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5EDA1A" w14:textId="0C6E9443" w:rsidR="00CE620A" w:rsidRDefault="00000000" w:rsidP="005F420E">
      <w:pPr>
        <w:pStyle w:val="BodyText"/>
        <w:rPr>
          <w:sz w:val="20"/>
        </w:rPr>
      </w:pPr>
      <w:r>
        <w:rPr>
          <w:noProof/>
        </w:rPr>
        <w:pict w14:anchorId="671DB90C">
          <v:group id="Group 1" o:spid="_x0000_s1026" style="position:absolute;left:0;text-align:left;margin-left:1in;margin-top:40.55pt;width:480.95pt;height:679.7pt;z-index:-251658240;mso-position-horizontal-relative:page;mso-position-vertical-relative:page" coordorigin="1440,811" coordsize="9619,135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">
            <v:shape id="Freeform 181" o:spid="_x0000_s1027" style="position:absolute;left:1450;top:820;width:384;height:13574;visibility:visible;mso-wrap-style:square;v-text-anchor:top" coordsize="384,135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" path="m384,l278,,106,,,,,13574r384,l384,e" fillcolor="#ec7c30" stroked="f">
              <v:path arrowok="t" o:connecttype="custom" o:connectlocs="384,821;278,821;278,821;106,821;106,821;0,821;0,14395;384,14395;384,821" o:connectangles="0,0,0,0,0,0,0,0,0"/>
            </v:shape>
            <v:line id="Line 180" o:spid="_x0000_s1028" style="position:absolute;visibility:visible;mso-wrap-style:square" from="1450,816" to="1834,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" strokeweight=".48pt"/>
            <v:line id="Line 179" o:spid="_x0000_s1029" style="position:absolute;visibility:visible;mso-wrap-style:square" from="1844,816" to="11049,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" strokeweight=".48pt"/>
            <v:line id="Line 178" o:spid="_x0000_s1030" style="position:absolute;visibility:visible;mso-wrap-style:square" from="1445,811" to="1445,144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" strokeweight=".48pt"/>
            <v:line id="Line 177" o:spid="_x0000_s1031" style="position:absolute;visibility:visible;mso-wrap-style:square" from="1450,14400" to="1834,14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" strokeweight=".48pt"/>
            <v:line id="Line 176" o:spid="_x0000_s1032" style="position:absolute;visibility:visible;mso-wrap-style:square" from="1839,811" to="1839,144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" strokeweight=".48pt"/>
            <v:line id="Line 175" o:spid="_x0000_s1033" style="position:absolute;visibility:visible;mso-wrap-style:square" from="1844,14400" to="11049,14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" strokeweight=".48pt"/>
            <v:line id="Line 174" o:spid="_x0000_s1034" style="position:absolute;visibility:visible;mso-wrap-style:square" from="11054,811" to="11054,144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" strokeweight=".48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40878188" o:spid="_x0000_s1035" type="#_x0000_t75" style="position:absolute;left:3250;top:3600;width:2250;height:2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">
              <v:imagedata r:id="rId8" o:title=""/>
            </v:shape>
            <w10:wrap anchorx="page" anchory="page"/>
          </v:group>
        </w:pict>
      </w:r>
    </w:p>
    <w:p w14:paraId="72E1C333" w14:textId="77777777" w:rsidR="00CE620A" w:rsidRDefault="00CE620A" w:rsidP="005F420E">
      <w:pPr>
        <w:pStyle w:val="BodyText"/>
        <w:rPr>
          <w:sz w:val="20"/>
        </w:rPr>
      </w:pPr>
    </w:p>
    <w:p w14:paraId="5A0A7EBA" w14:textId="77777777" w:rsidR="00CE620A" w:rsidRDefault="00CE620A" w:rsidP="005F420E">
      <w:pPr>
        <w:pStyle w:val="BodyText"/>
        <w:rPr>
          <w:sz w:val="20"/>
        </w:rPr>
      </w:pPr>
    </w:p>
    <w:p w14:paraId="5FAC8181" w14:textId="77777777" w:rsidR="00CE620A" w:rsidRDefault="00CE620A" w:rsidP="005F420E">
      <w:pPr>
        <w:pStyle w:val="BodyText"/>
        <w:rPr>
          <w:sz w:val="20"/>
        </w:rPr>
      </w:pPr>
    </w:p>
    <w:p w14:paraId="77F12D31" w14:textId="77777777" w:rsidR="00CE620A" w:rsidRDefault="00CE620A" w:rsidP="005F420E">
      <w:pPr>
        <w:pStyle w:val="BodyText"/>
        <w:rPr>
          <w:sz w:val="20"/>
        </w:rPr>
      </w:pPr>
    </w:p>
    <w:p w14:paraId="7A5FB040" w14:textId="77777777" w:rsidR="00CE620A" w:rsidRDefault="00CE620A" w:rsidP="005F420E">
      <w:pPr>
        <w:pStyle w:val="BodyText"/>
        <w:rPr>
          <w:sz w:val="20"/>
        </w:rPr>
      </w:pPr>
    </w:p>
    <w:p w14:paraId="43F98667" w14:textId="77777777" w:rsidR="00CE620A" w:rsidRDefault="00CE620A" w:rsidP="005F420E">
      <w:pPr>
        <w:pStyle w:val="BodyText"/>
        <w:rPr>
          <w:sz w:val="20"/>
        </w:rPr>
      </w:pPr>
    </w:p>
    <w:p w14:paraId="56A600B2" w14:textId="77777777" w:rsidR="00CE620A" w:rsidRDefault="00CE620A" w:rsidP="005F420E">
      <w:pPr>
        <w:pStyle w:val="BodyText"/>
        <w:rPr>
          <w:sz w:val="20"/>
        </w:rPr>
      </w:pPr>
    </w:p>
    <w:p w14:paraId="3975A05B" w14:textId="77777777" w:rsidR="00CE620A" w:rsidRDefault="00CE620A" w:rsidP="005F420E">
      <w:pPr>
        <w:pStyle w:val="BodyText"/>
        <w:rPr>
          <w:sz w:val="20"/>
        </w:rPr>
      </w:pPr>
    </w:p>
    <w:p w14:paraId="709587EA" w14:textId="77777777" w:rsidR="00CE620A" w:rsidRDefault="00CE620A" w:rsidP="005F420E">
      <w:pPr>
        <w:pStyle w:val="BodyText"/>
        <w:rPr>
          <w:sz w:val="20"/>
        </w:rPr>
      </w:pPr>
    </w:p>
    <w:p w14:paraId="582A9089" w14:textId="77777777" w:rsidR="00CE620A" w:rsidRDefault="00CE620A" w:rsidP="00154EAD">
      <w:pPr>
        <w:pStyle w:val="BodyText"/>
        <w:ind w:left="0"/>
        <w:rPr>
          <w:sz w:val="20"/>
        </w:rPr>
      </w:pPr>
    </w:p>
    <w:p w14:paraId="63EBB79F" w14:textId="77777777" w:rsidR="00CE620A" w:rsidRDefault="00CE620A" w:rsidP="005F420E">
      <w:pPr>
        <w:pStyle w:val="BodyText"/>
        <w:rPr>
          <w:sz w:val="20"/>
        </w:rPr>
      </w:pPr>
    </w:p>
    <w:p w14:paraId="255E65F4" w14:textId="77777777" w:rsidR="00CD232A" w:rsidRDefault="00CD232A" w:rsidP="005F420E">
      <w:pPr>
        <w:pStyle w:val="BodyText"/>
        <w:rPr>
          <w:sz w:val="20"/>
        </w:rPr>
      </w:pPr>
    </w:p>
    <w:p w14:paraId="3021C189" w14:textId="77777777" w:rsidR="00CD232A" w:rsidRDefault="00CD232A" w:rsidP="005F420E">
      <w:pPr>
        <w:pStyle w:val="BodyText"/>
        <w:rPr>
          <w:sz w:val="20"/>
        </w:rPr>
      </w:pPr>
    </w:p>
    <w:p w14:paraId="64F0400D" w14:textId="77777777" w:rsidR="00CE620A" w:rsidRDefault="00CE620A" w:rsidP="005F420E">
      <w:pPr>
        <w:pStyle w:val="BodyText"/>
        <w:rPr>
          <w:sz w:val="20"/>
        </w:rPr>
      </w:pPr>
    </w:p>
    <w:p w14:paraId="6FD62523" w14:textId="77777777" w:rsidR="00CE620A" w:rsidRDefault="00CE620A" w:rsidP="005F420E">
      <w:pPr>
        <w:pStyle w:val="BodyText"/>
        <w:rPr>
          <w:sz w:val="20"/>
        </w:rPr>
      </w:pPr>
    </w:p>
    <w:p w14:paraId="055B9792" w14:textId="77777777" w:rsidR="00CE620A" w:rsidRPr="00CD232A" w:rsidRDefault="00D27177" w:rsidP="00CD232A">
      <w:pPr>
        <w:jc w:val="center"/>
        <w:rPr>
          <w:b/>
          <w:bCs/>
          <w:sz w:val="34"/>
          <w:szCs w:val="34"/>
        </w:rPr>
      </w:pPr>
      <w:bookmarkStart w:id="0" w:name="_Toc132982612"/>
      <w:r w:rsidRPr="00CD232A">
        <w:rPr>
          <w:b/>
          <w:bCs/>
          <w:sz w:val="34"/>
          <w:szCs w:val="34"/>
        </w:rPr>
        <w:t>TIÊU CHUẨN CẤU HÌNH</w:t>
      </w:r>
      <w:bookmarkEnd w:id="0"/>
    </w:p>
    <w:p w14:paraId="25D2663A" w14:textId="32BA955A" w:rsidR="00CE620A" w:rsidRPr="006A0B00" w:rsidRDefault="00D27177" w:rsidP="005F420E">
      <w:pPr>
        <w:ind w:left="653"/>
        <w:jc w:val="center"/>
        <w:rPr>
          <w:b/>
          <w:lang w:val="en-US"/>
        </w:rPr>
      </w:pPr>
      <w:r>
        <w:rPr>
          <w:b/>
        </w:rPr>
        <w:t xml:space="preserve">ĐẢM BẢO AN NINH CHO HỆ ĐIỀU HÀNH </w:t>
      </w:r>
      <w:r w:rsidR="00064345">
        <w:rPr>
          <w:b/>
          <w:lang w:val="en-US"/>
        </w:rPr>
        <w:t>UBUNTU</w:t>
      </w:r>
    </w:p>
    <w:p w14:paraId="13A87CAA" w14:textId="77777777" w:rsidR="00CE620A" w:rsidRDefault="00CE620A" w:rsidP="005F420E">
      <w:pPr>
        <w:jc w:val="center"/>
        <w:sectPr w:rsidR="00CE620A" w:rsidSect="00F24AFE">
          <w:type w:val="continuous"/>
          <w:pgSz w:w="12240" w:h="15840"/>
          <w:pgMar w:top="1440" w:right="1170" w:bottom="280" w:left="1220" w:header="720" w:footer="720" w:gutter="0"/>
          <w:cols w:space="720"/>
        </w:sectPr>
      </w:pPr>
    </w:p>
    <w:p w14:paraId="41C34513" w14:textId="77777777" w:rsidR="00CE620A" w:rsidRDefault="00D27177" w:rsidP="00507B6F">
      <w:pPr>
        <w:pStyle w:val="Heading1"/>
        <w:ind w:left="0" w:right="0"/>
      </w:pPr>
      <w:bookmarkStart w:id="1" w:name="_bookmark0"/>
      <w:bookmarkStart w:id="2" w:name="_Toc132982613"/>
      <w:bookmarkStart w:id="3" w:name="_Toc163720927"/>
      <w:bookmarkEnd w:id="1"/>
      <w:r>
        <w:lastRenderedPageBreak/>
        <w:t>MỤC LỤC</w:t>
      </w:r>
      <w:bookmarkEnd w:id="2"/>
      <w:bookmarkEnd w:id="3"/>
    </w:p>
    <w:p w14:paraId="7B3DB008" w14:textId="77777777" w:rsidR="00250C09" w:rsidRDefault="00250C09" w:rsidP="00250C09">
      <w:pPr>
        <w:ind w:left="0"/>
        <w:sectPr w:rsidR="00250C09" w:rsidSect="00F24AFE">
          <w:pgSz w:w="12240" w:h="15840"/>
          <w:pgMar w:top="1380" w:right="1325" w:bottom="1601" w:left="1220" w:header="720" w:footer="720" w:gutter="0"/>
          <w:cols w:space="720"/>
        </w:sectPr>
      </w:pPr>
    </w:p>
    <w:p w14:paraId="1F7C42C1" w14:textId="244840B1" w:rsidR="00B17590" w:rsidRPr="006B76A4" w:rsidRDefault="00250C09">
      <w:pPr>
        <w:pStyle w:val="TOC1"/>
        <w:tabs>
          <w:tab w:val="right" w:leader="dot" w:pos="9685"/>
        </w:tabs>
        <w:rPr>
          <w:rFonts w:asciiTheme="majorHAnsi" w:eastAsiaTheme="minorEastAsia" w:hAnsiTheme="majorHAnsi" w:cstheme="majorHAnsi"/>
          <w:b w:val="0"/>
          <w:bCs w:val="0"/>
          <w:caps w:val="0"/>
          <w:noProof/>
          <w:kern w:val="2"/>
          <w:sz w:val="24"/>
          <w:szCs w:val="24"/>
          <w:lang w:val="en-US"/>
        </w:rPr>
      </w:pPr>
      <w:r w:rsidRPr="00B17590">
        <w:rPr>
          <w:rFonts w:asciiTheme="majorHAnsi" w:hAnsiTheme="majorHAnsi" w:cstheme="majorHAnsi"/>
        </w:rPr>
        <w:fldChar w:fldCharType="begin"/>
      </w:r>
      <w:r w:rsidRPr="00B17590">
        <w:rPr>
          <w:rFonts w:asciiTheme="majorHAnsi" w:hAnsiTheme="majorHAnsi" w:cstheme="majorHAnsi"/>
        </w:rPr>
        <w:instrText xml:space="preserve"> TOC \o \h \z \u </w:instrText>
      </w:r>
      <w:r w:rsidRPr="00B17590">
        <w:rPr>
          <w:rFonts w:asciiTheme="majorHAnsi" w:hAnsiTheme="majorHAnsi" w:cstheme="majorHAnsi"/>
        </w:rPr>
        <w:fldChar w:fldCharType="separate"/>
      </w:r>
      <w:hyperlink w:anchor="_Toc163720927" w:history="1">
        <w:r w:rsidR="00B17590" w:rsidRPr="00B17590">
          <w:rPr>
            <w:rStyle w:val="Hyperlink"/>
            <w:rFonts w:asciiTheme="majorHAnsi" w:eastAsiaTheme="majorEastAsia" w:hAnsiTheme="majorHAnsi" w:cstheme="majorHAnsi"/>
            <w:noProof/>
          </w:rPr>
          <w:t>MỤC LỤC</w:t>
        </w:r>
        <w:r w:rsidR="00B17590" w:rsidRPr="00B17590">
          <w:rPr>
            <w:rFonts w:asciiTheme="majorHAnsi" w:hAnsiTheme="majorHAnsi" w:cstheme="majorHAnsi"/>
            <w:noProof/>
            <w:webHidden/>
          </w:rPr>
          <w:tab/>
        </w:r>
        <w:r w:rsidR="00B17590" w:rsidRPr="00B17590">
          <w:rPr>
            <w:rFonts w:asciiTheme="majorHAnsi" w:hAnsiTheme="majorHAnsi" w:cstheme="majorHAnsi"/>
            <w:noProof/>
            <w:webHidden/>
          </w:rPr>
          <w:fldChar w:fldCharType="begin"/>
        </w:r>
        <w:r w:rsidR="00B17590" w:rsidRPr="00B17590">
          <w:rPr>
            <w:rFonts w:asciiTheme="majorHAnsi" w:hAnsiTheme="majorHAnsi" w:cstheme="majorHAnsi"/>
            <w:noProof/>
            <w:webHidden/>
          </w:rPr>
          <w:instrText xml:space="preserve"> PAGEREF _Toc163720927 \h </w:instrText>
        </w:r>
        <w:r w:rsidR="00B17590" w:rsidRPr="00B17590">
          <w:rPr>
            <w:rFonts w:asciiTheme="majorHAnsi" w:hAnsiTheme="majorHAnsi" w:cstheme="majorHAnsi"/>
            <w:noProof/>
            <w:webHidden/>
          </w:rPr>
        </w:r>
        <w:r w:rsidR="00B17590" w:rsidRPr="00B17590">
          <w:rPr>
            <w:rFonts w:asciiTheme="majorHAnsi" w:hAnsiTheme="majorHAnsi" w:cstheme="majorHAnsi"/>
            <w:noProof/>
            <w:webHidden/>
          </w:rPr>
          <w:fldChar w:fldCharType="separate"/>
        </w:r>
        <w:r w:rsidR="00B17590" w:rsidRPr="00B17590">
          <w:rPr>
            <w:rFonts w:asciiTheme="majorHAnsi" w:hAnsiTheme="majorHAnsi" w:cstheme="majorHAnsi"/>
            <w:noProof/>
            <w:webHidden/>
          </w:rPr>
          <w:t>2</w:t>
        </w:r>
        <w:r w:rsidR="00B17590" w:rsidRPr="00B17590">
          <w:rPr>
            <w:rFonts w:asciiTheme="majorHAnsi" w:hAnsiTheme="majorHAnsi" w:cstheme="majorHAnsi"/>
            <w:noProof/>
            <w:webHidden/>
          </w:rPr>
          <w:fldChar w:fldCharType="end"/>
        </w:r>
      </w:hyperlink>
    </w:p>
    <w:p w14:paraId="7D19A86C" w14:textId="00C7BCA3" w:rsidR="00B17590" w:rsidRPr="006B76A4" w:rsidRDefault="00B17590">
      <w:pPr>
        <w:pStyle w:val="TOC2"/>
        <w:tabs>
          <w:tab w:val="left" w:pos="780"/>
          <w:tab w:val="right" w:leader="dot" w:pos="9685"/>
        </w:tabs>
        <w:rPr>
          <w:rFonts w:asciiTheme="majorHAnsi" w:eastAsiaTheme="minorEastAsia" w:hAnsiTheme="majorHAnsi" w:cstheme="majorHAnsi"/>
          <w:smallCaps w:val="0"/>
          <w:noProof/>
          <w:kern w:val="2"/>
          <w:sz w:val="24"/>
          <w:szCs w:val="24"/>
          <w:lang w:val="en-US"/>
        </w:rPr>
      </w:pPr>
      <w:hyperlink w:anchor="_Toc163720928" w:history="1">
        <w:r w:rsidRPr="00B17590">
          <w:rPr>
            <w:rStyle w:val="Hyperlink"/>
            <w:rFonts w:asciiTheme="majorHAnsi" w:eastAsiaTheme="majorEastAsia" w:hAnsiTheme="majorHAnsi" w:cstheme="majorHAnsi"/>
            <w:noProof/>
          </w:rPr>
          <w:t>1</w:t>
        </w:r>
        <w:r w:rsidRPr="006B76A4">
          <w:rPr>
            <w:rFonts w:asciiTheme="majorHAnsi" w:eastAsiaTheme="minorEastAsia" w:hAnsiTheme="majorHAnsi" w:cstheme="majorHAnsi"/>
            <w:smallCaps w:val="0"/>
            <w:noProof/>
            <w:kern w:val="2"/>
            <w:sz w:val="24"/>
            <w:szCs w:val="24"/>
            <w:lang w:val="en-US"/>
          </w:rPr>
          <w:tab/>
        </w:r>
        <w:r w:rsidRPr="00B17590">
          <w:rPr>
            <w:rStyle w:val="Hyperlink"/>
            <w:rFonts w:asciiTheme="majorHAnsi" w:eastAsiaTheme="majorEastAsia" w:hAnsiTheme="majorHAnsi" w:cstheme="majorHAnsi"/>
            <w:noProof/>
          </w:rPr>
          <w:t>Tổng</w:t>
        </w:r>
        <w:r w:rsidRPr="00B17590">
          <w:rPr>
            <w:rStyle w:val="Hyperlink"/>
            <w:rFonts w:asciiTheme="majorHAnsi" w:eastAsiaTheme="majorEastAsia" w:hAnsiTheme="majorHAnsi" w:cstheme="majorHAnsi"/>
            <w:noProof/>
            <w:spacing w:val="-1"/>
          </w:rPr>
          <w:t xml:space="preserve"> </w:t>
        </w:r>
        <w:r w:rsidRPr="00B17590">
          <w:rPr>
            <w:rStyle w:val="Hyperlink"/>
            <w:rFonts w:asciiTheme="majorHAnsi" w:eastAsiaTheme="majorEastAsia" w:hAnsiTheme="majorHAnsi" w:cstheme="majorHAnsi"/>
            <w:noProof/>
          </w:rPr>
          <w:t>quan</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_Toc163720928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6</w:t>
        </w:r>
        <w:r w:rsidRPr="00B17590">
          <w:rPr>
            <w:rFonts w:asciiTheme="majorHAnsi" w:hAnsiTheme="majorHAnsi" w:cstheme="majorHAnsi"/>
            <w:noProof/>
            <w:webHidden/>
          </w:rPr>
          <w:fldChar w:fldCharType="end"/>
        </w:r>
      </w:hyperlink>
    </w:p>
    <w:p w14:paraId="5C5F2DEB" w14:textId="32566937" w:rsidR="00B17590" w:rsidRPr="006B76A4" w:rsidRDefault="00B17590">
      <w:pPr>
        <w:pStyle w:val="TOC2"/>
        <w:tabs>
          <w:tab w:val="left" w:pos="780"/>
          <w:tab w:val="right" w:leader="dot" w:pos="9685"/>
        </w:tabs>
        <w:rPr>
          <w:rFonts w:asciiTheme="majorHAnsi" w:eastAsiaTheme="minorEastAsia" w:hAnsiTheme="majorHAnsi" w:cstheme="majorHAnsi"/>
          <w:smallCaps w:val="0"/>
          <w:noProof/>
          <w:kern w:val="2"/>
          <w:sz w:val="24"/>
          <w:szCs w:val="24"/>
          <w:lang w:val="en-US"/>
        </w:rPr>
      </w:pPr>
      <w:hyperlink w:anchor="_Toc163720929" w:history="1">
        <w:r w:rsidRPr="00B17590">
          <w:rPr>
            <w:rStyle w:val="Hyperlink"/>
            <w:rFonts w:asciiTheme="majorHAnsi" w:eastAsiaTheme="majorEastAsia" w:hAnsiTheme="majorHAnsi" w:cstheme="majorHAnsi"/>
            <w:noProof/>
          </w:rPr>
          <w:t>2</w:t>
        </w:r>
        <w:r w:rsidRPr="006B76A4">
          <w:rPr>
            <w:rFonts w:asciiTheme="majorHAnsi" w:eastAsiaTheme="minorEastAsia" w:hAnsiTheme="majorHAnsi" w:cstheme="majorHAnsi"/>
            <w:smallCaps w:val="0"/>
            <w:noProof/>
            <w:kern w:val="2"/>
            <w:sz w:val="24"/>
            <w:szCs w:val="24"/>
            <w:lang w:val="en-US"/>
          </w:rPr>
          <w:tab/>
        </w:r>
        <w:r w:rsidRPr="00B17590">
          <w:rPr>
            <w:rStyle w:val="Hyperlink"/>
            <w:rFonts w:asciiTheme="majorHAnsi" w:eastAsiaTheme="majorEastAsia" w:hAnsiTheme="majorHAnsi" w:cstheme="majorHAnsi"/>
            <w:noProof/>
          </w:rPr>
          <w:t xml:space="preserve">Các </w:t>
        </w:r>
        <w:r w:rsidRPr="00B17590">
          <w:rPr>
            <w:rStyle w:val="Hyperlink"/>
            <w:rFonts w:asciiTheme="majorHAnsi" w:eastAsiaTheme="majorEastAsia" w:hAnsiTheme="majorHAnsi" w:cstheme="majorHAnsi"/>
            <w:noProof/>
            <w:lang w:val="en-US"/>
          </w:rPr>
          <w:t>yêu cầu an ninh</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_Toc163720929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6</w:t>
        </w:r>
        <w:r w:rsidRPr="00B17590">
          <w:rPr>
            <w:rFonts w:asciiTheme="majorHAnsi" w:hAnsiTheme="majorHAnsi" w:cstheme="majorHAnsi"/>
            <w:noProof/>
            <w:webHidden/>
          </w:rPr>
          <w:fldChar w:fldCharType="end"/>
        </w:r>
      </w:hyperlink>
    </w:p>
    <w:p w14:paraId="4A7185C9" w14:textId="3C3CDDA3" w:rsidR="00B17590" w:rsidRPr="006B76A4" w:rsidRDefault="00B17590">
      <w:pPr>
        <w:pStyle w:val="TOC3"/>
        <w:tabs>
          <w:tab w:val="left" w:pos="1040"/>
          <w:tab w:val="right" w:leader="dot" w:pos="9685"/>
        </w:tabs>
        <w:rPr>
          <w:rFonts w:asciiTheme="majorHAnsi" w:eastAsiaTheme="minorEastAsia" w:hAnsiTheme="majorHAnsi" w:cstheme="majorHAnsi"/>
          <w:i w:val="0"/>
          <w:iCs w:val="0"/>
          <w:noProof/>
          <w:kern w:val="2"/>
          <w:sz w:val="24"/>
          <w:szCs w:val="24"/>
          <w:lang w:val="en-US"/>
        </w:rPr>
      </w:pPr>
      <w:hyperlink w:anchor="_Toc163720930" w:history="1">
        <w:r w:rsidRPr="00B17590">
          <w:rPr>
            <w:rStyle w:val="Hyperlink"/>
            <w:rFonts w:asciiTheme="majorHAnsi" w:eastAsiaTheme="majorEastAsia" w:hAnsiTheme="majorHAnsi" w:cstheme="majorHAnsi"/>
            <w:noProof/>
            <w:w w:val="99"/>
          </w:rPr>
          <w:t>2.1</w:t>
        </w:r>
        <w:r w:rsidRPr="006B76A4">
          <w:rPr>
            <w:rFonts w:asciiTheme="majorHAnsi" w:eastAsiaTheme="minorEastAsia" w:hAnsiTheme="majorHAnsi" w:cstheme="majorHAnsi"/>
            <w:i w:val="0"/>
            <w:iCs w:val="0"/>
            <w:noProof/>
            <w:kern w:val="2"/>
            <w:sz w:val="24"/>
            <w:szCs w:val="24"/>
            <w:lang w:val="en-US"/>
          </w:rPr>
          <w:tab/>
        </w:r>
        <w:r w:rsidRPr="00B17590">
          <w:rPr>
            <w:rStyle w:val="Hyperlink"/>
            <w:rFonts w:asciiTheme="majorHAnsi" w:eastAsiaTheme="majorEastAsia" w:hAnsiTheme="majorHAnsi" w:cstheme="majorHAnsi"/>
            <w:noProof/>
            <w:lang w:val="en-US"/>
          </w:rPr>
          <w:t>Thiết lập ban đầu</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_Toc163720930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6</w:t>
        </w:r>
        <w:r w:rsidRPr="00B17590">
          <w:rPr>
            <w:rFonts w:asciiTheme="majorHAnsi" w:hAnsiTheme="majorHAnsi" w:cstheme="majorHAnsi"/>
            <w:noProof/>
            <w:webHidden/>
          </w:rPr>
          <w:fldChar w:fldCharType="end"/>
        </w:r>
      </w:hyperlink>
    </w:p>
    <w:p w14:paraId="00263BB4" w14:textId="7F00D646" w:rsidR="00B17590" w:rsidRPr="006B76A4" w:rsidRDefault="00B17590">
      <w:pPr>
        <w:pStyle w:val="TOC4"/>
        <w:tabs>
          <w:tab w:val="left" w:pos="1560"/>
          <w:tab w:val="right" w:leader="dot" w:pos="9685"/>
        </w:tabs>
        <w:rPr>
          <w:rFonts w:asciiTheme="majorHAnsi" w:eastAsiaTheme="minorEastAsia" w:hAnsiTheme="majorHAnsi" w:cstheme="majorHAnsi"/>
          <w:noProof/>
          <w:kern w:val="2"/>
          <w:sz w:val="24"/>
          <w:szCs w:val="24"/>
          <w:lang w:val="en-US"/>
        </w:rPr>
      </w:pPr>
      <w:hyperlink w:anchor="_Toc163720931" w:history="1">
        <w:r w:rsidRPr="00B17590">
          <w:rPr>
            <w:rStyle w:val="Hyperlink"/>
            <w:rFonts w:asciiTheme="majorHAnsi" w:eastAsiaTheme="majorEastAsia" w:hAnsiTheme="majorHAnsi" w:cstheme="majorHAnsi"/>
            <w:noProof/>
          </w:rPr>
          <w:t>2.1.1</w:t>
        </w:r>
        <w:r w:rsidRPr="006B76A4">
          <w:rPr>
            <w:rFonts w:asciiTheme="majorHAnsi" w:eastAsiaTheme="minorEastAsia" w:hAnsiTheme="majorHAnsi" w:cstheme="majorHAnsi"/>
            <w:noProof/>
            <w:kern w:val="2"/>
            <w:sz w:val="24"/>
            <w:szCs w:val="24"/>
            <w:lang w:val="en-US"/>
          </w:rPr>
          <w:tab/>
        </w:r>
        <w:r w:rsidRPr="00B17590">
          <w:rPr>
            <w:rStyle w:val="Hyperlink"/>
            <w:rFonts w:asciiTheme="majorHAnsi" w:eastAsiaTheme="majorEastAsia" w:hAnsiTheme="majorHAnsi" w:cstheme="majorHAnsi"/>
            <w:noProof/>
          </w:rPr>
          <w:t>Cấu hình filesystem</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_Toc163720931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6</w:t>
        </w:r>
        <w:r w:rsidRPr="00B17590">
          <w:rPr>
            <w:rFonts w:asciiTheme="majorHAnsi" w:hAnsiTheme="majorHAnsi" w:cstheme="majorHAnsi"/>
            <w:noProof/>
            <w:webHidden/>
          </w:rPr>
          <w:fldChar w:fldCharType="end"/>
        </w:r>
      </w:hyperlink>
    </w:p>
    <w:p w14:paraId="55CD0709" w14:textId="59700DCA" w:rsidR="00B17590" w:rsidRPr="006B76A4" w:rsidRDefault="00B17590">
      <w:pPr>
        <w:pStyle w:val="TOC5"/>
        <w:tabs>
          <w:tab w:val="left" w:pos="1820"/>
          <w:tab w:val="right" w:leader="dot" w:pos="9685"/>
        </w:tabs>
        <w:rPr>
          <w:rFonts w:asciiTheme="majorHAnsi" w:eastAsiaTheme="minorEastAsia" w:hAnsiTheme="majorHAnsi" w:cstheme="majorHAnsi"/>
          <w:noProof/>
          <w:kern w:val="2"/>
          <w:sz w:val="24"/>
          <w:szCs w:val="24"/>
          <w:lang w:val="en-US"/>
        </w:rPr>
      </w:pPr>
      <w:hyperlink w:anchor="_Toc163720932" w:history="1">
        <w:r w:rsidRPr="00B17590">
          <w:rPr>
            <w:rStyle w:val="Hyperlink"/>
            <w:rFonts w:asciiTheme="majorHAnsi" w:eastAsiaTheme="majorEastAsia" w:hAnsiTheme="majorHAnsi" w:cstheme="majorHAnsi"/>
            <w:noProof/>
          </w:rPr>
          <w:t>2.1.1.1</w:t>
        </w:r>
        <w:r w:rsidRPr="006B76A4">
          <w:rPr>
            <w:rFonts w:asciiTheme="majorHAnsi" w:eastAsiaTheme="minorEastAsia" w:hAnsiTheme="majorHAnsi" w:cstheme="majorHAnsi"/>
            <w:noProof/>
            <w:kern w:val="2"/>
            <w:sz w:val="24"/>
            <w:szCs w:val="24"/>
            <w:lang w:val="en-US"/>
          </w:rPr>
          <w:tab/>
        </w:r>
        <w:r w:rsidRPr="00B17590">
          <w:rPr>
            <w:rStyle w:val="Hyperlink"/>
            <w:rFonts w:asciiTheme="majorHAnsi" w:eastAsiaTheme="majorEastAsia" w:hAnsiTheme="majorHAnsi" w:cstheme="majorHAnsi"/>
            <w:noProof/>
          </w:rPr>
          <w:t>Cấu hình</w:t>
        </w:r>
        <w:r w:rsidRPr="00B17590">
          <w:rPr>
            <w:rStyle w:val="Hyperlink"/>
            <w:rFonts w:asciiTheme="majorHAnsi" w:eastAsiaTheme="majorEastAsia" w:hAnsiTheme="majorHAnsi" w:cstheme="majorHAnsi"/>
            <w:noProof/>
            <w:spacing w:val="1"/>
          </w:rPr>
          <w:t xml:space="preserve"> </w:t>
        </w:r>
        <w:r w:rsidRPr="00B17590">
          <w:rPr>
            <w:rStyle w:val="Hyperlink"/>
            <w:rFonts w:asciiTheme="majorHAnsi" w:eastAsiaTheme="majorEastAsia" w:hAnsiTheme="majorHAnsi" w:cstheme="majorHAnsi"/>
            <w:noProof/>
            <w:spacing w:val="1"/>
            <w:lang w:val="en-US"/>
          </w:rPr>
          <w:t xml:space="preserve">vô hiệu hoá </w:t>
        </w:r>
        <w:r w:rsidRPr="00B17590">
          <w:rPr>
            <w:rStyle w:val="Hyperlink"/>
            <w:rFonts w:asciiTheme="majorHAnsi" w:eastAsiaTheme="majorEastAsia" w:hAnsiTheme="majorHAnsi" w:cstheme="majorHAnsi"/>
            <w:noProof/>
          </w:rPr>
          <w:t>cramfs, freevxfs, jffs2, hfs, hfsplus, udf filesystem</w:t>
        </w:r>
        <w:r w:rsidRPr="00B17590">
          <w:rPr>
            <w:rStyle w:val="Hyperlink"/>
            <w:rFonts w:asciiTheme="majorHAnsi" w:eastAsiaTheme="majorEastAsia" w:hAnsiTheme="majorHAnsi" w:cstheme="majorHAnsi"/>
            <w:noProof/>
            <w:lang w:val="en-US"/>
          </w:rPr>
          <w:t>s</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_Toc163720932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6</w:t>
        </w:r>
        <w:r w:rsidRPr="00B17590">
          <w:rPr>
            <w:rFonts w:asciiTheme="majorHAnsi" w:hAnsiTheme="majorHAnsi" w:cstheme="majorHAnsi"/>
            <w:noProof/>
            <w:webHidden/>
          </w:rPr>
          <w:fldChar w:fldCharType="end"/>
        </w:r>
      </w:hyperlink>
    </w:p>
    <w:p w14:paraId="3593C946" w14:textId="2683D652" w:rsidR="00B17590" w:rsidRPr="006B76A4" w:rsidRDefault="00B17590">
      <w:pPr>
        <w:pStyle w:val="TOC5"/>
        <w:tabs>
          <w:tab w:val="left" w:pos="1820"/>
          <w:tab w:val="right" w:leader="dot" w:pos="9685"/>
        </w:tabs>
        <w:rPr>
          <w:rFonts w:asciiTheme="majorHAnsi" w:eastAsiaTheme="minorEastAsia" w:hAnsiTheme="majorHAnsi" w:cstheme="majorHAnsi"/>
          <w:noProof/>
          <w:kern w:val="2"/>
          <w:sz w:val="24"/>
          <w:szCs w:val="24"/>
          <w:lang w:val="en-US"/>
        </w:rPr>
      </w:pPr>
      <w:hyperlink w:anchor="_Toc163720933" w:history="1">
        <w:r w:rsidRPr="00B17590">
          <w:rPr>
            <w:rStyle w:val="Hyperlink"/>
            <w:rFonts w:asciiTheme="majorHAnsi" w:eastAsiaTheme="majorEastAsia" w:hAnsiTheme="majorHAnsi" w:cstheme="majorHAnsi"/>
            <w:noProof/>
          </w:rPr>
          <w:t>2.1.1.2</w:t>
        </w:r>
        <w:r w:rsidRPr="006B76A4">
          <w:rPr>
            <w:rFonts w:asciiTheme="majorHAnsi" w:eastAsiaTheme="minorEastAsia" w:hAnsiTheme="majorHAnsi" w:cstheme="majorHAnsi"/>
            <w:noProof/>
            <w:kern w:val="2"/>
            <w:sz w:val="24"/>
            <w:szCs w:val="24"/>
            <w:lang w:val="en-US"/>
          </w:rPr>
          <w:tab/>
        </w:r>
        <w:r w:rsidRPr="00B17590">
          <w:rPr>
            <w:rStyle w:val="Hyperlink"/>
            <w:rFonts w:asciiTheme="majorHAnsi" w:eastAsiaTheme="majorEastAsia" w:hAnsiTheme="majorHAnsi" w:cstheme="majorHAnsi"/>
            <w:noProof/>
            <w:lang w:val="en-US"/>
          </w:rPr>
          <w:t>Cấu hình phân vùng /tmp</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_Toc163720933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7</w:t>
        </w:r>
        <w:r w:rsidRPr="00B17590">
          <w:rPr>
            <w:rFonts w:asciiTheme="majorHAnsi" w:hAnsiTheme="majorHAnsi" w:cstheme="majorHAnsi"/>
            <w:noProof/>
            <w:webHidden/>
          </w:rPr>
          <w:fldChar w:fldCharType="end"/>
        </w:r>
      </w:hyperlink>
    </w:p>
    <w:p w14:paraId="019D64F7" w14:textId="66D0DAA9" w:rsidR="00B17590" w:rsidRPr="006B76A4" w:rsidRDefault="00B17590">
      <w:pPr>
        <w:pStyle w:val="TOC5"/>
        <w:tabs>
          <w:tab w:val="left" w:pos="1820"/>
          <w:tab w:val="right" w:leader="dot" w:pos="9685"/>
        </w:tabs>
        <w:rPr>
          <w:rFonts w:asciiTheme="majorHAnsi" w:eastAsiaTheme="minorEastAsia" w:hAnsiTheme="majorHAnsi" w:cstheme="majorHAnsi"/>
          <w:noProof/>
          <w:kern w:val="2"/>
          <w:sz w:val="24"/>
          <w:szCs w:val="24"/>
          <w:lang w:val="en-US"/>
        </w:rPr>
      </w:pPr>
      <w:hyperlink w:anchor="_Toc163720934" w:history="1">
        <w:r w:rsidRPr="00B17590">
          <w:rPr>
            <w:rStyle w:val="Hyperlink"/>
            <w:rFonts w:asciiTheme="majorHAnsi" w:eastAsiaTheme="majorEastAsia" w:hAnsiTheme="majorHAnsi" w:cstheme="majorHAnsi"/>
            <w:noProof/>
          </w:rPr>
          <w:t>2.1.1.3</w:t>
        </w:r>
        <w:r w:rsidRPr="006B76A4">
          <w:rPr>
            <w:rFonts w:asciiTheme="majorHAnsi" w:eastAsiaTheme="minorEastAsia" w:hAnsiTheme="majorHAnsi" w:cstheme="majorHAnsi"/>
            <w:noProof/>
            <w:kern w:val="2"/>
            <w:sz w:val="24"/>
            <w:szCs w:val="24"/>
            <w:lang w:val="en-US"/>
          </w:rPr>
          <w:tab/>
        </w:r>
        <w:r w:rsidRPr="00B17590">
          <w:rPr>
            <w:rStyle w:val="Hyperlink"/>
            <w:rFonts w:asciiTheme="majorHAnsi" w:eastAsiaTheme="majorEastAsia" w:hAnsiTheme="majorHAnsi" w:cstheme="majorHAnsi"/>
            <w:noProof/>
          </w:rPr>
          <w:t>Cấu hình phân vùng /var</w:t>
        </w:r>
        <w:r w:rsidRPr="00B17590">
          <w:rPr>
            <w:rStyle w:val="Hyperlink"/>
            <w:rFonts w:asciiTheme="majorHAnsi" w:eastAsiaTheme="majorEastAsia" w:hAnsiTheme="majorHAnsi" w:cstheme="majorHAnsi"/>
            <w:noProof/>
            <w:lang w:val="en-US"/>
          </w:rPr>
          <w:t>/tmp</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_Toc163720934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7</w:t>
        </w:r>
        <w:r w:rsidRPr="00B17590">
          <w:rPr>
            <w:rFonts w:asciiTheme="majorHAnsi" w:hAnsiTheme="majorHAnsi" w:cstheme="majorHAnsi"/>
            <w:noProof/>
            <w:webHidden/>
          </w:rPr>
          <w:fldChar w:fldCharType="end"/>
        </w:r>
      </w:hyperlink>
    </w:p>
    <w:p w14:paraId="0E3705BD" w14:textId="665510E8" w:rsidR="00B17590" w:rsidRPr="006B76A4" w:rsidRDefault="00B17590">
      <w:pPr>
        <w:pStyle w:val="TOC5"/>
        <w:tabs>
          <w:tab w:val="left" w:pos="1820"/>
          <w:tab w:val="right" w:leader="dot" w:pos="9685"/>
        </w:tabs>
        <w:rPr>
          <w:rFonts w:asciiTheme="majorHAnsi" w:eastAsiaTheme="minorEastAsia" w:hAnsiTheme="majorHAnsi" w:cstheme="majorHAnsi"/>
          <w:noProof/>
          <w:kern w:val="2"/>
          <w:sz w:val="24"/>
          <w:szCs w:val="24"/>
          <w:lang w:val="en-US"/>
        </w:rPr>
      </w:pPr>
      <w:hyperlink w:anchor="_Toc163720935" w:history="1">
        <w:r w:rsidRPr="00B17590">
          <w:rPr>
            <w:rStyle w:val="Hyperlink"/>
            <w:rFonts w:asciiTheme="majorHAnsi" w:eastAsiaTheme="majorEastAsia" w:hAnsiTheme="majorHAnsi" w:cstheme="majorHAnsi"/>
            <w:noProof/>
          </w:rPr>
          <w:t>2.1.1.4</w:t>
        </w:r>
        <w:r w:rsidRPr="006B76A4">
          <w:rPr>
            <w:rFonts w:asciiTheme="majorHAnsi" w:eastAsiaTheme="minorEastAsia" w:hAnsiTheme="majorHAnsi" w:cstheme="majorHAnsi"/>
            <w:noProof/>
            <w:kern w:val="2"/>
            <w:sz w:val="24"/>
            <w:szCs w:val="24"/>
            <w:lang w:val="en-US"/>
          </w:rPr>
          <w:tab/>
        </w:r>
        <w:r w:rsidRPr="00B17590">
          <w:rPr>
            <w:rStyle w:val="Hyperlink"/>
            <w:rFonts w:asciiTheme="majorHAnsi" w:eastAsiaTheme="majorEastAsia" w:hAnsiTheme="majorHAnsi" w:cstheme="majorHAnsi"/>
            <w:noProof/>
            <w:lang w:val="en-US"/>
          </w:rPr>
          <w:t>Cấu hình phân vùng /home</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_Toc163720935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8</w:t>
        </w:r>
        <w:r w:rsidRPr="00B17590">
          <w:rPr>
            <w:rFonts w:asciiTheme="majorHAnsi" w:hAnsiTheme="majorHAnsi" w:cstheme="majorHAnsi"/>
            <w:noProof/>
            <w:webHidden/>
          </w:rPr>
          <w:fldChar w:fldCharType="end"/>
        </w:r>
      </w:hyperlink>
    </w:p>
    <w:p w14:paraId="6FE3EB5D" w14:textId="082CE2B5" w:rsidR="00B17590" w:rsidRPr="006B76A4" w:rsidRDefault="00B17590">
      <w:pPr>
        <w:pStyle w:val="TOC5"/>
        <w:tabs>
          <w:tab w:val="left" w:pos="1820"/>
          <w:tab w:val="right" w:leader="dot" w:pos="9685"/>
        </w:tabs>
        <w:rPr>
          <w:rFonts w:asciiTheme="majorHAnsi" w:eastAsiaTheme="minorEastAsia" w:hAnsiTheme="majorHAnsi" w:cstheme="majorHAnsi"/>
          <w:noProof/>
          <w:kern w:val="2"/>
          <w:sz w:val="24"/>
          <w:szCs w:val="24"/>
          <w:lang w:val="en-US"/>
        </w:rPr>
      </w:pPr>
      <w:hyperlink w:anchor="_Toc163720936" w:history="1">
        <w:r w:rsidRPr="00B17590">
          <w:rPr>
            <w:rStyle w:val="Hyperlink"/>
            <w:rFonts w:asciiTheme="majorHAnsi" w:eastAsiaTheme="majorEastAsia" w:hAnsiTheme="majorHAnsi" w:cstheme="majorHAnsi"/>
            <w:noProof/>
          </w:rPr>
          <w:t>2.1.1.5</w:t>
        </w:r>
        <w:r w:rsidRPr="006B76A4">
          <w:rPr>
            <w:rFonts w:asciiTheme="majorHAnsi" w:eastAsiaTheme="minorEastAsia" w:hAnsiTheme="majorHAnsi" w:cstheme="majorHAnsi"/>
            <w:noProof/>
            <w:kern w:val="2"/>
            <w:sz w:val="24"/>
            <w:szCs w:val="24"/>
            <w:lang w:val="en-US"/>
          </w:rPr>
          <w:tab/>
        </w:r>
        <w:r w:rsidRPr="00B17590">
          <w:rPr>
            <w:rStyle w:val="Hyperlink"/>
            <w:rFonts w:asciiTheme="majorHAnsi" w:eastAsiaTheme="majorEastAsia" w:hAnsiTheme="majorHAnsi" w:cstheme="majorHAnsi"/>
            <w:noProof/>
          </w:rPr>
          <w:t>Cấu hình phân vùng /dev/shm</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_Toc163720936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8</w:t>
        </w:r>
        <w:r w:rsidRPr="00B17590">
          <w:rPr>
            <w:rFonts w:asciiTheme="majorHAnsi" w:hAnsiTheme="majorHAnsi" w:cstheme="majorHAnsi"/>
            <w:noProof/>
            <w:webHidden/>
          </w:rPr>
          <w:fldChar w:fldCharType="end"/>
        </w:r>
      </w:hyperlink>
    </w:p>
    <w:p w14:paraId="15C953F9" w14:textId="5EB16890" w:rsidR="00B17590" w:rsidRPr="006B76A4" w:rsidRDefault="00B17590">
      <w:pPr>
        <w:pStyle w:val="TOC5"/>
        <w:tabs>
          <w:tab w:val="left" w:pos="1820"/>
          <w:tab w:val="right" w:leader="dot" w:pos="9685"/>
        </w:tabs>
        <w:rPr>
          <w:rFonts w:asciiTheme="majorHAnsi" w:eastAsiaTheme="minorEastAsia" w:hAnsiTheme="majorHAnsi" w:cstheme="majorHAnsi"/>
          <w:noProof/>
          <w:kern w:val="2"/>
          <w:sz w:val="24"/>
          <w:szCs w:val="24"/>
          <w:lang w:val="en-US"/>
        </w:rPr>
      </w:pPr>
      <w:hyperlink w:anchor="_Toc163720937" w:history="1">
        <w:r w:rsidRPr="00B17590">
          <w:rPr>
            <w:rStyle w:val="Hyperlink"/>
            <w:rFonts w:asciiTheme="majorHAnsi" w:eastAsiaTheme="majorEastAsia" w:hAnsiTheme="majorHAnsi" w:cstheme="majorHAnsi"/>
            <w:noProof/>
          </w:rPr>
          <w:t>2.1.1.6</w:t>
        </w:r>
        <w:r w:rsidRPr="006B76A4">
          <w:rPr>
            <w:rFonts w:asciiTheme="majorHAnsi" w:eastAsiaTheme="minorEastAsia" w:hAnsiTheme="majorHAnsi" w:cstheme="majorHAnsi"/>
            <w:noProof/>
            <w:kern w:val="2"/>
            <w:sz w:val="24"/>
            <w:szCs w:val="24"/>
            <w:lang w:val="en-US"/>
          </w:rPr>
          <w:tab/>
        </w:r>
        <w:r w:rsidRPr="00B17590">
          <w:rPr>
            <w:rStyle w:val="Hyperlink"/>
            <w:rFonts w:asciiTheme="majorHAnsi" w:eastAsiaTheme="majorEastAsia" w:hAnsiTheme="majorHAnsi" w:cstheme="majorHAnsi"/>
            <w:noProof/>
          </w:rPr>
          <w:t>Cấu hình sticky bit cho tất cả các thư mục dùng chung</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_Toc163720937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9</w:t>
        </w:r>
        <w:r w:rsidRPr="00B17590">
          <w:rPr>
            <w:rFonts w:asciiTheme="majorHAnsi" w:hAnsiTheme="majorHAnsi" w:cstheme="majorHAnsi"/>
            <w:noProof/>
            <w:webHidden/>
          </w:rPr>
          <w:fldChar w:fldCharType="end"/>
        </w:r>
      </w:hyperlink>
    </w:p>
    <w:p w14:paraId="67A73904" w14:textId="5EC94654" w:rsidR="00B17590" w:rsidRPr="006B76A4" w:rsidRDefault="00B17590">
      <w:pPr>
        <w:pStyle w:val="TOC5"/>
        <w:tabs>
          <w:tab w:val="left" w:pos="1820"/>
          <w:tab w:val="right" w:leader="dot" w:pos="9685"/>
        </w:tabs>
        <w:rPr>
          <w:rFonts w:asciiTheme="majorHAnsi" w:eastAsiaTheme="minorEastAsia" w:hAnsiTheme="majorHAnsi" w:cstheme="majorHAnsi"/>
          <w:noProof/>
          <w:kern w:val="2"/>
          <w:sz w:val="24"/>
          <w:szCs w:val="24"/>
          <w:lang w:val="en-US"/>
        </w:rPr>
      </w:pPr>
      <w:hyperlink w:anchor="_Toc163720938" w:history="1">
        <w:r w:rsidRPr="00B17590">
          <w:rPr>
            <w:rStyle w:val="Hyperlink"/>
            <w:rFonts w:asciiTheme="majorHAnsi" w:eastAsiaTheme="majorEastAsia" w:hAnsiTheme="majorHAnsi" w:cstheme="majorHAnsi"/>
            <w:noProof/>
          </w:rPr>
          <w:t>2.1.1.7</w:t>
        </w:r>
        <w:r w:rsidRPr="006B76A4">
          <w:rPr>
            <w:rFonts w:asciiTheme="majorHAnsi" w:eastAsiaTheme="minorEastAsia" w:hAnsiTheme="majorHAnsi" w:cstheme="majorHAnsi"/>
            <w:noProof/>
            <w:kern w:val="2"/>
            <w:sz w:val="24"/>
            <w:szCs w:val="24"/>
            <w:lang w:val="en-US"/>
          </w:rPr>
          <w:tab/>
        </w:r>
        <w:r w:rsidRPr="00B17590">
          <w:rPr>
            <w:rStyle w:val="Hyperlink"/>
            <w:rFonts w:asciiTheme="majorHAnsi" w:eastAsiaTheme="majorEastAsia" w:hAnsiTheme="majorHAnsi" w:cstheme="majorHAnsi"/>
            <w:noProof/>
          </w:rPr>
          <w:t>Cấu hình vô hiệu hoá automounting</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_Toc163720938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9</w:t>
        </w:r>
        <w:r w:rsidRPr="00B17590">
          <w:rPr>
            <w:rFonts w:asciiTheme="majorHAnsi" w:hAnsiTheme="majorHAnsi" w:cstheme="majorHAnsi"/>
            <w:noProof/>
            <w:webHidden/>
          </w:rPr>
          <w:fldChar w:fldCharType="end"/>
        </w:r>
      </w:hyperlink>
    </w:p>
    <w:p w14:paraId="15434C30" w14:textId="787549A5" w:rsidR="00B17590" w:rsidRPr="006B76A4" w:rsidRDefault="00B17590">
      <w:pPr>
        <w:pStyle w:val="TOC5"/>
        <w:tabs>
          <w:tab w:val="left" w:pos="1820"/>
          <w:tab w:val="right" w:leader="dot" w:pos="9685"/>
        </w:tabs>
        <w:rPr>
          <w:rFonts w:asciiTheme="majorHAnsi" w:eastAsiaTheme="minorEastAsia" w:hAnsiTheme="majorHAnsi" w:cstheme="majorHAnsi"/>
          <w:noProof/>
          <w:kern w:val="2"/>
          <w:sz w:val="24"/>
          <w:szCs w:val="24"/>
          <w:lang w:val="en-US"/>
        </w:rPr>
      </w:pPr>
      <w:hyperlink w:anchor="_Toc163720939" w:history="1">
        <w:r w:rsidRPr="00B17590">
          <w:rPr>
            <w:rStyle w:val="Hyperlink"/>
            <w:rFonts w:asciiTheme="majorHAnsi" w:eastAsiaTheme="majorEastAsia" w:hAnsiTheme="majorHAnsi" w:cstheme="majorHAnsi"/>
            <w:noProof/>
          </w:rPr>
          <w:t>2.1.1.8</w:t>
        </w:r>
        <w:r w:rsidRPr="006B76A4">
          <w:rPr>
            <w:rFonts w:asciiTheme="majorHAnsi" w:eastAsiaTheme="minorEastAsia" w:hAnsiTheme="majorHAnsi" w:cstheme="majorHAnsi"/>
            <w:noProof/>
            <w:kern w:val="2"/>
            <w:sz w:val="24"/>
            <w:szCs w:val="24"/>
            <w:lang w:val="en-US"/>
          </w:rPr>
          <w:tab/>
        </w:r>
        <w:r w:rsidRPr="00B17590">
          <w:rPr>
            <w:rStyle w:val="Hyperlink"/>
            <w:rFonts w:asciiTheme="majorHAnsi" w:eastAsiaTheme="majorEastAsia" w:hAnsiTheme="majorHAnsi" w:cstheme="majorHAnsi"/>
            <w:noProof/>
          </w:rPr>
          <w:t xml:space="preserve">Cấu hình </w:t>
        </w:r>
        <w:r w:rsidRPr="00B17590">
          <w:rPr>
            <w:rStyle w:val="Hyperlink"/>
            <w:rFonts w:asciiTheme="majorHAnsi" w:eastAsiaTheme="majorEastAsia" w:hAnsiTheme="majorHAnsi" w:cstheme="majorHAnsi"/>
            <w:noProof/>
            <w:lang w:val="en-US"/>
          </w:rPr>
          <w:t>vô hiệu hoá USB Storage</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_Toc163720939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9</w:t>
        </w:r>
        <w:r w:rsidRPr="00B17590">
          <w:rPr>
            <w:rFonts w:asciiTheme="majorHAnsi" w:hAnsiTheme="majorHAnsi" w:cstheme="majorHAnsi"/>
            <w:noProof/>
            <w:webHidden/>
          </w:rPr>
          <w:fldChar w:fldCharType="end"/>
        </w:r>
      </w:hyperlink>
    </w:p>
    <w:p w14:paraId="51CE78F8" w14:textId="18E7B39A" w:rsidR="00B17590" w:rsidRPr="006B76A4" w:rsidRDefault="00B17590">
      <w:pPr>
        <w:pStyle w:val="TOC4"/>
        <w:tabs>
          <w:tab w:val="left" w:pos="1560"/>
          <w:tab w:val="right" w:leader="dot" w:pos="9685"/>
        </w:tabs>
        <w:rPr>
          <w:rFonts w:asciiTheme="majorHAnsi" w:eastAsiaTheme="minorEastAsia" w:hAnsiTheme="majorHAnsi" w:cstheme="majorHAnsi"/>
          <w:noProof/>
          <w:kern w:val="2"/>
          <w:sz w:val="24"/>
          <w:szCs w:val="24"/>
          <w:lang w:val="en-US"/>
        </w:rPr>
      </w:pPr>
      <w:hyperlink w:anchor="_Toc163720940" w:history="1">
        <w:r w:rsidRPr="00B17590">
          <w:rPr>
            <w:rStyle w:val="Hyperlink"/>
            <w:rFonts w:asciiTheme="majorHAnsi" w:eastAsiaTheme="majorEastAsia" w:hAnsiTheme="majorHAnsi" w:cstheme="majorHAnsi"/>
            <w:noProof/>
          </w:rPr>
          <w:t>2.1.2</w:t>
        </w:r>
        <w:r w:rsidRPr="006B76A4">
          <w:rPr>
            <w:rFonts w:asciiTheme="majorHAnsi" w:eastAsiaTheme="minorEastAsia" w:hAnsiTheme="majorHAnsi" w:cstheme="majorHAnsi"/>
            <w:noProof/>
            <w:kern w:val="2"/>
            <w:sz w:val="24"/>
            <w:szCs w:val="24"/>
            <w:lang w:val="en-US"/>
          </w:rPr>
          <w:tab/>
        </w:r>
        <w:r w:rsidRPr="00B17590">
          <w:rPr>
            <w:rStyle w:val="Hyperlink"/>
            <w:rFonts w:asciiTheme="majorHAnsi" w:eastAsiaTheme="majorEastAsia" w:hAnsiTheme="majorHAnsi" w:cstheme="majorHAnsi"/>
            <w:noProof/>
          </w:rPr>
          <w:t>Kiểm tra tính toàn vẹn của</w:t>
        </w:r>
        <w:r w:rsidRPr="00B17590">
          <w:rPr>
            <w:rStyle w:val="Hyperlink"/>
            <w:rFonts w:asciiTheme="majorHAnsi" w:eastAsiaTheme="majorEastAsia" w:hAnsiTheme="majorHAnsi" w:cstheme="majorHAnsi"/>
            <w:noProof/>
            <w:spacing w:val="7"/>
          </w:rPr>
          <w:t xml:space="preserve"> </w:t>
        </w:r>
        <w:r w:rsidRPr="00B17590">
          <w:rPr>
            <w:rStyle w:val="Hyperlink"/>
            <w:rFonts w:asciiTheme="majorHAnsi" w:eastAsiaTheme="majorEastAsia" w:hAnsiTheme="majorHAnsi" w:cstheme="majorHAnsi"/>
            <w:noProof/>
          </w:rPr>
          <w:t>filesystem</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_Toc163720940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10</w:t>
        </w:r>
        <w:r w:rsidRPr="00B17590">
          <w:rPr>
            <w:rFonts w:asciiTheme="majorHAnsi" w:hAnsiTheme="majorHAnsi" w:cstheme="majorHAnsi"/>
            <w:noProof/>
            <w:webHidden/>
          </w:rPr>
          <w:fldChar w:fldCharType="end"/>
        </w:r>
      </w:hyperlink>
    </w:p>
    <w:p w14:paraId="7903B063" w14:textId="6241BFB5" w:rsidR="00B17590" w:rsidRPr="006B76A4" w:rsidRDefault="00B17590">
      <w:pPr>
        <w:pStyle w:val="TOC5"/>
        <w:tabs>
          <w:tab w:val="left" w:pos="1820"/>
          <w:tab w:val="right" w:leader="dot" w:pos="9685"/>
        </w:tabs>
        <w:rPr>
          <w:rFonts w:asciiTheme="majorHAnsi" w:eastAsiaTheme="minorEastAsia" w:hAnsiTheme="majorHAnsi" w:cstheme="majorHAnsi"/>
          <w:noProof/>
          <w:kern w:val="2"/>
          <w:sz w:val="24"/>
          <w:szCs w:val="24"/>
          <w:lang w:val="en-US"/>
        </w:rPr>
      </w:pPr>
      <w:hyperlink w:anchor="_Toc163720941" w:history="1">
        <w:r w:rsidRPr="00B17590">
          <w:rPr>
            <w:rStyle w:val="Hyperlink"/>
            <w:rFonts w:asciiTheme="majorHAnsi" w:eastAsiaTheme="majorEastAsia" w:hAnsiTheme="majorHAnsi" w:cstheme="majorHAnsi"/>
            <w:noProof/>
          </w:rPr>
          <w:t>2.1.2.1</w:t>
        </w:r>
        <w:r w:rsidRPr="006B76A4">
          <w:rPr>
            <w:rFonts w:asciiTheme="majorHAnsi" w:eastAsiaTheme="minorEastAsia" w:hAnsiTheme="majorHAnsi" w:cstheme="majorHAnsi"/>
            <w:noProof/>
            <w:kern w:val="2"/>
            <w:sz w:val="24"/>
            <w:szCs w:val="24"/>
            <w:lang w:val="en-US"/>
          </w:rPr>
          <w:tab/>
        </w:r>
        <w:r w:rsidRPr="00B17590">
          <w:rPr>
            <w:rStyle w:val="Hyperlink"/>
            <w:rFonts w:asciiTheme="majorHAnsi" w:eastAsiaTheme="majorEastAsia" w:hAnsiTheme="majorHAnsi" w:cstheme="majorHAnsi"/>
            <w:noProof/>
          </w:rPr>
          <w:t>Kiểm tra cài đặt AIDE</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_Toc163720941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10</w:t>
        </w:r>
        <w:r w:rsidRPr="00B17590">
          <w:rPr>
            <w:rFonts w:asciiTheme="majorHAnsi" w:hAnsiTheme="majorHAnsi" w:cstheme="majorHAnsi"/>
            <w:noProof/>
            <w:webHidden/>
          </w:rPr>
          <w:fldChar w:fldCharType="end"/>
        </w:r>
      </w:hyperlink>
    </w:p>
    <w:p w14:paraId="1D92AE31" w14:textId="22FFF139" w:rsidR="00B17590" w:rsidRPr="006B76A4" w:rsidRDefault="00B17590">
      <w:pPr>
        <w:pStyle w:val="TOC5"/>
        <w:tabs>
          <w:tab w:val="left" w:pos="1820"/>
          <w:tab w:val="right" w:leader="dot" w:pos="9685"/>
        </w:tabs>
        <w:rPr>
          <w:rFonts w:asciiTheme="majorHAnsi" w:eastAsiaTheme="minorEastAsia" w:hAnsiTheme="majorHAnsi" w:cstheme="majorHAnsi"/>
          <w:noProof/>
          <w:kern w:val="2"/>
          <w:sz w:val="24"/>
          <w:szCs w:val="24"/>
          <w:lang w:val="en-US"/>
        </w:rPr>
      </w:pPr>
      <w:hyperlink w:anchor="_Toc163720942" w:history="1">
        <w:r w:rsidRPr="00B17590">
          <w:rPr>
            <w:rStyle w:val="Hyperlink"/>
            <w:rFonts w:asciiTheme="majorHAnsi" w:eastAsiaTheme="majorEastAsia" w:hAnsiTheme="majorHAnsi" w:cstheme="majorHAnsi"/>
            <w:noProof/>
          </w:rPr>
          <w:t>2.1.2.2</w:t>
        </w:r>
        <w:r w:rsidRPr="006B76A4">
          <w:rPr>
            <w:rFonts w:asciiTheme="majorHAnsi" w:eastAsiaTheme="minorEastAsia" w:hAnsiTheme="majorHAnsi" w:cstheme="majorHAnsi"/>
            <w:noProof/>
            <w:kern w:val="2"/>
            <w:sz w:val="24"/>
            <w:szCs w:val="24"/>
            <w:lang w:val="en-US"/>
          </w:rPr>
          <w:tab/>
        </w:r>
        <w:r w:rsidRPr="00B17590">
          <w:rPr>
            <w:rStyle w:val="Hyperlink"/>
            <w:rFonts w:asciiTheme="majorHAnsi" w:eastAsiaTheme="majorEastAsia" w:hAnsiTheme="majorHAnsi" w:cstheme="majorHAnsi"/>
            <w:noProof/>
          </w:rPr>
          <w:t>Cấu hình kiểm tra tính toàn vẹn của filesystem</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_Toc163720942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10</w:t>
        </w:r>
        <w:r w:rsidRPr="00B17590">
          <w:rPr>
            <w:rFonts w:asciiTheme="majorHAnsi" w:hAnsiTheme="majorHAnsi" w:cstheme="majorHAnsi"/>
            <w:noProof/>
            <w:webHidden/>
          </w:rPr>
          <w:fldChar w:fldCharType="end"/>
        </w:r>
      </w:hyperlink>
    </w:p>
    <w:p w14:paraId="1F315AC1" w14:textId="722607BC" w:rsidR="00B17590" w:rsidRPr="006B76A4" w:rsidRDefault="00B17590">
      <w:pPr>
        <w:pStyle w:val="TOC4"/>
        <w:tabs>
          <w:tab w:val="left" w:pos="1560"/>
          <w:tab w:val="right" w:leader="dot" w:pos="9685"/>
        </w:tabs>
        <w:rPr>
          <w:rFonts w:asciiTheme="majorHAnsi" w:eastAsiaTheme="minorEastAsia" w:hAnsiTheme="majorHAnsi" w:cstheme="majorHAnsi"/>
          <w:noProof/>
          <w:kern w:val="2"/>
          <w:sz w:val="24"/>
          <w:szCs w:val="24"/>
          <w:lang w:val="en-US"/>
        </w:rPr>
      </w:pPr>
      <w:hyperlink w:anchor="_Toc163720943" w:history="1">
        <w:r w:rsidRPr="00B17590">
          <w:rPr>
            <w:rStyle w:val="Hyperlink"/>
            <w:rFonts w:asciiTheme="majorHAnsi" w:eastAsiaTheme="majorEastAsia" w:hAnsiTheme="majorHAnsi" w:cstheme="majorHAnsi"/>
            <w:noProof/>
          </w:rPr>
          <w:t>2.1.3</w:t>
        </w:r>
        <w:r w:rsidRPr="006B76A4">
          <w:rPr>
            <w:rFonts w:asciiTheme="majorHAnsi" w:eastAsiaTheme="minorEastAsia" w:hAnsiTheme="majorHAnsi" w:cstheme="majorHAnsi"/>
            <w:noProof/>
            <w:kern w:val="2"/>
            <w:sz w:val="24"/>
            <w:szCs w:val="24"/>
            <w:lang w:val="en-US"/>
          </w:rPr>
          <w:tab/>
        </w:r>
        <w:r w:rsidRPr="00B17590">
          <w:rPr>
            <w:rStyle w:val="Hyperlink"/>
            <w:rFonts w:asciiTheme="majorHAnsi" w:eastAsiaTheme="majorEastAsia" w:hAnsiTheme="majorHAnsi" w:cstheme="majorHAnsi"/>
            <w:noProof/>
          </w:rPr>
          <w:t>Cấu hình khởi động an</w:t>
        </w:r>
        <w:r w:rsidRPr="00B17590">
          <w:rPr>
            <w:rStyle w:val="Hyperlink"/>
            <w:rFonts w:asciiTheme="majorHAnsi" w:eastAsiaTheme="majorEastAsia" w:hAnsiTheme="majorHAnsi" w:cstheme="majorHAnsi"/>
            <w:noProof/>
            <w:spacing w:val="4"/>
          </w:rPr>
          <w:t xml:space="preserve"> </w:t>
        </w:r>
        <w:r w:rsidRPr="00B17590">
          <w:rPr>
            <w:rStyle w:val="Hyperlink"/>
            <w:rFonts w:asciiTheme="majorHAnsi" w:eastAsiaTheme="majorEastAsia" w:hAnsiTheme="majorHAnsi" w:cstheme="majorHAnsi"/>
            <w:noProof/>
          </w:rPr>
          <w:t>toàn</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_Toc163720943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11</w:t>
        </w:r>
        <w:r w:rsidRPr="00B17590">
          <w:rPr>
            <w:rFonts w:asciiTheme="majorHAnsi" w:hAnsiTheme="majorHAnsi" w:cstheme="majorHAnsi"/>
            <w:noProof/>
            <w:webHidden/>
          </w:rPr>
          <w:fldChar w:fldCharType="end"/>
        </w:r>
      </w:hyperlink>
    </w:p>
    <w:p w14:paraId="4373667E" w14:textId="7A5D92F2" w:rsidR="00B17590" w:rsidRPr="006B76A4" w:rsidRDefault="00B17590">
      <w:pPr>
        <w:pStyle w:val="TOC5"/>
        <w:tabs>
          <w:tab w:val="left" w:pos="1820"/>
          <w:tab w:val="right" w:leader="dot" w:pos="9685"/>
        </w:tabs>
        <w:rPr>
          <w:rFonts w:asciiTheme="majorHAnsi" w:eastAsiaTheme="minorEastAsia" w:hAnsiTheme="majorHAnsi" w:cstheme="majorHAnsi"/>
          <w:noProof/>
          <w:kern w:val="2"/>
          <w:sz w:val="24"/>
          <w:szCs w:val="24"/>
          <w:lang w:val="en-US"/>
        </w:rPr>
      </w:pPr>
      <w:hyperlink w:anchor="_Toc163720944" w:history="1">
        <w:r w:rsidRPr="00B17590">
          <w:rPr>
            <w:rStyle w:val="Hyperlink"/>
            <w:rFonts w:asciiTheme="majorHAnsi" w:eastAsiaTheme="majorEastAsia" w:hAnsiTheme="majorHAnsi" w:cstheme="majorHAnsi"/>
            <w:noProof/>
          </w:rPr>
          <w:t>2.1.3.1</w:t>
        </w:r>
        <w:r w:rsidRPr="006B76A4">
          <w:rPr>
            <w:rFonts w:asciiTheme="majorHAnsi" w:eastAsiaTheme="minorEastAsia" w:hAnsiTheme="majorHAnsi" w:cstheme="majorHAnsi"/>
            <w:noProof/>
            <w:kern w:val="2"/>
            <w:sz w:val="24"/>
            <w:szCs w:val="24"/>
            <w:lang w:val="en-US"/>
          </w:rPr>
          <w:tab/>
        </w:r>
        <w:r w:rsidRPr="00B17590">
          <w:rPr>
            <w:rStyle w:val="Hyperlink"/>
            <w:rFonts w:asciiTheme="majorHAnsi" w:eastAsiaTheme="majorEastAsia" w:hAnsiTheme="majorHAnsi" w:cstheme="majorHAnsi"/>
            <w:noProof/>
          </w:rPr>
          <w:t>Phân quyền đối với file cấu hình bootloader</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_Toc163720944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11</w:t>
        </w:r>
        <w:r w:rsidRPr="00B17590">
          <w:rPr>
            <w:rFonts w:asciiTheme="majorHAnsi" w:hAnsiTheme="majorHAnsi" w:cstheme="majorHAnsi"/>
            <w:noProof/>
            <w:webHidden/>
          </w:rPr>
          <w:fldChar w:fldCharType="end"/>
        </w:r>
      </w:hyperlink>
    </w:p>
    <w:p w14:paraId="3D2FDB72" w14:textId="15CA08F1" w:rsidR="00B17590" w:rsidRPr="006B76A4" w:rsidRDefault="00B17590">
      <w:pPr>
        <w:pStyle w:val="TOC5"/>
        <w:tabs>
          <w:tab w:val="left" w:pos="1820"/>
          <w:tab w:val="right" w:leader="dot" w:pos="9685"/>
        </w:tabs>
        <w:rPr>
          <w:rFonts w:asciiTheme="majorHAnsi" w:eastAsiaTheme="minorEastAsia" w:hAnsiTheme="majorHAnsi" w:cstheme="majorHAnsi"/>
          <w:noProof/>
          <w:kern w:val="2"/>
          <w:sz w:val="24"/>
          <w:szCs w:val="24"/>
          <w:lang w:val="en-US"/>
        </w:rPr>
      </w:pPr>
      <w:hyperlink w:anchor="_Toc163720945" w:history="1">
        <w:r w:rsidRPr="00B17590">
          <w:rPr>
            <w:rStyle w:val="Hyperlink"/>
            <w:rFonts w:asciiTheme="majorHAnsi" w:eastAsiaTheme="majorEastAsia" w:hAnsiTheme="majorHAnsi" w:cstheme="majorHAnsi"/>
            <w:noProof/>
          </w:rPr>
          <w:t>2.1.3.2</w:t>
        </w:r>
        <w:r w:rsidRPr="006B76A4">
          <w:rPr>
            <w:rFonts w:asciiTheme="majorHAnsi" w:eastAsiaTheme="minorEastAsia" w:hAnsiTheme="majorHAnsi" w:cstheme="majorHAnsi"/>
            <w:noProof/>
            <w:kern w:val="2"/>
            <w:sz w:val="24"/>
            <w:szCs w:val="24"/>
            <w:lang w:val="en-US"/>
          </w:rPr>
          <w:tab/>
        </w:r>
        <w:r w:rsidRPr="00B17590">
          <w:rPr>
            <w:rStyle w:val="Hyperlink"/>
            <w:rFonts w:asciiTheme="majorHAnsi" w:eastAsiaTheme="majorEastAsia" w:hAnsiTheme="majorHAnsi" w:cstheme="majorHAnsi"/>
            <w:noProof/>
          </w:rPr>
          <w:t>Cấu hình xác thực khi truy cập single user mode</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_Toc163720945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11</w:t>
        </w:r>
        <w:r w:rsidRPr="00B17590">
          <w:rPr>
            <w:rFonts w:asciiTheme="majorHAnsi" w:hAnsiTheme="majorHAnsi" w:cstheme="majorHAnsi"/>
            <w:noProof/>
            <w:webHidden/>
          </w:rPr>
          <w:fldChar w:fldCharType="end"/>
        </w:r>
      </w:hyperlink>
    </w:p>
    <w:p w14:paraId="70027EED" w14:textId="3B3C3BFE" w:rsidR="00B17590" w:rsidRPr="006B76A4" w:rsidRDefault="00B17590">
      <w:pPr>
        <w:pStyle w:val="TOC4"/>
        <w:tabs>
          <w:tab w:val="left" w:pos="1560"/>
          <w:tab w:val="right" w:leader="dot" w:pos="9685"/>
        </w:tabs>
        <w:rPr>
          <w:rFonts w:asciiTheme="majorHAnsi" w:eastAsiaTheme="minorEastAsia" w:hAnsiTheme="majorHAnsi" w:cstheme="majorHAnsi"/>
          <w:noProof/>
          <w:kern w:val="2"/>
          <w:sz w:val="24"/>
          <w:szCs w:val="24"/>
          <w:lang w:val="en-US"/>
        </w:rPr>
      </w:pPr>
      <w:hyperlink w:anchor="_Toc163720946" w:history="1">
        <w:r w:rsidRPr="00B17590">
          <w:rPr>
            <w:rStyle w:val="Hyperlink"/>
            <w:rFonts w:asciiTheme="majorHAnsi" w:eastAsiaTheme="majorEastAsia" w:hAnsiTheme="majorHAnsi" w:cstheme="majorHAnsi"/>
            <w:noProof/>
          </w:rPr>
          <w:t>2.1.4</w:t>
        </w:r>
        <w:r w:rsidRPr="006B76A4">
          <w:rPr>
            <w:rFonts w:asciiTheme="majorHAnsi" w:eastAsiaTheme="minorEastAsia" w:hAnsiTheme="majorHAnsi" w:cstheme="majorHAnsi"/>
            <w:noProof/>
            <w:kern w:val="2"/>
            <w:sz w:val="24"/>
            <w:szCs w:val="24"/>
            <w:lang w:val="en-US"/>
          </w:rPr>
          <w:tab/>
        </w:r>
        <w:r w:rsidRPr="00B17590">
          <w:rPr>
            <w:rStyle w:val="Hyperlink"/>
            <w:rFonts w:asciiTheme="majorHAnsi" w:eastAsiaTheme="majorEastAsia" w:hAnsiTheme="majorHAnsi" w:cstheme="majorHAnsi"/>
            <w:noProof/>
          </w:rPr>
          <w:t>Additional Process</w:t>
        </w:r>
        <w:r w:rsidRPr="00B17590">
          <w:rPr>
            <w:rStyle w:val="Hyperlink"/>
            <w:rFonts w:asciiTheme="majorHAnsi" w:eastAsiaTheme="majorEastAsia" w:hAnsiTheme="majorHAnsi" w:cstheme="majorHAnsi"/>
            <w:noProof/>
            <w:spacing w:val="3"/>
          </w:rPr>
          <w:t xml:space="preserve"> </w:t>
        </w:r>
        <w:r w:rsidRPr="00B17590">
          <w:rPr>
            <w:rStyle w:val="Hyperlink"/>
            <w:rFonts w:asciiTheme="majorHAnsi" w:eastAsiaTheme="majorEastAsia" w:hAnsiTheme="majorHAnsi" w:cstheme="majorHAnsi"/>
            <w:noProof/>
          </w:rPr>
          <w:t>Hardening</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_Toc163720946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11</w:t>
        </w:r>
        <w:r w:rsidRPr="00B17590">
          <w:rPr>
            <w:rFonts w:asciiTheme="majorHAnsi" w:hAnsiTheme="majorHAnsi" w:cstheme="majorHAnsi"/>
            <w:noProof/>
            <w:webHidden/>
          </w:rPr>
          <w:fldChar w:fldCharType="end"/>
        </w:r>
      </w:hyperlink>
    </w:p>
    <w:p w14:paraId="2ACC341F" w14:textId="69D712F2" w:rsidR="00B17590" w:rsidRPr="006B76A4" w:rsidRDefault="00B17590">
      <w:pPr>
        <w:pStyle w:val="TOC5"/>
        <w:tabs>
          <w:tab w:val="left" w:pos="1820"/>
          <w:tab w:val="right" w:leader="dot" w:pos="9685"/>
        </w:tabs>
        <w:rPr>
          <w:rFonts w:asciiTheme="majorHAnsi" w:eastAsiaTheme="minorEastAsia" w:hAnsiTheme="majorHAnsi" w:cstheme="majorHAnsi"/>
          <w:noProof/>
          <w:kern w:val="2"/>
          <w:sz w:val="24"/>
          <w:szCs w:val="24"/>
          <w:lang w:val="en-US"/>
        </w:rPr>
      </w:pPr>
      <w:hyperlink w:anchor="_Toc163720947" w:history="1">
        <w:r w:rsidRPr="00B17590">
          <w:rPr>
            <w:rStyle w:val="Hyperlink"/>
            <w:rFonts w:asciiTheme="majorHAnsi" w:eastAsiaTheme="majorEastAsia" w:hAnsiTheme="majorHAnsi" w:cstheme="majorHAnsi"/>
            <w:noProof/>
          </w:rPr>
          <w:t>2.1.4.1</w:t>
        </w:r>
        <w:r w:rsidRPr="006B76A4">
          <w:rPr>
            <w:rFonts w:asciiTheme="majorHAnsi" w:eastAsiaTheme="minorEastAsia" w:hAnsiTheme="majorHAnsi" w:cstheme="majorHAnsi"/>
            <w:noProof/>
            <w:kern w:val="2"/>
            <w:sz w:val="24"/>
            <w:szCs w:val="24"/>
            <w:lang w:val="en-US"/>
          </w:rPr>
          <w:tab/>
        </w:r>
        <w:r w:rsidRPr="00B17590">
          <w:rPr>
            <w:rStyle w:val="Hyperlink"/>
            <w:rFonts w:asciiTheme="majorHAnsi" w:eastAsiaTheme="majorEastAsia" w:hAnsiTheme="majorHAnsi" w:cstheme="majorHAnsi"/>
            <w:noProof/>
          </w:rPr>
          <w:t>Cấu hình kích hoạt ASLR (address space layout randomization)</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_Toc163720947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11</w:t>
        </w:r>
        <w:r w:rsidRPr="00B17590">
          <w:rPr>
            <w:rFonts w:asciiTheme="majorHAnsi" w:hAnsiTheme="majorHAnsi" w:cstheme="majorHAnsi"/>
            <w:noProof/>
            <w:webHidden/>
          </w:rPr>
          <w:fldChar w:fldCharType="end"/>
        </w:r>
      </w:hyperlink>
    </w:p>
    <w:p w14:paraId="76F863FF" w14:textId="00E5B601" w:rsidR="00B17590" w:rsidRPr="006B76A4" w:rsidRDefault="00B17590">
      <w:pPr>
        <w:pStyle w:val="TOC5"/>
        <w:tabs>
          <w:tab w:val="left" w:pos="1820"/>
          <w:tab w:val="right" w:leader="dot" w:pos="9685"/>
        </w:tabs>
        <w:rPr>
          <w:rFonts w:asciiTheme="majorHAnsi" w:eastAsiaTheme="minorEastAsia" w:hAnsiTheme="majorHAnsi" w:cstheme="majorHAnsi"/>
          <w:noProof/>
          <w:kern w:val="2"/>
          <w:sz w:val="24"/>
          <w:szCs w:val="24"/>
          <w:lang w:val="en-US"/>
        </w:rPr>
      </w:pPr>
      <w:hyperlink w:anchor="_Toc163720948" w:history="1">
        <w:r w:rsidRPr="00B17590">
          <w:rPr>
            <w:rStyle w:val="Hyperlink"/>
            <w:rFonts w:asciiTheme="majorHAnsi" w:eastAsiaTheme="majorEastAsia" w:hAnsiTheme="majorHAnsi" w:cstheme="majorHAnsi"/>
            <w:noProof/>
          </w:rPr>
          <w:t>2.1.4.2</w:t>
        </w:r>
        <w:r w:rsidRPr="006B76A4">
          <w:rPr>
            <w:rFonts w:asciiTheme="majorHAnsi" w:eastAsiaTheme="minorEastAsia" w:hAnsiTheme="majorHAnsi" w:cstheme="majorHAnsi"/>
            <w:noProof/>
            <w:kern w:val="2"/>
            <w:sz w:val="24"/>
            <w:szCs w:val="24"/>
            <w:lang w:val="en-US"/>
          </w:rPr>
          <w:tab/>
        </w:r>
        <w:r w:rsidRPr="00B17590">
          <w:rPr>
            <w:rStyle w:val="Hyperlink"/>
            <w:rFonts w:asciiTheme="majorHAnsi" w:eastAsiaTheme="majorEastAsia" w:hAnsiTheme="majorHAnsi" w:cstheme="majorHAnsi"/>
            <w:noProof/>
          </w:rPr>
          <w:t>Cấu hình vô hiệu hóa prelink</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_Toc163720948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12</w:t>
        </w:r>
        <w:r w:rsidRPr="00B17590">
          <w:rPr>
            <w:rFonts w:asciiTheme="majorHAnsi" w:hAnsiTheme="majorHAnsi" w:cstheme="majorHAnsi"/>
            <w:noProof/>
            <w:webHidden/>
          </w:rPr>
          <w:fldChar w:fldCharType="end"/>
        </w:r>
      </w:hyperlink>
    </w:p>
    <w:p w14:paraId="32212C91" w14:textId="602A118C" w:rsidR="00B17590" w:rsidRPr="006B76A4" w:rsidRDefault="00B17590">
      <w:pPr>
        <w:pStyle w:val="TOC5"/>
        <w:tabs>
          <w:tab w:val="left" w:pos="1820"/>
          <w:tab w:val="right" w:leader="dot" w:pos="9685"/>
        </w:tabs>
        <w:rPr>
          <w:rFonts w:asciiTheme="majorHAnsi" w:eastAsiaTheme="minorEastAsia" w:hAnsiTheme="majorHAnsi" w:cstheme="majorHAnsi"/>
          <w:noProof/>
          <w:kern w:val="2"/>
          <w:sz w:val="24"/>
          <w:szCs w:val="24"/>
          <w:lang w:val="en-US"/>
        </w:rPr>
      </w:pPr>
      <w:hyperlink w:anchor="_Toc163720949" w:history="1">
        <w:r w:rsidRPr="00B17590">
          <w:rPr>
            <w:rStyle w:val="Hyperlink"/>
            <w:rFonts w:asciiTheme="majorHAnsi" w:eastAsiaTheme="majorEastAsia" w:hAnsiTheme="majorHAnsi" w:cstheme="majorHAnsi"/>
            <w:noProof/>
          </w:rPr>
          <w:t>2.1.4.3</w:t>
        </w:r>
        <w:r w:rsidRPr="006B76A4">
          <w:rPr>
            <w:rFonts w:asciiTheme="majorHAnsi" w:eastAsiaTheme="minorEastAsia" w:hAnsiTheme="majorHAnsi" w:cstheme="majorHAnsi"/>
            <w:noProof/>
            <w:kern w:val="2"/>
            <w:sz w:val="24"/>
            <w:szCs w:val="24"/>
            <w:lang w:val="en-US"/>
          </w:rPr>
          <w:tab/>
        </w:r>
        <w:r w:rsidRPr="00B17590">
          <w:rPr>
            <w:rStyle w:val="Hyperlink"/>
            <w:rFonts w:asciiTheme="majorHAnsi" w:eastAsiaTheme="majorEastAsia" w:hAnsiTheme="majorHAnsi" w:cstheme="majorHAnsi"/>
            <w:noProof/>
          </w:rPr>
          <w:t xml:space="preserve">Cấu hình </w:t>
        </w:r>
        <w:r w:rsidRPr="00B17590">
          <w:rPr>
            <w:rStyle w:val="Hyperlink"/>
            <w:rFonts w:asciiTheme="majorHAnsi" w:eastAsiaTheme="majorEastAsia" w:hAnsiTheme="majorHAnsi" w:cstheme="majorHAnsi"/>
            <w:noProof/>
            <w:lang w:val="en-US"/>
          </w:rPr>
          <w:t>vô hiệu hoá</w:t>
        </w:r>
        <w:r w:rsidRPr="00B17590">
          <w:rPr>
            <w:rStyle w:val="Hyperlink"/>
            <w:rFonts w:asciiTheme="majorHAnsi" w:eastAsiaTheme="majorEastAsia" w:hAnsiTheme="majorHAnsi" w:cstheme="majorHAnsi"/>
            <w:noProof/>
          </w:rPr>
          <w:t xml:space="preserve"> core dump</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_Toc163720949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12</w:t>
        </w:r>
        <w:r w:rsidRPr="00B17590">
          <w:rPr>
            <w:rFonts w:asciiTheme="majorHAnsi" w:hAnsiTheme="majorHAnsi" w:cstheme="majorHAnsi"/>
            <w:noProof/>
            <w:webHidden/>
          </w:rPr>
          <w:fldChar w:fldCharType="end"/>
        </w:r>
      </w:hyperlink>
    </w:p>
    <w:p w14:paraId="3DB78520" w14:textId="2A30F6BE" w:rsidR="00B17590" w:rsidRPr="006B76A4" w:rsidRDefault="00B17590">
      <w:pPr>
        <w:pStyle w:val="TOC4"/>
        <w:tabs>
          <w:tab w:val="left" w:pos="1560"/>
          <w:tab w:val="right" w:leader="dot" w:pos="9685"/>
        </w:tabs>
        <w:rPr>
          <w:rFonts w:asciiTheme="majorHAnsi" w:eastAsiaTheme="minorEastAsia" w:hAnsiTheme="majorHAnsi" w:cstheme="majorHAnsi"/>
          <w:noProof/>
          <w:kern w:val="2"/>
          <w:sz w:val="24"/>
          <w:szCs w:val="24"/>
          <w:lang w:val="en-US"/>
        </w:rPr>
      </w:pPr>
      <w:hyperlink w:anchor="_Toc163720950" w:history="1">
        <w:r w:rsidRPr="00B17590">
          <w:rPr>
            <w:rStyle w:val="Hyperlink"/>
            <w:rFonts w:asciiTheme="majorHAnsi" w:eastAsiaTheme="majorEastAsia" w:hAnsiTheme="majorHAnsi" w:cstheme="majorHAnsi"/>
            <w:noProof/>
          </w:rPr>
          <w:t>2.1.5</w:t>
        </w:r>
        <w:r w:rsidRPr="006B76A4">
          <w:rPr>
            <w:rFonts w:asciiTheme="majorHAnsi" w:eastAsiaTheme="minorEastAsia" w:hAnsiTheme="majorHAnsi" w:cstheme="majorHAnsi"/>
            <w:noProof/>
            <w:kern w:val="2"/>
            <w:sz w:val="24"/>
            <w:szCs w:val="24"/>
            <w:lang w:val="en-US"/>
          </w:rPr>
          <w:tab/>
        </w:r>
        <w:r w:rsidRPr="00B17590">
          <w:rPr>
            <w:rStyle w:val="Hyperlink"/>
            <w:rFonts w:asciiTheme="majorHAnsi" w:eastAsiaTheme="majorEastAsia" w:hAnsiTheme="majorHAnsi" w:cstheme="majorHAnsi"/>
            <w:noProof/>
          </w:rPr>
          <w:t>Kiểm soát nội dung cảnh</w:t>
        </w:r>
        <w:r w:rsidRPr="00B17590">
          <w:rPr>
            <w:rStyle w:val="Hyperlink"/>
            <w:rFonts w:asciiTheme="majorHAnsi" w:eastAsiaTheme="majorEastAsia" w:hAnsiTheme="majorHAnsi" w:cstheme="majorHAnsi"/>
            <w:noProof/>
            <w:spacing w:val="5"/>
          </w:rPr>
          <w:t xml:space="preserve"> </w:t>
        </w:r>
        <w:r w:rsidRPr="00B17590">
          <w:rPr>
            <w:rStyle w:val="Hyperlink"/>
            <w:rFonts w:asciiTheme="majorHAnsi" w:eastAsiaTheme="majorEastAsia" w:hAnsiTheme="majorHAnsi" w:cstheme="majorHAnsi"/>
            <w:noProof/>
          </w:rPr>
          <w:t>báo</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_Toc163720950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13</w:t>
        </w:r>
        <w:r w:rsidRPr="00B17590">
          <w:rPr>
            <w:rFonts w:asciiTheme="majorHAnsi" w:hAnsiTheme="majorHAnsi" w:cstheme="majorHAnsi"/>
            <w:noProof/>
            <w:webHidden/>
          </w:rPr>
          <w:fldChar w:fldCharType="end"/>
        </w:r>
      </w:hyperlink>
    </w:p>
    <w:p w14:paraId="447AFD48" w14:textId="40EEC0E4" w:rsidR="00B17590" w:rsidRPr="006B76A4" w:rsidRDefault="00B17590">
      <w:pPr>
        <w:pStyle w:val="TOC5"/>
        <w:tabs>
          <w:tab w:val="left" w:pos="1820"/>
          <w:tab w:val="right" w:leader="dot" w:pos="9685"/>
        </w:tabs>
        <w:rPr>
          <w:rFonts w:asciiTheme="majorHAnsi" w:eastAsiaTheme="minorEastAsia" w:hAnsiTheme="majorHAnsi" w:cstheme="majorHAnsi"/>
          <w:noProof/>
          <w:kern w:val="2"/>
          <w:sz w:val="24"/>
          <w:szCs w:val="24"/>
          <w:lang w:val="en-US"/>
        </w:rPr>
      </w:pPr>
      <w:hyperlink w:anchor="_Toc163720951" w:history="1">
        <w:r w:rsidRPr="00B17590">
          <w:rPr>
            <w:rStyle w:val="Hyperlink"/>
            <w:rFonts w:asciiTheme="majorHAnsi" w:eastAsiaTheme="majorEastAsia" w:hAnsiTheme="majorHAnsi" w:cstheme="majorHAnsi"/>
            <w:i/>
            <w:noProof/>
          </w:rPr>
          <w:t>2.1.5.1</w:t>
        </w:r>
        <w:r w:rsidRPr="006B76A4">
          <w:rPr>
            <w:rFonts w:asciiTheme="majorHAnsi" w:eastAsiaTheme="minorEastAsia" w:hAnsiTheme="majorHAnsi" w:cstheme="majorHAnsi"/>
            <w:noProof/>
            <w:kern w:val="2"/>
            <w:sz w:val="24"/>
            <w:szCs w:val="24"/>
            <w:lang w:val="en-US"/>
          </w:rPr>
          <w:tab/>
        </w:r>
        <w:r w:rsidRPr="00B17590">
          <w:rPr>
            <w:rStyle w:val="Hyperlink"/>
            <w:rFonts w:asciiTheme="majorHAnsi" w:eastAsiaTheme="majorEastAsia" w:hAnsiTheme="majorHAnsi" w:cstheme="majorHAnsi"/>
            <w:noProof/>
          </w:rPr>
          <w:t>Kiểm soát nội dung motd (Message Of The Day)</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_Toc163720951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13</w:t>
        </w:r>
        <w:r w:rsidRPr="00B17590">
          <w:rPr>
            <w:rFonts w:asciiTheme="majorHAnsi" w:hAnsiTheme="majorHAnsi" w:cstheme="majorHAnsi"/>
            <w:noProof/>
            <w:webHidden/>
          </w:rPr>
          <w:fldChar w:fldCharType="end"/>
        </w:r>
      </w:hyperlink>
    </w:p>
    <w:p w14:paraId="3D539922" w14:textId="4B30E4AB" w:rsidR="00B17590" w:rsidRPr="006B76A4" w:rsidRDefault="00B17590">
      <w:pPr>
        <w:pStyle w:val="TOC5"/>
        <w:tabs>
          <w:tab w:val="left" w:pos="1820"/>
          <w:tab w:val="right" w:leader="dot" w:pos="9685"/>
        </w:tabs>
        <w:rPr>
          <w:rFonts w:asciiTheme="majorHAnsi" w:eastAsiaTheme="minorEastAsia" w:hAnsiTheme="majorHAnsi" w:cstheme="majorHAnsi"/>
          <w:noProof/>
          <w:kern w:val="2"/>
          <w:sz w:val="24"/>
          <w:szCs w:val="24"/>
          <w:lang w:val="en-US"/>
        </w:rPr>
      </w:pPr>
      <w:hyperlink w:anchor="_Toc163720952" w:history="1">
        <w:r w:rsidRPr="00B17590">
          <w:rPr>
            <w:rStyle w:val="Hyperlink"/>
            <w:rFonts w:asciiTheme="majorHAnsi" w:eastAsiaTheme="majorEastAsia" w:hAnsiTheme="majorHAnsi" w:cstheme="majorHAnsi"/>
            <w:noProof/>
          </w:rPr>
          <w:t>2.1.5.2</w:t>
        </w:r>
        <w:r w:rsidRPr="006B76A4">
          <w:rPr>
            <w:rFonts w:asciiTheme="majorHAnsi" w:eastAsiaTheme="minorEastAsia" w:hAnsiTheme="majorHAnsi" w:cstheme="majorHAnsi"/>
            <w:noProof/>
            <w:kern w:val="2"/>
            <w:sz w:val="24"/>
            <w:szCs w:val="24"/>
            <w:lang w:val="en-US"/>
          </w:rPr>
          <w:tab/>
        </w:r>
        <w:r w:rsidRPr="00B17590">
          <w:rPr>
            <w:rStyle w:val="Hyperlink"/>
            <w:rFonts w:asciiTheme="majorHAnsi" w:eastAsiaTheme="majorEastAsia" w:hAnsiTheme="majorHAnsi" w:cstheme="majorHAnsi"/>
            <w:noProof/>
          </w:rPr>
          <w:t>Kiểm soát nội dung thông báo khi đăng nhập</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_Toc163720952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13</w:t>
        </w:r>
        <w:r w:rsidRPr="00B17590">
          <w:rPr>
            <w:rFonts w:asciiTheme="majorHAnsi" w:hAnsiTheme="majorHAnsi" w:cstheme="majorHAnsi"/>
            <w:noProof/>
            <w:webHidden/>
          </w:rPr>
          <w:fldChar w:fldCharType="end"/>
        </w:r>
      </w:hyperlink>
    </w:p>
    <w:p w14:paraId="4B268F5B" w14:textId="4C1B1687" w:rsidR="00B17590" w:rsidRPr="006B76A4" w:rsidRDefault="00B17590">
      <w:pPr>
        <w:pStyle w:val="TOC5"/>
        <w:tabs>
          <w:tab w:val="left" w:pos="1820"/>
          <w:tab w:val="right" w:leader="dot" w:pos="9685"/>
        </w:tabs>
        <w:rPr>
          <w:rFonts w:asciiTheme="majorHAnsi" w:eastAsiaTheme="minorEastAsia" w:hAnsiTheme="majorHAnsi" w:cstheme="majorHAnsi"/>
          <w:noProof/>
          <w:kern w:val="2"/>
          <w:sz w:val="24"/>
          <w:szCs w:val="24"/>
          <w:lang w:val="en-US"/>
        </w:rPr>
      </w:pPr>
      <w:hyperlink w:anchor="_Toc163720953" w:history="1">
        <w:r w:rsidRPr="00B17590">
          <w:rPr>
            <w:rStyle w:val="Hyperlink"/>
            <w:rFonts w:asciiTheme="majorHAnsi" w:eastAsiaTheme="majorEastAsia" w:hAnsiTheme="majorHAnsi" w:cstheme="majorHAnsi"/>
            <w:i/>
            <w:noProof/>
          </w:rPr>
          <w:t>2.1.5.3</w:t>
        </w:r>
        <w:r w:rsidRPr="006B76A4">
          <w:rPr>
            <w:rFonts w:asciiTheme="majorHAnsi" w:eastAsiaTheme="minorEastAsia" w:hAnsiTheme="majorHAnsi" w:cstheme="majorHAnsi"/>
            <w:noProof/>
            <w:kern w:val="2"/>
            <w:sz w:val="24"/>
            <w:szCs w:val="24"/>
            <w:lang w:val="en-US"/>
          </w:rPr>
          <w:tab/>
        </w:r>
        <w:r w:rsidRPr="00B17590">
          <w:rPr>
            <w:rStyle w:val="Hyperlink"/>
            <w:rFonts w:asciiTheme="majorHAnsi" w:eastAsiaTheme="majorEastAsia" w:hAnsiTheme="majorHAnsi" w:cstheme="majorHAnsi"/>
            <w:noProof/>
          </w:rPr>
          <w:t>Kiểm soát nội dung thông báo khi đăng nhập từ xa</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_Toc163720953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14</w:t>
        </w:r>
        <w:r w:rsidRPr="00B17590">
          <w:rPr>
            <w:rFonts w:asciiTheme="majorHAnsi" w:hAnsiTheme="majorHAnsi" w:cstheme="majorHAnsi"/>
            <w:noProof/>
            <w:webHidden/>
          </w:rPr>
          <w:fldChar w:fldCharType="end"/>
        </w:r>
      </w:hyperlink>
    </w:p>
    <w:p w14:paraId="21568661" w14:textId="36654AA8" w:rsidR="00B17590" w:rsidRPr="006B76A4" w:rsidRDefault="00B17590">
      <w:pPr>
        <w:pStyle w:val="TOC5"/>
        <w:tabs>
          <w:tab w:val="left" w:pos="1820"/>
          <w:tab w:val="right" w:leader="dot" w:pos="9685"/>
        </w:tabs>
        <w:rPr>
          <w:rFonts w:asciiTheme="majorHAnsi" w:eastAsiaTheme="minorEastAsia" w:hAnsiTheme="majorHAnsi" w:cstheme="majorHAnsi"/>
          <w:noProof/>
          <w:kern w:val="2"/>
          <w:sz w:val="24"/>
          <w:szCs w:val="24"/>
          <w:lang w:val="en-US"/>
        </w:rPr>
      </w:pPr>
      <w:hyperlink w:anchor="_Toc163720954" w:history="1">
        <w:r w:rsidRPr="00B17590">
          <w:rPr>
            <w:rStyle w:val="Hyperlink"/>
            <w:rFonts w:asciiTheme="majorHAnsi" w:eastAsiaTheme="majorEastAsia" w:hAnsiTheme="majorHAnsi" w:cstheme="majorHAnsi"/>
            <w:noProof/>
          </w:rPr>
          <w:t>2.1.5.4</w:t>
        </w:r>
        <w:r w:rsidRPr="006B76A4">
          <w:rPr>
            <w:rFonts w:asciiTheme="majorHAnsi" w:eastAsiaTheme="minorEastAsia" w:hAnsiTheme="majorHAnsi" w:cstheme="majorHAnsi"/>
            <w:noProof/>
            <w:kern w:val="2"/>
            <w:sz w:val="24"/>
            <w:szCs w:val="24"/>
            <w:lang w:val="en-US"/>
          </w:rPr>
          <w:tab/>
        </w:r>
        <w:r w:rsidRPr="00B17590">
          <w:rPr>
            <w:rStyle w:val="Hyperlink"/>
            <w:rFonts w:asciiTheme="majorHAnsi" w:eastAsiaTheme="majorEastAsia" w:hAnsiTheme="majorHAnsi" w:cstheme="majorHAnsi"/>
            <w:noProof/>
          </w:rPr>
          <w:t>Cấu hình phân quyền đối với file /etc/motd</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_Toc163720954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14</w:t>
        </w:r>
        <w:r w:rsidRPr="00B17590">
          <w:rPr>
            <w:rFonts w:asciiTheme="majorHAnsi" w:hAnsiTheme="majorHAnsi" w:cstheme="majorHAnsi"/>
            <w:noProof/>
            <w:webHidden/>
          </w:rPr>
          <w:fldChar w:fldCharType="end"/>
        </w:r>
      </w:hyperlink>
    </w:p>
    <w:p w14:paraId="0F6DF56F" w14:textId="1E26CBA3" w:rsidR="00B17590" w:rsidRPr="006B76A4" w:rsidRDefault="00B17590">
      <w:pPr>
        <w:pStyle w:val="TOC5"/>
        <w:tabs>
          <w:tab w:val="left" w:pos="1820"/>
          <w:tab w:val="right" w:leader="dot" w:pos="9685"/>
        </w:tabs>
        <w:rPr>
          <w:rFonts w:asciiTheme="majorHAnsi" w:eastAsiaTheme="minorEastAsia" w:hAnsiTheme="majorHAnsi" w:cstheme="majorHAnsi"/>
          <w:noProof/>
          <w:kern w:val="2"/>
          <w:sz w:val="24"/>
          <w:szCs w:val="24"/>
          <w:lang w:val="en-US"/>
        </w:rPr>
      </w:pPr>
      <w:hyperlink w:anchor="_Toc163720955" w:history="1">
        <w:r w:rsidRPr="00B17590">
          <w:rPr>
            <w:rStyle w:val="Hyperlink"/>
            <w:rFonts w:asciiTheme="majorHAnsi" w:eastAsiaTheme="majorEastAsia" w:hAnsiTheme="majorHAnsi" w:cstheme="majorHAnsi"/>
            <w:noProof/>
          </w:rPr>
          <w:t>2.1.5.5</w:t>
        </w:r>
        <w:r w:rsidRPr="006B76A4">
          <w:rPr>
            <w:rFonts w:asciiTheme="majorHAnsi" w:eastAsiaTheme="minorEastAsia" w:hAnsiTheme="majorHAnsi" w:cstheme="majorHAnsi"/>
            <w:noProof/>
            <w:kern w:val="2"/>
            <w:sz w:val="24"/>
            <w:szCs w:val="24"/>
            <w:lang w:val="en-US"/>
          </w:rPr>
          <w:tab/>
        </w:r>
        <w:r w:rsidRPr="00B17590">
          <w:rPr>
            <w:rStyle w:val="Hyperlink"/>
            <w:rFonts w:asciiTheme="majorHAnsi" w:eastAsiaTheme="majorEastAsia" w:hAnsiTheme="majorHAnsi" w:cstheme="majorHAnsi"/>
            <w:noProof/>
          </w:rPr>
          <w:t>Cấu hình phân quyền đối với file /etc/issue</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_Toc163720955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14</w:t>
        </w:r>
        <w:r w:rsidRPr="00B17590">
          <w:rPr>
            <w:rFonts w:asciiTheme="majorHAnsi" w:hAnsiTheme="majorHAnsi" w:cstheme="majorHAnsi"/>
            <w:noProof/>
            <w:webHidden/>
          </w:rPr>
          <w:fldChar w:fldCharType="end"/>
        </w:r>
      </w:hyperlink>
    </w:p>
    <w:p w14:paraId="086D4DAA" w14:textId="04D45E2A" w:rsidR="00B17590" w:rsidRPr="006B76A4" w:rsidRDefault="00B17590">
      <w:pPr>
        <w:pStyle w:val="TOC5"/>
        <w:tabs>
          <w:tab w:val="left" w:pos="1820"/>
          <w:tab w:val="right" w:leader="dot" w:pos="9685"/>
        </w:tabs>
        <w:rPr>
          <w:rFonts w:asciiTheme="majorHAnsi" w:eastAsiaTheme="minorEastAsia" w:hAnsiTheme="majorHAnsi" w:cstheme="majorHAnsi"/>
          <w:noProof/>
          <w:kern w:val="2"/>
          <w:sz w:val="24"/>
          <w:szCs w:val="24"/>
          <w:lang w:val="en-US"/>
        </w:rPr>
      </w:pPr>
      <w:hyperlink w:anchor="_Toc163720956" w:history="1">
        <w:r w:rsidRPr="00B17590">
          <w:rPr>
            <w:rStyle w:val="Hyperlink"/>
            <w:rFonts w:asciiTheme="majorHAnsi" w:eastAsiaTheme="majorEastAsia" w:hAnsiTheme="majorHAnsi" w:cstheme="majorHAnsi"/>
            <w:noProof/>
          </w:rPr>
          <w:t>2.1.5.6</w:t>
        </w:r>
        <w:r w:rsidRPr="006B76A4">
          <w:rPr>
            <w:rFonts w:asciiTheme="majorHAnsi" w:eastAsiaTheme="minorEastAsia" w:hAnsiTheme="majorHAnsi" w:cstheme="majorHAnsi"/>
            <w:noProof/>
            <w:kern w:val="2"/>
            <w:sz w:val="24"/>
            <w:szCs w:val="24"/>
            <w:lang w:val="en-US"/>
          </w:rPr>
          <w:tab/>
        </w:r>
        <w:r w:rsidRPr="00B17590">
          <w:rPr>
            <w:rStyle w:val="Hyperlink"/>
            <w:rFonts w:asciiTheme="majorHAnsi" w:eastAsiaTheme="majorEastAsia" w:hAnsiTheme="majorHAnsi" w:cstheme="majorHAnsi"/>
            <w:noProof/>
          </w:rPr>
          <w:t>Cấu hình phân quyền đối với file /etc/issue.net</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_Toc163720956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15</w:t>
        </w:r>
        <w:r w:rsidRPr="00B17590">
          <w:rPr>
            <w:rFonts w:asciiTheme="majorHAnsi" w:hAnsiTheme="majorHAnsi" w:cstheme="majorHAnsi"/>
            <w:noProof/>
            <w:webHidden/>
          </w:rPr>
          <w:fldChar w:fldCharType="end"/>
        </w:r>
      </w:hyperlink>
    </w:p>
    <w:p w14:paraId="644917EC" w14:textId="0E8A9F02" w:rsidR="00B17590" w:rsidRPr="006B76A4" w:rsidRDefault="00B17590">
      <w:pPr>
        <w:pStyle w:val="TOC5"/>
        <w:tabs>
          <w:tab w:val="left" w:pos="1820"/>
          <w:tab w:val="right" w:leader="dot" w:pos="9685"/>
        </w:tabs>
        <w:rPr>
          <w:rFonts w:asciiTheme="majorHAnsi" w:eastAsiaTheme="minorEastAsia" w:hAnsiTheme="majorHAnsi" w:cstheme="majorHAnsi"/>
          <w:noProof/>
          <w:kern w:val="2"/>
          <w:sz w:val="24"/>
          <w:szCs w:val="24"/>
          <w:lang w:val="en-US"/>
        </w:rPr>
      </w:pPr>
      <w:hyperlink w:anchor="_Toc163720957" w:history="1">
        <w:r w:rsidRPr="00B17590">
          <w:rPr>
            <w:rStyle w:val="Hyperlink"/>
            <w:rFonts w:asciiTheme="majorHAnsi" w:eastAsiaTheme="majorEastAsia" w:hAnsiTheme="majorHAnsi" w:cstheme="majorHAnsi"/>
            <w:i/>
            <w:noProof/>
          </w:rPr>
          <w:t>2.1.5.7</w:t>
        </w:r>
        <w:r w:rsidRPr="006B76A4">
          <w:rPr>
            <w:rFonts w:asciiTheme="majorHAnsi" w:eastAsiaTheme="minorEastAsia" w:hAnsiTheme="majorHAnsi" w:cstheme="majorHAnsi"/>
            <w:noProof/>
            <w:kern w:val="2"/>
            <w:sz w:val="24"/>
            <w:szCs w:val="24"/>
            <w:lang w:val="en-US"/>
          </w:rPr>
          <w:tab/>
        </w:r>
        <w:r w:rsidRPr="00B17590">
          <w:rPr>
            <w:rStyle w:val="Hyperlink"/>
            <w:rFonts w:asciiTheme="majorHAnsi" w:eastAsiaTheme="majorEastAsia" w:hAnsiTheme="majorHAnsi" w:cstheme="majorHAnsi"/>
            <w:noProof/>
          </w:rPr>
          <w:t>Kiểm soát nội dung thông báo khi truy cập GNOME</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_Toc163720957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15</w:t>
        </w:r>
        <w:r w:rsidRPr="00B17590">
          <w:rPr>
            <w:rFonts w:asciiTheme="majorHAnsi" w:hAnsiTheme="majorHAnsi" w:cstheme="majorHAnsi"/>
            <w:noProof/>
            <w:webHidden/>
          </w:rPr>
          <w:fldChar w:fldCharType="end"/>
        </w:r>
      </w:hyperlink>
    </w:p>
    <w:p w14:paraId="6327962B" w14:textId="2A674C29" w:rsidR="00B17590" w:rsidRPr="006B76A4" w:rsidRDefault="00B17590">
      <w:pPr>
        <w:pStyle w:val="TOC3"/>
        <w:tabs>
          <w:tab w:val="left" w:pos="1040"/>
          <w:tab w:val="right" w:leader="dot" w:pos="9685"/>
        </w:tabs>
        <w:rPr>
          <w:rFonts w:asciiTheme="majorHAnsi" w:eastAsiaTheme="minorEastAsia" w:hAnsiTheme="majorHAnsi" w:cstheme="majorHAnsi"/>
          <w:i w:val="0"/>
          <w:iCs w:val="0"/>
          <w:noProof/>
          <w:kern w:val="2"/>
          <w:sz w:val="24"/>
          <w:szCs w:val="24"/>
          <w:lang w:val="en-US"/>
        </w:rPr>
      </w:pPr>
      <w:hyperlink w:anchor="_Toc163720958" w:history="1">
        <w:r w:rsidRPr="00B17590">
          <w:rPr>
            <w:rStyle w:val="Hyperlink"/>
            <w:rFonts w:asciiTheme="majorHAnsi" w:eastAsiaTheme="majorEastAsia" w:hAnsiTheme="majorHAnsi" w:cstheme="majorHAnsi"/>
            <w:noProof/>
            <w:w w:val="99"/>
          </w:rPr>
          <w:t>2.2</w:t>
        </w:r>
        <w:r w:rsidRPr="006B76A4">
          <w:rPr>
            <w:rFonts w:asciiTheme="majorHAnsi" w:eastAsiaTheme="minorEastAsia" w:hAnsiTheme="majorHAnsi" w:cstheme="majorHAnsi"/>
            <w:i w:val="0"/>
            <w:iCs w:val="0"/>
            <w:noProof/>
            <w:kern w:val="2"/>
            <w:sz w:val="24"/>
            <w:szCs w:val="24"/>
            <w:lang w:val="en-US"/>
          </w:rPr>
          <w:tab/>
        </w:r>
        <w:r w:rsidRPr="00B17590">
          <w:rPr>
            <w:rStyle w:val="Hyperlink"/>
            <w:rFonts w:asciiTheme="majorHAnsi" w:eastAsiaTheme="majorEastAsia" w:hAnsiTheme="majorHAnsi" w:cstheme="majorHAnsi"/>
            <w:noProof/>
            <w:lang w:val="en-US"/>
          </w:rPr>
          <w:t>S</w:t>
        </w:r>
        <w:r w:rsidRPr="00B17590">
          <w:rPr>
            <w:rStyle w:val="Hyperlink"/>
            <w:rFonts w:asciiTheme="majorHAnsi" w:eastAsiaTheme="majorEastAsia" w:hAnsiTheme="majorHAnsi" w:cstheme="majorHAnsi"/>
            <w:noProof/>
          </w:rPr>
          <w:t>ervice</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_Toc163720958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16</w:t>
        </w:r>
        <w:r w:rsidRPr="00B17590">
          <w:rPr>
            <w:rFonts w:asciiTheme="majorHAnsi" w:hAnsiTheme="majorHAnsi" w:cstheme="majorHAnsi"/>
            <w:noProof/>
            <w:webHidden/>
          </w:rPr>
          <w:fldChar w:fldCharType="end"/>
        </w:r>
      </w:hyperlink>
    </w:p>
    <w:p w14:paraId="00B8DCDF" w14:textId="6248E5A6" w:rsidR="00B17590" w:rsidRPr="006B76A4" w:rsidRDefault="00B17590">
      <w:pPr>
        <w:pStyle w:val="TOC4"/>
        <w:tabs>
          <w:tab w:val="left" w:pos="1560"/>
          <w:tab w:val="right" w:leader="dot" w:pos="9685"/>
        </w:tabs>
        <w:rPr>
          <w:rFonts w:asciiTheme="majorHAnsi" w:eastAsiaTheme="minorEastAsia" w:hAnsiTheme="majorHAnsi" w:cstheme="majorHAnsi"/>
          <w:noProof/>
          <w:kern w:val="2"/>
          <w:sz w:val="24"/>
          <w:szCs w:val="24"/>
          <w:lang w:val="en-US"/>
        </w:rPr>
      </w:pPr>
      <w:hyperlink w:anchor="_Toc163720959" w:history="1">
        <w:r w:rsidRPr="00B17590">
          <w:rPr>
            <w:rStyle w:val="Hyperlink"/>
            <w:rFonts w:asciiTheme="majorHAnsi" w:eastAsiaTheme="majorEastAsia" w:hAnsiTheme="majorHAnsi" w:cstheme="majorHAnsi"/>
            <w:noProof/>
          </w:rPr>
          <w:t>2.2.1</w:t>
        </w:r>
        <w:r w:rsidRPr="006B76A4">
          <w:rPr>
            <w:rFonts w:asciiTheme="majorHAnsi" w:eastAsiaTheme="minorEastAsia" w:hAnsiTheme="majorHAnsi" w:cstheme="majorHAnsi"/>
            <w:noProof/>
            <w:kern w:val="2"/>
            <w:sz w:val="24"/>
            <w:szCs w:val="24"/>
            <w:lang w:val="en-US"/>
          </w:rPr>
          <w:tab/>
        </w:r>
        <w:r w:rsidRPr="00B17590">
          <w:rPr>
            <w:rStyle w:val="Hyperlink"/>
            <w:rFonts w:asciiTheme="majorHAnsi" w:eastAsiaTheme="majorEastAsia" w:hAnsiTheme="majorHAnsi" w:cstheme="majorHAnsi"/>
            <w:noProof/>
            <w:lang w:val="en-US"/>
          </w:rPr>
          <w:t>Cấu hình Time Synchronization</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_Toc163720959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16</w:t>
        </w:r>
        <w:r w:rsidRPr="00B17590">
          <w:rPr>
            <w:rFonts w:asciiTheme="majorHAnsi" w:hAnsiTheme="majorHAnsi" w:cstheme="majorHAnsi"/>
            <w:noProof/>
            <w:webHidden/>
          </w:rPr>
          <w:fldChar w:fldCharType="end"/>
        </w:r>
      </w:hyperlink>
    </w:p>
    <w:p w14:paraId="4EFE040B" w14:textId="6B5DB509" w:rsidR="00B17590" w:rsidRPr="006B76A4" w:rsidRDefault="00B17590">
      <w:pPr>
        <w:pStyle w:val="TOC5"/>
        <w:tabs>
          <w:tab w:val="left" w:pos="1820"/>
          <w:tab w:val="right" w:leader="dot" w:pos="9685"/>
        </w:tabs>
        <w:rPr>
          <w:rFonts w:asciiTheme="majorHAnsi" w:eastAsiaTheme="minorEastAsia" w:hAnsiTheme="majorHAnsi" w:cstheme="majorHAnsi"/>
          <w:noProof/>
          <w:kern w:val="2"/>
          <w:sz w:val="24"/>
          <w:szCs w:val="24"/>
          <w:lang w:val="en-US"/>
        </w:rPr>
      </w:pPr>
      <w:hyperlink w:anchor="_Toc163720960" w:history="1">
        <w:r w:rsidRPr="00B17590">
          <w:rPr>
            <w:rStyle w:val="Hyperlink"/>
            <w:rFonts w:asciiTheme="majorHAnsi" w:eastAsiaTheme="majorEastAsia" w:hAnsiTheme="majorHAnsi" w:cstheme="majorHAnsi"/>
            <w:noProof/>
            <w:lang w:val="en-US"/>
          </w:rPr>
          <w:t>2.2.1.1</w:t>
        </w:r>
        <w:r w:rsidRPr="006B76A4">
          <w:rPr>
            <w:rFonts w:asciiTheme="majorHAnsi" w:eastAsiaTheme="minorEastAsia" w:hAnsiTheme="majorHAnsi" w:cstheme="majorHAnsi"/>
            <w:noProof/>
            <w:kern w:val="2"/>
            <w:sz w:val="24"/>
            <w:szCs w:val="24"/>
            <w:lang w:val="en-US"/>
          </w:rPr>
          <w:tab/>
        </w:r>
        <w:r w:rsidRPr="00B17590">
          <w:rPr>
            <w:rStyle w:val="Hyperlink"/>
            <w:rFonts w:asciiTheme="majorHAnsi" w:eastAsiaTheme="majorEastAsia" w:hAnsiTheme="majorHAnsi" w:cstheme="majorHAnsi"/>
            <w:noProof/>
            <w:lang w:val="en-US"/>
          </w:rPr>
          <w:t>Cấu hình sử dụng chrony</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_Toc163720960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16</w:t>
        </w:r>
        <w:r w:rsidRPr="00B17590">
          <w:rPr>
            <w:rFonts w:asciiTheme="majorHAnsi" w:hAnsiTheme="majorHAnsi" w:cstheme="majorHAnsi"/>
            <w:noProof/>
            <w:webHidden/>
          </w:rPr>
          <w:fldChar w:fldCharType="end"/>
        </w:r>
      </w:hyperlink>
    </w:p>
    <w:p w14:paraId="01EDFA36" w14:textId="1EC3EC8E" w:rsidR="00B17590" w:rsidRPr="006B76A4" w:rsidRDefault="00B17590">
      <w:pPr>
        <w:pStyle w:val="TOC5"/>
        <w:tabs>
          <w:tab w:val="left" w:pos="1820"/>
          <w:tab w:val="right" w:leader="dot" w:pos="9685"/>
        </w:tabs>
        <w:rPr>
          <w:rFonts w:asciiTheme="majorHAnsi" w:eastAsiaTheme="minorEastAsia" w:hAnsiTheme="majorHAnsi" w:cstheme="majorHAnsi"/>
          <w:noProof/>
          <w:kern w:val="2"/>
          <w:sz w:val="24"/>
          <w:szCs w:val="24"/>
          <w:lang w:val="en-US"/>
        </w:rPr>
      </w:pPr>
      <w:hyperlink w:anchor="_Toc163720961" w:history="1">
        <w:r w:rsidRPr="00B17590">
          <w:rPr>
            <w:rStyle w:val="Hyperlink"/>
            <w:rFonts w:asciiTheme="majorHAnsi" w:eastAsiaTheme="majorEastAsia" w:hAnsiTheme="majorHAnsi" w:cstheme="majorHAnsi"/>
            <w:noProof/>
            <w:lang w:val="en-US"/>
          </w:rPr>
          <w:t>2.2.1.2</w:t>
        </w:r>
        <w:r w:rsidRPr="006B76A4">
          <w:rPr>
            <w:rFonts w:asciiTheme="majorHAnsi" w:eastAsiaTheme="minorEastAsia" w:hAnsiTheme="majorHAnsi" w:cstheme="majorHAnsi"/>
            <w:noProof/>
            <w:kern w:val="2"/>
            <w:sz w:val="24"/>
            <w:szCs w:val="24"/>
            <w:lang w:val="en-US"/>
          </w:rPr>
          <w:tab/>
        </w:r>
        <w:r w:rsidRPr="00B17590">
          <w:rPr>
            <w:rStyle w:val="Hyperlink"/>
            <w:rFonts w:asciiTheme="majorHAnsi" w:eastAsiaTheme="majorEastAsia" w:hAnsiTheme="majorHAnsi" w:cstheme="majorHAnsi"/>
            <w:noProof/>
            <w:lang w:val="en-US"/>
          </w:rPr>
          <w:t>Cấu hình sử dụng NTP</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_Toc163720961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16</w:t>
        </w:r>
        <w:r w:rsidRPr="00B17590">
          <w:rPr>
            <w:rFonts w:asciiTheme="majorHAnsi" w:hAnsiTheme="majorHAnsi" w:cstheme="majorHAnsi"/>
            <w:noProof/>
            <w:webHidden/>
          </w:rPr>
          <w:fldChar w:fldCharType="end"/>
        </w:r>
      </w:hyperlink>
    </w:p>
    <w:p w14:paraId="21A48AE3" w14:textId="6D297C79" w:rsidR="00B17590" w:rsidRPr="006B76A4" w:rsidRDefault="00B17590">
      <w:pPr>
        <w:pStyle w:val="TOC4"/>
        <w:tabs>
          <w:tab w:val="left" w:pos="1560"/>
          <w:tab w:val="right" w:leader="dot" w:pos="9685"/>
        </w:tabs>
        <w:rPr>
          <w:rFonts w:asciiTheme="majorHAnsi" w:eastAsiaTheme="minorEastAsia" w:hAnsiTheme="majorHAnsi" w:cstheme="majorHAnsi"/>
          <w:noProof/>
          <w:kern w:val="2"/>
          <w:sz w:val="24"/>
          <w:szCs w:val="24"/>
          <w:lang w:val="en-US"/>
        </w:rPr>
      </w:pPr>
      <w:hyperlink w:anchor="_Toc163720962" w:history="1">
        <w:r w:rsidRPr="00B17590">
          <w:rPr>
            <w:rStyle w:val="Hyperlink"/>
            <w:rFonts w:asciiTheme="majorHAnsi" w:eastAsiaTheme="majorEastAsia" w:hAnsiTheme="majorHAnsi" w:cstheme="majorHAnsi"/>
            <w:noProof/>
          </w:rPr>
          <w:t>2.2.2</w:t>
        </w:r>
        <w:r w:rsidRPr="006B76A4">
          <w:rPr>
            <w:rFonts w:asciiTheme="majorHAnsi" w:eastAsiaTheme="minorEastAsia" w:hAnsiTheme="majorHAnsi" w:cstheme="majorHAnsi"/>
            <w:noProof/>
            <w:kern w:val="2"/>
            <w:sz w:val="24"/>
            <w:szCs w:val="24"/>
            <w:lang w:val="en-US"/>
          </w:rPr>
          <w:tab/>
        </w:r>
        <w:r w:rsidRPr="00B17590">
          <w:rPr>
            <w:rStyle w:val="Hyperlink"/>
            <w:rFonts w:asciiTheme="majorHAnsi" w:eastAsiaTheme="majorEastAsia" w:hAnsiTheme="majorHAnsi" w:cstheme="majorHAnsi"/>
            <w:noProof/>
          </w:rPr>
          <w:t>Các Service với mục đích riêng biệt</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_Toc163720962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17</w:t>
        </w:r>
        <w:r w:rsidRPr="00B17590">
          <w:rPr>
            <w:rFonts w:asciiTheme="majorHAnsi" w:hAnsiTheme="majorHAnsi" w:cstheme="majorHAnsi"/>
            <w:noProof/>
            <w:webHidden/>
          </w:rPr>
          <w:fldChar w:fldCharType="end"/>
        </w:r>
      </w:hyperlink>
    </w:p>
    <w:p w14:paraId="4070F2D2" w14:textId="3C4B16F9" w:rsidR="00B17590" w:rsidRPr="006B76A4" w:rsidRDefault="00B17590">
      <w:pPr>
        <w:pStyle w:val="TOC5"/>
        <w:tabs>
          <w:tab w:val="left" w:pos="1820"/>
          <w:tab w:val="right" w:leader="dot" w:pos="9685"/>
        </w:tabs>
        <w:rPr>
          <w:rFonts w:asciiTheme="majorHAnsi" w:eastAsiaTheme="minorEastAsia" w:hAnsiTheme="majorHAnsi" w:cstheme="majorHAnsi"/>
          <w:noProof/>
          <w:kern w:val="2"/>
          <w:sz w:val="24"/>
          <w:szCs w:val="24"/>
          <w:lang w:val="en-US"/>
        </w:rPr>
      </w:pPr>
      <w:hyperlink w:anchor="_Toc163720963" w:history="1">
        <w:r w:rsidRPr="00B17590">
          <w:rPr>
            <w:rStyle w:val="Hyperlink"/>
            <w:rFonts w:asciiTheme="majorHAnsi" w:eastAsiaTheme="majorEastAsia" w:hAnsiTheme="majorHAnsi" w:cstheme="majorHAnsi"/>
            <w:noProof/>
            <w:lang w:val="en-US"/>
          </w:rPr>
          <w:t>2.2.2.1</w:t>
        </w:r>
        <w:r w:rsidRPr="006B76A4">
          <w:rPr>
            <w:rFonts w:asciiTheme="majorHAnsi" w:eastAsiaTheme="minorEastAsia" w:hAnsiTheme="majorHAnsi" w:cstheme="majorHAnsi"/>
            <w:noProof/>
            <w:kern w:val="2"/>
            <w:sz w:val="24"/>
            <w:szCs w:val="24"/>
            <w:lang w:val="en-US"/>
          </w:rPr>
          <w:tab/>
        </w:r>
        <w:r w:rsidRPr="00B17590">
          <w:rPr>
            <w:rStyle w:val="Hyperlink"/>
            <w:rFonts w:asciiTheme="majorHAnsi" w:eastAsiaTheme="majorEastAsia" w:hAnsiTheme="majorHAnsi" w:cstheme="majorHAnsi"/>
            <w:noProof/>
            <w:lang w:val="en-US"/>
          </w:rPr>
          <w:t xml:space="preserve">Cấu hình vô hiệu hoá </w:t>
        </w:r>
        <w:r w:rsidRPr="00B17590">
          <w:rPr>
            <w:rStyle w:val="Hyperlink"/>
            <w:rFonts w:asciiTheme="majorHAnsi" w:eastAsiaTheme="majorEastAsia" w:hAnsiTheme="majorHAnsi" w:cstheme="majorHAnsi"/>
            <w:noProof/>
          </w:rPr>
          <w:t xml:space="preserve">X Window, Avahi Server, CUPS, DHCP Server, LDAP </w:t>
        </w:r>
        <w:r w:rsidRPr="00B17590">
          <w:rPr>
            <w:rStyle w:val="Hyperlink"/>
            <w:rFonts w:asciiTheme="majorHAnsi" w:eastAsiaTheme="majorEastAsia" w:hAnsiTheme="majorHAnsi" w:cstheme="majorHAnsi"/>
            <w:noProof/>
            <w:lang w:val="en-US"/>
          </w:rPr>
          <w:t>s</w:t>
        </w:r>
        <w:r w:rsidRPr="00B17590">
          <w:rPr>
            <w:rStyle w:val="Hyperlink"/>
            <w:rFonts w:asciiTheme="majorHAnsi" w:eastAsiaTheme="majorEastAsia" w:hAnsiTheme="majorHAnsi" w:cstheme="majorHAnsi"/>
            <w:noProof/>
          </w:rPr>
          <w:t>erver</w:t>
        </w:r>
        <w:r w:rsidRPr="00B17590">
          <w:rPr>
            <w:rStyle w:val="Hyperlink"/>
            <w:rFonts w:asciiTheme="majorHAnsi" w:eastAsiaTheme="majorEastAsia" w:hAnsiTheme="majorHAnsi" w:cstheme="majorHAnsi"/>
            <w:noProof/>
            <w:lang w:val="en-US"/>
          </w:rPr>
          <w:t xml:space="preserve">, </w:t>
        </w:r>
        <w:r w:rsidRPr="00B17590">
          <w:rPr>
            <w:rStyle w:val="Hyperlink"/>
            <w:rFonts w:asciiTheme="majorHAnsi" w:eastAsiaTheme="majorEastAsia" w:hAnsiTheme="majorHAnsi" w:cstheme="majorHAnsi"/>
            <w:noProof/>
          </w:rPr>
          <w:t>NFS</w:t>
        </w:r>
        <w:r w:rsidRPr="00B17590">
          <w:rPr>
            <w:rStyle w:val="Hyperlink"/>
            <w:rFonts w:asciiTheme="majorHAnsi" w:eastAsiaTheme="majorEastAsia" w:hAnsiTheme="majorHAnsi" w:cstheme="majorHAnsi"/>
            <w:noProof/>
            <w:lang w:val="en-US"/>
          </w:rPr>
          <w:t xml:space="preserve">, </w:t>
        </w:r>
        <w:r w:rsidRPr="00B17590">
          <w:rPr>
            <w:rStyle w:val="Hyperlink"/>
            <w:rFonts w:asciiTheme="majorHAnsi" w:eastAsiaTheme="majorEastAsia" w:hAnsiTheme="majorHAnsi" w:cstheme="majorHAnsi"/>
            <w:noProof/>
          </w:rPr>
          <w:t xml:space="preserve">DNS Server, FTP Server, </w:t>
        </w:r>
        <w:r w:rsidRPr="00B17590">
          <w:rPr>
            <w:rStyle w:val="Hyperlink"/>
            <w:rFonts w:asciiTheme="majorHAnsi" w:eastAsiaTheme="majorEastAsia" w:hAnsiTheme="majorHAnsi" w:cstheme="majorHAnsi"/>
            <w:noProof/>
            <w:lang w:val="en-US"/>
          </w:rPr>
          <w:t>HTTP</w:t>
        </w:r>
        <w:r w:rsidRPr="00B17590">
          <w:rPr>
            <w:rStyle w:val="Hyperlink"/>
            <w:rFonts w:asciiTheme="majorHAnsi" w:eastAsiaTheme="majorEastAsia" w:hAnsiTheme="majorHAnsi" w:cstheme="majorHAnsi"/>
            <w:noProof/>
          </w:rPr>
          <w:t xml:space="preserve"> </w:t>
        </w:r>
        <w:r w:rsidRPr="00B17590">
          <w:rPr>
            <w:rStyle w:val="Hyperlink"/>
            <w:rFonts w:asciiTheme="majorHAnsi" w:eastAsiaTheme="majorEastAsia" w:hAnsiTheme="majorHAnsi" w:cstheme="majorHAnsi"/>
            <w:noProof/>
            <w:lang w:val="en-US"/>
          </w:rPr>
          <w:t>s</w:t>
        </w:r>
        <w:r w:rsidRPr="00B17590">
          <w:rPr>
            <w:rStyle w:val="Hyperlink"/>
            <w:rFonts w:asciiTheme="majorHAnsi" w:eastAsiaTheme="majorEastAsia" w:hAnsiTheme="majorHAnsi" w:cstheme="majorHAnsi"/>
            <w:noProof/>
          </w:rPr>
          <w:t>erver, IMAP and POP3 server, Samba, HTTP Proxy Server, SNMP Server,</w:t>
        </w:r>
        <w:r w:rsidRPr="00B17590">
          <w:rPr>
            <w:rStyle w:val="Hyperlink"/>
            <w:rFonts w:asciiTheme="majorHAnsi" w:eastAsiaTheme="majorEastAsia" w:hAnsiTheme="majorHAnsi" w:cstheme="majorHAnsi"/>
            <w:noProof/>
            <w:lang w:val="en-US"/>
          </w:rPr>
          <w:t xml:space="preserve"> </w:t>
        </w:r>
        <w:r w:rsidRPr="00B17590">
          <w:rPr>
            <w:rStyle w:val="Hyperlink"/>
            <w:rFonts w:asciiTheme="majorHAnsi" w:eastAsiaTheme="majorEastAsia" w:hAnsiTheme="majorHAnsi" w:cstheme="majorHAnsi"/>
            <w:noProof/>
          </w:rPr>
          <w:t>telnetd</w:t>
        </w:r>
        <w:r w:rsidRPr="00B17590">
          <w:rPr>
            <w:rStyle w:val="Hyperlink"/>
            <w:rFonts w:asciiTheme="majorHAnsi" w:eastAsiaTheme="majorEastAsia" w:hAnsiTheme="majorHAnsi" w:cstheme="majorHAnsi"/>
            <w:noProof/>
            <w:lang w:val="en-US"/>
          </w:rPr>
          <w:t xml:space="preserve">, </w:t>
        </w:r>
        <w:r w:rsidRPr="00B17590">
          <w:rPr>
            <w:rStyle w:val="Hyperlink"/>
            <w:rFonts w:asciiTheme="majorHAnsi" w:eastAsiaTheme="majorEastAsia" w:hAnsiTheme="majorHAnsi" w:cstheme="majorHAnsi"/>
            <w:noProof/>
          </w:rPr>
          <w:t>rsh-server</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_Toc163720963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17</w:t>
        </w:r>
        <w:r w:rsidRPr="00B17590">
          <w:rPr>
            <w:rFonts w:asciiTheme="majorHAnsi" w:hAnsiTheme="majorHAnsi" w:cstheme="majorHAnsi"/>
            <w:noProof/>
            <w:webHidden/>
          </w:rPr>
          <w:fldChar w:fldCharType="end"/>
        </w:r>
      </w:hyperlink>
    </w:p>
    <w:p w14:paraId="4820304A" w14:textId="562272E9" w:rsidR="00B17590" w:rsidRPr="006B76A4" w:rsidRDefault="00B17590">
      <w:pPr>
        <w:pStyle w:val="TOC5"/>
        <w:tabs>
          <w:tab w:val="left" w:pos="1820"/>
          <w:tab w:val="right" w:leader="dot" w:pos="9685"/>
        </w:tabs>
        <w:rPr>
          <w:rFonts w:asciiTheme="majorHAnsi" w:eastAsiaTheme="minorEastAsia" w:hAnsiTheme="majorHAnsi" w:cstheme="majorHAnsi"/>
          <w:noProof/>
          <w:kern w:val="2"/>
          <w:sz w:val="24"/>
          <w:szCs w:val="24"/>
          <w:lang w:val="en-US"/>
        </w:rPr>
      </w:pPr>
      <w:hyperlink w:anchor="_Toc163720964" w:history="1">
        <w:r w:rsidRPr="00B17590">
          <w:rPr>
            <w:rStyle w:val="Hyperlink"/>
            <w:rFonts w:asciiTheme="majorHAnsi" w:eastAsiaTheme="majorEastAsia" w:hAnsiTheme="majorHAnsi" w:cstheme="majorHAnsi"/>
            <w:noProof/>
            <w:lang w:val="en-US"/>
          </w:rPr>
          <w:t>2.2.2.2</w:t>
        </w:r>
        <w:r w:rsidRPr="006B76A4">
          <w:rPr>
            <w:rFonts w:asciiTheme="majorHAnsi" w:eastAsiaTheme="minorEastAsia" w:hAnsiTheme="majorHAnsi" w:cstheme="majorHAnsi"/>
            <w:noProof/>
            <w:kern w:val="2"/>
            <w:sz w:val="24"/>
            <w:szCs w:val="24"/>
            <w:lang w:val="en-US"/>
          </w:rPr>
          <w:tab/>
        </w:r>
        <w:r w:rsidRPr="00B17590">
          <w:rPr>
            <w:rStyle w:val="Hyperlink"/>
            <w:rFonts w:asciiTheme="majorHAnsi" w:eastAsiaTheme="majorEastAsia" w:hAnsiTheme="majorHAnsi" w:cstheme="majorHAnsi"/>
            <w:noProof/>
            <w:lang w:val="en-US"/>
          </w:rPr>
          <w:t>Cấu hình mail transfer agent sang chế độ local-only</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_Toc163720964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18</w:t>
        </w:r>
        <w:r w:rsidRPr="00B17590">
          <w:rPr>
            <w:rFonts w:asciiTheme="majorHAnsi" w:hAnsiTheme="majorHAnsi" w:cstheme="majorHAnsi"/>
            <w:noProof/>
            <w:webHidden/>
          </w:rPr>
          <w:fldChar w:fldCharType="end"/>
        </w:r>
      </w:hyperlink>
    </w:p>
    <w:p w14:paraId="15E96419" w14:textId="31D972FD" w:rsidR="00B17590" w:rsidRPr="006B76A4" w:rsidRDefault="00B17590">
      <w:pPr>
        <w:pStyle w:val="TOC5"/>
        <w:tabs>
          <w:tab w:val="left" w:pos="1820"/>
          <w:tab w:val="right" w:leader="dot" w:pos="9685"/>
        </w:tabs>
        <w:rPr>
          <w:rFonts w:asciiTheme="majorHAnsi" w:eastAsiaTheme="minorEastAsia" w:hAnsiTheme="majorHAnsi" w:cstheme="majorHAnsi"/>
          <w:noProof/>
          <w:kern w:val="2"/>
          <w:sz w:val="24"/>
          <w:szCs w:val="24"/>
          <w:lang w:val="en-US"/>
        </w:rPr>
      </w:pPr>
      <w:hyperlink w:anchor="_Toc163720965" w:history="1">
        <w:r w:rsidRPr="00B17590">
          <w:rPr>
            <w:rStyle w:val="Hyperlink"/>
            <w:rFonts w:asciiTheme="majorHAnsi" w:eastAsiaTheme="majorEastAsia" w:hAnsiTheme="majorHAnsi" w:cstheme="majorHAnsi"/>
            <w:noProof/>
            <w:lang w:val="en-US"/>
          </w:rPr>
          <w:t>2.2.2.3</w:t>
        </w:r>
        <w:r w:rsidRPr="006B76A4">
          <w:rPr>
            <w:rFonts w:asciiTheme="majorHAnsi" w:eastAsiaTheme="minorEastAsia" w:hAnsiTheme="majorHAnsi" w:cstheme="majorHAnsi"/>
            <w:noProof/>
            <w:kern w:val="2"/>
            <w:sz w:val="24"/>
            <w:szCs w:val="24"/>
            <w:lang w:val="en-US"/>
          </w:rPr>
          <w:tab/>
        </w:r>
        <w:r w:rsidRPr="00B17590">
          <w:rPr>
            <w:rStyle w:val="Hyperlink"/>
            <w:rFonts w:asciiTheme="majorHAnsi" w:eastAsiaTheme="majorEastAsia" w:hAnsiTheme="majorHAnsi" w:cstheme="majorHAnsi"/>
            <w:noProof/>
            <w:lang w:val="en-US"/>
          </w:rPr>
          <w:t xml:space="preserve">Cấu hình vô hiệu hoá </w:t>
        </w:r>
        <w:r w:rsidRPr="00B17590">
          <w:rPr>
            <w:rStyle w:val="Hyperlink"/>
            <w:rFonts w:asciiTheme="majorHAnsi" w:eastAsiaTheme="majorEastAsia" w:hAnsiTheme="majorHAnsi" w:cstheme="majorHAnsi"/>
            <w:noProof/>
          </w:rPr>
          <w:t>rsync</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_Toc163720965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19</w:t>
        </w:r>
        <w:r w:rsidRPr="00B17590">
          <w:rPr>
            <w:rFonts w:asciiTheme="majorHAnsi" w:hAnsiTheme="majorHAnsi" w:cstheme="majorHAnsi"/>
            <w:noProof/>
            <w:webHidden/>
          </w:rPr>
          <w:fldChar w:fldCharType="end"/>
        </w:r>
      </w:hyperlink>
    </w:p>
    <w:p w14:paraId="35B1C50F" w14:textId="16C295E6" w:rsidR="00B17590" w:rsidRPr="006B76A4" w:rsidRDefault="00B17590">
      <w:pPr>
        <w:pStyle w:val="TOC4"/>
        <w:tabs>
          <w:tab w:val="left" w:pos="1560"/>
          <w:tab w:val="right" w:leader="dot" w:pos="9685"/>
        </w:tabs>
        <w:rPr>
          <w:rFonts w:asciiTheme="majorHAnsi" w:eastAsiaTheme="minorEastAsia" w:hAnsiTheme="majorHAnsi" w:cstheme="majorHAnsi"/>
          <w:noProof/>
          <w:kern w:val="2"/>
          <w:sz w:val="24"/>
          <w:szCs w:val="24"/>
          <w:lang w:val="en-US"/>
        </w:rPr>
      </w:pPr>
      <w:hyperlink w:anchor="_Toc163720966" w:history="1">
        <w:r w:rsidRPr="00B17590">
          <w:rPr>
            <w:rStyle w:val="Hyperlink"/>
            <w:rFonts w:asciiTheme="majorHAnsi" w:eastAsiaTheme="majorEastAsia" w:hAnsiTheme="majorHAnsi" w:cstheme="majorHAnsi"/>
            <w:noProof/>
          </w:rPr>
          <w:t>2.2.3</w:t>
        </w:r>
        <w:r w:rsidRPr="006B76A4">
          <w:rPr>
            <w:rFonts w:asciiTheme="majorHAnsi" w:eastAsiaTheme="minorEastAsia" w:hAnsiTheme="majorHAnsi" w:cstheme="majorHAnsi"/>
            <w:noProof/>
            <w:kern w:val="2"/>
            <w:sz w:val="24"/>
            <w:szCs w:val="24"/>
            <w:lang w:val="en-US"/>
          </w:rPr>
          <w:tab/>
        </w:r>
        <w:r w:rsidRPr="00B17590">
          <w:rPr>
            <w:rStyle w:val="Hyperlink"/>
            <w:rFonts w:asciiTheme="majorHAnsi" w:eastAsiaTheme="majorEastAsia" w:hAnsiTheme="majorHAnsi" w:cstheme="majorHAnsi"/>
            <w:noProof/>
          </w:rPr>
          <w:t>Service Clients</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_Toc163720966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19</w:t>
        </w:r>
        <w:r w:rsidRPr="00B17590">
          <w:rPr>
            <w:rFonts w:asciiTheme="majorHAnsi" w:hAnsiTheme="majorHAnsi" w:cstheme="majorHAnsi"/>
            <w:noProof/>
            <w:webHidden/>
          </w:rPr>
          <w:fldChar w:fldCharType="end"/>
        </w:r>
      </w:hyperlink>
    </w:p>
    <w:p w14:paraId="7FE1B034" w14:textId="7B219362" w:rsidR="00B17590" w:rsidRPr="006B76A4" w:rsidRDefault="00B17590">
      <w:pPr>
        <w:pStyle w:val="TOC5"/>
        <w:tabs>
          <w:tab w:val="left" w:pos="1820"/>
          <w:tab w:val="right" w:leader="dot" w:pos="9685"/>
        </w:tabs>
        <w:rPr>
          <w:rFonts w:asciiTheme="majorHAnsi" w:eastAsiaTheme="minorEastAsia" w:hAnsiTheme="majorHAnsi" w:cstheme="majorHAnsi"/>
          <w:noProof/>
          <w:kern w:val="2"/>
          <w:sz w:val="24"/>
          <w:szCs w:val="24"/>
          <w:lang w:val="en-US"/>
        </w:rPr>
      </w:pPr>
      <w:hyperlink w:anchor="_Toc163720967" w:history="1">
        <w:r w:rsidRPr="00B17590">
          <w:rPr>
            <w:rStyle w:val="Hyperlink"/>
            <w:rFonts w:asciiTheme="majorHAnsi" w:eastAsiaTheme="majorEastAsia" w:hAnsiTheme="majorHAnsi" w:cstheme="majorHAnsi"/>
            <w:noProof/>
          </w:rPr>
          <w:t>2.2.3.1</w:t>
        </w:r>
        <w:r w:rsidRPr="006B76A4">
          <w:rPr>
            <w:rFonts w:asciiTheme="majorHAnsi" w:eastAsiaTheme="minorEastAsia" w:hAnsiTheme="majorHAnsi" w:cstheme="majorHAnsi"/>
            <w:noProof/>
            <w:kern w:val="2"/>
            <w:sz w:val="24"/>
            <w:szCs w:val="24"/>
            <w:lang w:val="en-US"/>
          </w:rPr>
          <w:tab/>
        </w:r>
        <w:r w:rsidRPr="00B17590">
          <w:rPr>
            <w:rStyle w:val="Hyperlink"/>
            <w:rFonts w:asciiTheme="majorHAnsi" w:eastAsiaTheme="majorEastAsia" w:hAnsiTheme="majorHAnsi" w:cstheme="majorHAnsi"/>
            <w:noProof/>
          </w:rPr>
          <w:t xml:space="preserve">Cấu hình vô hiệu hoá NIS Client, </w:t>
        </w:r>
        <w:r w:rsidRPr="00B17590">
          <w:rPr>
            <w:rStyle w:val="Hyperlink"/>
            <w:rFonts w:asciiTheme="majorHAnsi" w:eastAsiaTheme="majorEastAsia" w:hAnsiTheme="majorHAnsi" w:cstheme="majorHAnsi"/>
            <w:noProof/>
            <w:lang w:val="en-US"/>
          </w:rPr>
          <w:t>rsh</w:t>
        </w:r>
        <w:r w:rsidRPr="00B17590">
          <w:rPr>
            <w:rStyle w:val="Hyperlink"/>
            <w:rFonts w:asciiTheme="majorHAnsi" w:eastAsiaTheme="majorEastAsia" w:hAnsiTheme="majorHAnsi" w:cstheme="majorHAnsi"/>
            <w:noProof/>
          </w:rPr>
          <w:t xml:space="preserve"> </w:t>
        </w:r>
        <w:r w:rsidRPr="00B17590">
          <w:rPr>
            <w:rStyle w:val="Hyperlink"/>
            <w:rFonts w:asciiTheme="majorHAnsi" w:eastAsiaTheme="majorEastAsia" w:hAnsiTheme="majorHAnsi" w:cstheme="majorHAnsi"/>
            <w:noProof/>
            <w:lang w:val="en-US"/>
          </w:rPr>
          <w:t>c</w:t>
        </w:r>
        <w:r w:rsidRPr="00B17590">
          <w:rPr>
            <w:rStyle w:val="Hyperlink"/>
            <w:rFonts w:asciiTheme="majorHAnsi" w:eastAsiaTheme="majorEastAsia" w:hAnsiTheme="majorHAnsi" w:cstheme="majorHAnsi"/>
            <w:noProof/>
          </w:rPr>
          <w:t xml:space="preserve">lient, </w:t>
        </w:r>
        <w:r w:rsidRPr="00B17590">
          <w:rPr>
            <w:rStyle w:val="Hyperlink"/>
            <w:rFonts w:asciiTheme="majorHAnsi" w:eastAsiaTheme="majorEastAsia" w:hAnsiTheme="majorHAnsi" w:cstheme="majorHAnsi"/>
            <w:noProof/>
            <w:lang w:val="en-US"/>
          </w:rPr>
          <w:t>talk</w:t>
        </w:r>
        <w:r w:rsidRPr="00B17590">
          <w:rPr>
            <w:rStyle w:val="Hyperlink"/>
            <w:rFonts w:asciiTheme="majorHAnsi" w:eastAsiaTheme="majorEastAsia" w:hAnsiTheme="majorHAnsi" w:cstheme="majorHAnsi"/>
            <w:noProof/>
          </w:rPr>
          <w:t xml:space="preserve"> </w:t>
        </w:r>
        <w:r w:rsidRPr="00B17590">
          <w:rPr>
            <w:rStyle w:val="Hyperlink"/>
            <w:rFonts w:asciiTheme="majorHAnsi" w:eastAsiaTheme="majorEastAsia" w:hAnsiTheme="majorHAnsi" w:cstheme="majorHAnsi"/>
            <w:noProof/>
            <w:lang w:val="en-US"/>
          </w:rPr>
          <w:t>c</w:t>
        </w:r>
        <w:r w:rsidRPr="00B17590">
          <w:rPr>
            <w:rStyle w:val="Hyperlink"/>
            <w:rFonts w:asciiTheme="majorHAnsi" w:eastAsiaTheme="majorEastAsia" w:hAnsiTheme="majorHAnsi" w:cstheme="majorHAnsi"/>
            <w:noProof/>
          </w:rPr>
          <w:t xml:space="preserve">lient, </w:t>
        </w:r>
        <w:r w:rsidRPr="00B17590">
          <w:rPr>
            <w:rStyle w:val="Hyperlink"/>
            <w:rFonts w:asciiTheme="majorHAnsi" w:eastAsiaTheme="majorEastAsia" w:hAnsiTheme="majorHAnsi" w:cstheme="majorHAnsi"/>
            <w:noProof/>
            <w:lang w:val="en-US"/>
          </w:rPr>
          <w:t>t</w:t>
        </w:r>
        <w:r w:rsidRPr="00B17590">
          <w:rPr>
            <w:rStyle w:val="Hyperlink"/>
            <w:rFonts w:asciiTheme="majorHAnsi" w:eastAsiaTheme="majorEastAsia" w:hAnsiTheme="majorHAnsi" w:cstheme="majorHAnsi"/>
            <w:noProof/>
          </w:rPr>
          <w:t xml:space="preserve">elnet </w:t>
        </w:r>
        <w:r w:rsidRPr="00B17590">
          <w:rPr>
            <w:rStyle w:val="Hyperlink"/>
            <w:rFonts w:asciiTheme="majorHAnsi" w:eastAsiaTheme="majorEastAsia" w:hAnsiTheme="majorHAnsi" w:cstheme="majorHAnsi"/>
            <w:noProof/>
            <w:lang w:val="en-US"/>
          </w:rPr>
          <w:t>c</w:t>
        </w:r>
        <w:r w:rsidRPr="00B17590">
          <w:rPr>
            <w:rStyle w:val="Hyperlink"/>
            <w:rFonts w:asciiTheme="majorHAnsi" w:eastAsiaTheme="majorEastAsia" w:hAnsiTheme="majorHAnsi" w:cstheme="majorHAnsi"/>
            <w:noProof/>
          </w:rPr>
          <w:t xml:space="preserve">lient, LDAP </w:t>
        </w:r>
        <w:r w:rsidRPr="00B17590">
          <w:rPr>
            <w:rStyle w:val="Hyperlink"/>
            <w:rFonts w:asciiTheme="majorHAnsi" w:eastAsiaTheme="majorEastAsia" w:hAnsiTheme="majorHAnsi" w:cstheme="majorHAnsi"/>
            <w:noProof/>
            <w:lang w:val="en-US"/>
          </w:rPr>
          <w:t>c</w:t>
        </w:r>
        <w:r w:rsidRPr="00B17590">
          <w:rPr>
            <w:rStyle w:val="Hyperlink"/>
            <w:rFonts w:asciiTheme="majorHAnsi" w:eastAsiaTheme="majorEastAsia" w:hAnsiTheme="majorHAnsi" w:cstheme="majorHAnsi"/>
            <w:noProof/>
          </w:rPr>
          <w:t>lient,</w:t>
        </w:r>
        <w:r w:rsidRPr="00B17590">
          <w:rPr>
            <w:rStyle w:val="Hyperlink"/>
            <w:rFonts w:asciiTheme="majorHAnsi" w:eastAsiaTheme="majorEastAsia" w:hAnsiTheme="majorHAnsi" w:cstheme="majorHAnsi"/>
            <w:noProof/>
            <w:lang w:val="en-US"/>
          </w:rPr>
          <w:t xml:space="preserve"> </w:t>
        </w:r>
        <w:r w:rsidRPr="00B17590">
          <w:rPr>
            <w:rStyle w:val="Hyperlink"/>
            <w:rFonts w:asciiTheme="majorHAnsi" w:eastAsiaTheme="majorEastAsia" w:hAnsiTheme="majorHAnsi" w:cstheme="majorHAnsi"/>
            <w:noProof/>
          </w:rPr>
          <w:t>RPC.</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_Toc163720967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19</w:t>
        </w:r>
        <w:r w:rsidRPr="00B17590">
          <w:rPr>
            <w:rFonts w:asciiTheme="majorHAnsi" w:hAnsiTheme="majorHAnsi" w:cstheme="majorHAnsi"/>
            <w:noProof/>
            <w:webHidden/>
          </w:rPr>
          <w:fldChar w:fldCharType="end"/>
        </w:r>
      </w:hyperlink>
    </w:p>
    <w:p w14:paraId="1031C057" w14:textId="0F5F329E" w:rsidR="00B17590" w:rsidRPr="006B76A4" w:rsidRDefault="00B17590">
      <w:pPr>
        <w:pStyle w:val="TOC3"/>
        <w:tabs>
          <w:tab w:val="left" w:pos="1040"/>
          <w:tab w:val="right" w:leader="dot" w:pos="9685"/>
        </w:tabs>
        <w:rPr>
          <w:rFonts w:asciiTheme="majorHAnsi" w:eastAsiaTheme="minorEastAsia" w:hAnsiTheme="majorHAnsi" w:cstheme="majorHAnsi"/>
          <w:i w:val="0"/>
          <w:iCs w:val="0"/>
          <w:noProof/>
          <w:kern w:val="2"/>
          <w:sz w:val="24"/>
          <w:szCs w:val="24"/>
          <w:lang w:val="en-US"/>
        </w:rPr>
      </w:pPr>
      <w:hyperlink w:anchor="_Toc163720968" w:history="1">
        <w:r w:rsidRPr="00B17590">
          <w:rPr>
            <w:rStyle w:val="Hyperlink"/>
            <w:rFonts w:asciiTheme="majorHAnsi" w:eastAsiaTheme="majorEastAsia" w:hAnsiTheme="majorHAnsi" w:cstheme="majorHAnsi"/>
            <w:noProof/>
            <w:w w:val="99"/>
          </w:rPr>
          <w:t>2.3</w:t>
        </w:r>
        <w:r w:rsidRPr="006B76A4">
          <w:rPr>
            <w:rFonts w:asciiTheme="majorHAnsi" w:eastAsiaTheme="minorEastAsia" w:hAnsiTheme="majorHAnsi" w:cstheme="majorHAnsi"/>
            <w:i w:val="0"/>
            <w:iCs w:val="0"/>
            <w:noProof/>
            <w:kern w:val="2"/>
            <w:sz w:val="24"/>
            <w:szCs w:val="24"/>
            <w:lang w:val="en-US"/>
          </w:rPr>
          <w:tab/>
        </w:r>
        <w:r w:rsidRPr="00B17590">
          <w:rPr>
            <w:rStyle w:val="Hyperlink"/>
            <w:rFonts w:asciiTheme="majorHAnsi" w:eastAsiaTheme="majorEastAsia" w:hAnsiTheme="majorHAnsi" w:cstheme="majorHAnsi"/>
            <w:noProof/>
          </w:rPr>
          <w:t>Cấu hình</w:t>
        </w:r>
        <w:r w:rsidRPr="00B17590">
          <w:rPr>
            <w:rStyle w:val="Hyperlink"/>
            <w:rFonts w:asciiTheme="majorHAnsi" w:eastAsiaTheme="majorEastAsia" w:hAnsiTheme="majorHAnsi" w:cstheme="majorHAnsi"/>
            <w:noProof/>
            <w:spacing w:val="-1"/>
          </w:rPr>
          <w:t xml:space="preserve"> </w:t>
        </w:r>
        <w:r w:rsidRPr="00B17590">
          <w:rPr>
            <w:rStyle w:val="Hyperlink"/>
            <w:rFonts w:asciiTheme="majorHAnsi" w:eastAsiaTheme="majorEastAsia" w:hAnsiTheme="majorHAnsi" w:cstheme="majorHAnsi"/>
            <w:noProof/>
          </w:rPr>
          <w:t>mạng</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_Toc163720968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20</w:t>
        </w:r>
        <w:r w:rsidRPr="00B17590">
          <w:rPr>
            <w:rFonts w:asciiTheme="majorHAnsi" w:hAnsiTheme="majorHAnsi" w:cstheme="majorHAnsi"/>
            <w:noProof/>
            <w:webHidden/>
          </w:rPr>
          <w:fldChar w:fldCharType="end"/>
        </w:r>
      </w:hyperlink>
    </w:p>
    <w:p w14:paraId="5FAC9069" w14:textId="2738025A" w:rsidR="00B17590" w:rsidRPr="006B76A4" w:rsidRDefault="00B17590">
      <w:pPr>
        <w:pStyle w:val="TOC4"/>
        <w:tabs>
          <w:tab w:val="left" w:pos="1560"/>
          <w:tab w:val="right" w:leader="dot" w:pos="9685"/>
        </w:tabs>
        <w:rPr>
          <w:rFonts w:asciiTheme="majorHAnsi" w:eastAsiaTheme="minorEastAsia" w:hAnsiTheme="majorHAnsi" w:cstheme="majorHAnsi"/>
          <w:noProof/>
          <w:kern w:val="2"/>
          <w:sz w:val="24"/>
          <w:szCs w:val="24"/>
          <w:lang w:val="en-US"/>
        </w:rPr>
      </w:pPr>
      <w:hyperlink w:anchor="_Toc163720969" w:history="1">
        <w:r w:rsidRPr="00B17590">
          <w:rPr>
            <w:rStyle w:val="Hyperlink"/>
            <w:rFonts w:asciiTheme="majorHAnsi" w:eastAsiaTheme="majorEastAsia" w:hAnsiTheme="majorHAnsi" w:cstheme="majorHAnsi"/>
            <w:noProof/>
          </w:rPr>
          <w:t>2.3.1</w:t>
        </w:r>
        <w:r w:rsidRPr="006B76A4">
          <w:rPr>
            <w:rFonts w:asciiTheme="majorHAnsi" w:eastAsiaTheme="minorEastAsia" w:hAnsiTheme="majorHAnsi" w:cstheme="majorHAnsi"/>
            <w:noProof/>
            <w:kern w:val="2"/>
            <w:sz w:val="24"/>
            <w:szCs w:val="24"/>
            <w:lang w:val="en-US"/>
          </w:rPr>
          <w:tab/>
        </w:r>
        <w:r w:rsidRPr="00B17590">
          <w:rPr>
            <w:rStyle w:val="Hyperlink"/>
            <w:rFonts w:asciiTheme="majorHAnsi" w:eastAsiaTheme="majorEastAsia" w:hAnsiTheme="majorHAnsi" w:cstheme="majorHAnsi"/>
            <w:noProof/>
            <w:lang w:val="en-US"/>
          </w:rPr>
          <w:t>Cấu hình vô hiệu hoá các giao thức và thiết bị mạng không sử dụng</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_Toc163720969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20</w:t>
        </w:r>
        <w:r w:rsidRPr="00B17590">
          <w:rPr>
            <w:rFonts w:asciiTheme="majorHAnsi" w:hAnsiTheme="majorHAnsi" w:cstheme="majorHAnsi"/>
            <w:noProof/>
            <w:webHidden/>
          </w:rPr>
          <w:fldChar w:fldCharType="end"/>
        </w:r>
      </w:hyperlink>
    </w:p>
    <w:p w14:paraId="7A2CFEEE" w14:textId="2C453A59" w:rsidR="00B17590" w:rsidRPr="006B76A4" w:rsidRDefault="00B17590">
      <w:pPr>
        <w:pStyle w:val="TOC5"/>
        <w:tabs>
          <w:tab w:val="left" w:pos="1820"/>
          <w:tab w:val="right" w:leader="dot" w:pos="9685"/>
        </w:tabs>
        <w:rPr>
          <w:rFonts w:asciiTheme="majorHAnsi" w:eastAsiaTheme="minorEastAsia" w:hAnsiTheme="majorHAnsi" w:cstheme="majorHAnsi"/>
          <w:noProof/>
          <w:kern w:val="2"/>
          <w:sz w:val="24"/>
          <w:szCs w:val="24"/>
          <w:lang w:val="en-US"/>
        </w:rPr>
      </w:pPr>
      <w:hyperlink w:anchor="_Toc163720970" w:history="1">
        <w:r w:rsidRPr="00B17590">
          <w:rPr>
            <w:rStyle w:val="Hyperlink"/>
            <w:rFonts w:asciiTheme="majorHAnsi" w:eastAsiaTheme="majorEastAsia" w:hAnsiTheme="majorHAnsi" w:cstheme="majorHAnsi"/>
            <w:noProof/>
          </w:rPr>
          <w:t>2.3.1.1</w:t>
        </w:r>
        <w:r w:rsidRPr="006B76A4">
          <w:rPr>
            <w:rFonts w:asciiTheme="majorHAnsi" w:eastAsiaTheme="minorEastAsia" w:hAnsiTheme="majorHAnsi" w:cstheme="majorHAnsi"/>
            <w:noProof/>
            <w:kern w:val="2"/>
            <w:sz w:val="24"/>
            <w:szCs w:val="24"/>
            <w:lang w:val="en-US"/>
          </w:rPr>
          <w:tab/>
        </w:r>
        <w:r w:rsidRPr="00B17590">
          <w:rPr>
            <w:rStyle w:val="Hyperlink"/>
            <w:rFonts w:asciiTheme="majorHAnsi" w:eastAsiaTheme="majorEastAsia" w:hAnsiTheme="majorHAnsi" w:cstheme="majorHAnsi"/>
            <w:noProof/>
            <w:lang w:val="en-US"/>
          </w:rPr>
          <w:t xml:space="preserve">Cấu hình vô hiệu hoá </w:t>
        </w:r>
        <w:r w:rsidRPr="00B17590">
          <w:rPr>
            <w:rStyle w:val="Hyperlink"/>
            <w:rFonts w:asciiTheme="majorHAnsi" w:eastAsiaTheme="majorEastAsia" w:hAnsiTheme="majorHAnsi" w:cstheme="majorHAnsi"/>
            <w:noProof/>
          </w:rPr>
          <w:t>DCCP</w:t>
        </w:r>
        <w:r w:rsidRPr="00B17590">
          <w:rPr>
            <w:rStyle w:val="Hyperlink"/>
            <w:rFonts w:asciiTheme="majorHAnsi" w:eastAsiaTheme="majorEastAsia" w:hAnsiTheme="majorHAnsi" w:cstheme="majorHAnsi"/>
            <w:noProof/>
            <w:lang w:val="en-US"/>
          </w:rPr>
          <w:t xml:space="preserve">, SCTP, </w:t>
        </w:r>
        <w:r w:rsidRPr="00B17590">
          <w:rPr>
            <w:rStyle w:val="Hyperlink"/>
            <w:rFonts w:asciiTheme="majorHAnsi" w:eastAsiaTheme="majorEastAsia" w:hAnsiTheme="majorHAnsi" w:cstheme="majorHAnsi"/>
            <w:noProof/>
          </w:rPr>
          <w:t>RDS</w:t>
        </w:r>
        <w:r w:rsidRPr="00B17590">
          <w:rPr>
            <w:rStyle w:val="Hyperlink"/>
            <w:rFonts w:asciiTheme="majorHAnsi" w:eastAsiaTheme="majorEastAsia" w:hAnsiTheme="majorHAnsi" w:cstheme="majorHAnsi"/>
            <w:noProof/>
            <w:lang w:val="en-US"/>
          </w:rPr>
          <w:t xml:space="preserve">, </w:t>
        </w:r>
        <w:r w:rsidRPr="00B17590">
          <w:rPr>
            <w:rStyle w:val="Hyperlink"/>
            <w:rFonts w:asciiTheme="majorHAnsi" w:eastAsiaTheme="majorEastAsia" w:hAnsiTheme="majorHAnsi" w:cstheme="majorHAnsi"/>
            <w:noProof/>
          </w:rPr>
          <w:t>TIPC</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_Toc163720970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20</w:t>
        </w:r>
        <w:r w:rsidRPr="00B17590">
          <w:rPr>
            <w:rFonts w:asciiTheme="majorHAnsi" w:hAnsiTheme="majorHAnsi" w:cstheme="majorHAnsi"/>
            <w:noProof/>
            <w:webHidden/>
          </w:rPr>
          <w:fldChar w:fldCharType="end"/>
        </w:r>
      </w:hyperlink>
    </w:p>
    <w:p w14:paraId="2B3CFB28" w14:textId="7322C11F" w:rsidR="00B17590" w:rsidRPr="006B76A4" w:rsidRDefault="00B17590">
      <w:pPr>
        <w:pStyle w:val="TOC5"/>
        <w:tabs>
          <w:tab w:val="left" w:pos="1820"/>
          <w:tab w:val="right" w:leader="dot" w:pos="9685"/>
        </w:tabs>
        <w:rPr>
          <w:rFonts w:asciiTheme="majorHAnsi" w:eastAsiaTheme="minorEastAsia" w:hAnsiTheme="majorHAnsi" w:cstheme="majorHAnsi"/>
          <w:noProof/>
          <w:kern w:val="2"/>
          <w:sz w:val="24"/>
          <w:szCs w:val="24"/>
          <w:lang w:val="en-US"/>
        </w:rPr>
      </w:pPr>
      <w:hyperlink w:anchor="_Toc163720971" w:history="1">
        <w:r w:rsidRPr="00B17590">
          <w:rPr>
            <w:rStyle w:val="Hyperlink"/>
            <w:rFonts w:asciiTheme="majorHAnsi" w:eastAsiaTheme="majorEastAsia" w:hAnsiTheme="majorHAnsi" w:cstheme="majorHAnsi"/>
            <w:noProof/>
            <w:lang w:val="en-US"/>
          </w:rPr>
          <w:t>2.3.1.2</w:t>
        </w:r>
        <w:r w:rsidRPr="006B76A4">
          <w:rPr>
            <w:rFonts w:asciiTheme="majorHAnsi" w:eastAsiaTheme="minorEastAsia" w:hAnsiTheme="majorHAnsi" w:cstheme="majorHAnsi"/>
            <w:noProof/>
            <w:kern w:val="2"/>
            <w:sz w:val="24"/>
            <w:szCs w:val="24"/>
            <w:lang w:val="en-US"/>
          </w:rPr>
          <w:tab/>
        </w:r>
        <w:r w:rsidRPr="00B17590">
          <w:rPr>
            <w:rStyle w:val="Hyperlink"/>
            <w:rFonts w:asciiTheme="majorHAnsi" w:eastAsiaTheme="majorEastAsia" w:hAnsiTheme="majorHAnsi" w:cstheme="majorHAnsi"/>
            <w:noProof/>
            <w:lang w:val="en-US"/>
          </w:rPr>
          <w:t xml:space="preserve">Cấu hình vô hiệu hoá </w:t>
        </w:r>
        <w:r w:rsidRPr="00B17590">
          <w:rPr>
            <w:rStyle w:val="Hyperlink"/>
            <w:rFonts w:asciiTheme="majorHAnsi" w:eastAsiaTheme="majorEastAsia" w:hAnsiTheme="majorHAnsi" w:cstheme="majorHAnsi"/>
            <w:noProof/>
          </w:rPr>
          <w:t>wireless interfaces</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_Toc163720971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20</w:t>
        </w:r>
        <w:r w:rsidRPr="00B17590">
          <w:rPr>
            <w:rFonts w:asciiTheme="majorHAnsi" w:hAnsiTheme="majorHAnsi" w:cstheme="majorHAnsi"/>
            <w:noProof/>
            <w:webHidden/>
          </w:rPr>
          <w:fldChar w:fldCharType="end"/>
        </w:r>
      </w:hyperlink>
    </w:p>
    <w:p w14:paraId="5D7BE966" w14:textId="7DFD957B" w:rsidR="00B17590" w:rsidRPr="006B76A4" w:rsidRDefault="00B17590">
      <w:pPr>
        <w:pStyle w:val="TOC4"/>
        <w:tabs>
          <w:tab w:val="left" w:pos="1560"/>
          <w:tab w:val="right" w:leader="dot" w:pos="9685"/>
        </w:tabs>
        <w:rPr>
          <w:rFonts w:asciiTheme="majorHAnsi" w:eastAsiaTheme="minorEastAsia" w:hAnsiTheme="majorHAnsi" w:cstheme="majorHAnsi"/>
          <w:noProof/>
          <w:kern w:val="2"/>
          <w:sz w:val="24"/>
          <w:szCs w:val="24"/>
          <w:lang w:val="en-US"/>
        </w:rPr>
      </w:pPr>
      <w:hyperlink w:anchor="_Toc163720972" w:history="1">
        <w:r w:rsidRPr="00B17590">
          <w:rPr>
            <w:rStyle w:val="Hyperlink"/>
            <w:rFonts w:asciiTheme="majorHAnsi" w:eastAsiaTheme="majorEastAsia" w:hAnsiTheme="majorHAnsi" w:cstheme="majorHAnsi"/>
            <w:noProof/>
          </w:rPr>
          <w:t>2.3.2</w:t>
        </w:r>
        <w:r w:rsidRPr="006B76A4">
          <w:rPr>
            <w:rFonts w:asciiTheme="majorHAnsi" w:eastAsiaTheme="minorEastAsia" w:hAnsiTheme="majorHAnsi" w:cstheme="majorHAnsi"/>
            <w:noProof/>
            <w:kern w:val="2"/>
            <w:sz w:val="24"/>
            <w:szCs w:val="24"/>
            <w:lang w:val="en-US"/>
          </w:rPr>
          <w:tab/>
        </w:r>
        <w:r w:rsidRPr="00B17590">
          <w:rPr>
            <w:rStyle w:val="Hyperlink"/>
            <w:rFonts w:asciiTheme="majorHAnsi" w:eastAsiaTheme="majorEastAsia" w:hAnsiTheme="majorHAnsi" w:cstheme="majorHAnsi"/>
            <w:noProof/>
          </w:rPr>
          <w:t>Tham số cấu hình mạng (</w:t>
        </w:r>
        <w:r w:rsidRPr="00B17590">
          <w:rPr>
            <w:rStyle w:val="Hyperlink"/>
            <w:rFonts w:asciiTheme="majorHAnsi" w:eastAsiaTheme="majorEastAsia" w:hAnsiTheme="majorHAnsi" w:cstheme="majorHAnsi"/>
            <w:noProof/>
            <w:lang w:val="en-US"/>
          </w:rPr>
          <w:t>H</w:t>
        </w:r>
        <w:r w:rsidRPr="00B17590">
          <w:rPr>
            <w:rStyle w:val="Hyperlink"/>
            <w:rFonts w:asciiTheme="majorHAnsi" w:eastAsiaTheme="majorEastAsia" w:hAnsiTheme="majorHAnsi" w:cstheme="majorHAnsi"/>
            <w:noProof/>
          </w:rPr>
          <w:t>ost</w:t>
        </w:r>
        <w:r w:rsidRPr="00B17590">
          <w:rPr>
            <w:rStyle w:val="Hyperlink"/>
            <w:rFonts w:asciiTheme="majorHAnsi" w:eastAsiaTheme="majorEastAsia" w:hAnsiTheme="majorHAnsi" w:cstheme="majorHAnsi"/>
            <w:noProof/>
            <w:spacing w:val="6"/>
          </w:rPr>
          <w:t xml:space="preserve"> </w:t>
        </w:r>
        <w:r w:rsidRPr="00B17590">
          <w:rPr>
            <w:rStyle w:val="Hyperlink"/>
            <w:rFonts w:asciiTheme="majorHAnsi" w:eastAsiaTheme="majorEastAsia" w:hAnsiTheme="majorHAnsi" w:cstheme="majorHAnsi"/>
            <w:noProof/>
            <w:lang w:val="en-US"/>
          </w:rPr>
          <w:t>O</w:t>
        </w:r>
        <w:r w:rsidRPr="00B17590">
          <w:rPr>
            <w:rStyle w:val="Hyperlink"/>
            <w:rFonts w:asciiTheme="majorHAnsi" w:eastAsiaTheme="majorEastAsia" w:hAnsiTheme="majorHAnsi" w:cstheme="majorHAnsi"/>
            <w:noProof/>
          </w:rPr>
          <w:t>nly)</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_Toc163720972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21</w:t>
        </w:r>
        <w:r w:rsidRPr="00B17590">
          <w:rPr>
            <w:rFonts w:asciiTheme="majorHAnsi" w:hAnsiTheme="majorHAnsi" w:cstheme="majorHAnsi"/>
            <w:noProof/>
            <w:webHidden/>
          </w:rPr>
          <w:fldChar w:fldCharType="end"/>
        </w:r>
      </w:hyperlink>
    </w:p>
    <w:p w14:paraId="75B5CCE9" w14:textId="2572C780" w:rsidR="00B17590" w:rsidRPr="006B76A4" w:rsidRDefault="00B17590">
      <w:pPr>
        <w:pStyle w:val="TOC5"/>
        <w:tabs>
          <w:tab w:val="left" w:pos="1820"/>
          <w:tab w:val="right" w:leader="dot" w:pos="9685"/>
        </w:tabs>
        <w:rPr>
          <w:rFonts w:asciiTheme="majorHAnsi" w:eastAsiaTheme="minorEastAsia" w:hAnsiTheme="majorHAnsi" w:cstheme="majorHAnsi"/>
          <w:noProof/>
          <w:kern w:val="2"/>
          <w:sz w:val="24"/>
          <w:szCs w:val="24"/>
          <w:lang w:val="en-US"/>
        </w:rPr>
      </w:pPr>
      <w:hyperlink w:anchor="_Toc163720973" w:history="1">
        <w:r w:rsidRPr="00B17590">
          <w:rPr>
            <w:rStyle w:val="Hyperlink"/>
            <w:rFonts w:asciiTheme="majorHAnsi" w:eastAsiaTheme="majorEastAsia" w:hAnsiTheme="majorHAnsi" w:cstheme="majorHAnsi"/>
            <w:noProof/>
          </w:rPr>
          <w:t>2.3.2.1</w:t>
        </w:r>
        <w:r w:rsidRPr="006B76A4">
          <w:rPr>
            <w:rFonts w:asciiTheme="majorHAnsi" w:eastAsiaTheme="minorEastAsia" w:hAnsiTheme="majorHAnsi" w:cstheme="majorHAnsi"/>
            <w:noProof/>
            <w:kern w:val="2"/>
            <w:sz w:val="24"/>
            <w:szCs w:val="24"/>
            <w:lang w:val="en-US"/>
          </w:rPr>
          <w:tab/>
        </w:r>
        <w:r w:rsidRPr="00B17590">
          <w:rPr>
            <w:rStyle w:val="Hyperlink"/>
            <w:rFonts w:asciiTheme="majorHAnsi" w:eastAsiaTheme="majorEastAsia" w:hAnsiTheme="majorHAnsi" w:cstheme="majorHAnsi"/>
            <w:noProof/>
          </w:rPr>
          <w:t>Cấu hình vô hiệu hoá tính năng chuyển hướng gói tin (packet redirect)</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_Toc163720973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21</w:t>
        </w:r>
        <w:r w:rsidRPr="00B17590">
          <w:rPr>
            <w:rFonts w:asciiTheme="majorHAnsi" w:hAnsiTheme="majorHAnsi" w:cstheme="majorHAnsi"/>
            <w:noProof/>
            <w:webHidden/>
          </w:rPr>
          <w:fldChar w:fldCharType="end"/>
        </w:r>
      </w:hyperlink>
    </w:p>
    <w:p w14:paraId="5A830532" w14:textId="1458DECD" w:rsidR="00B17590" w:rsidRPr="006B76A4" w:rsidRDefault="00B17590">
      <w:pPr>
        <w:pStyle w:val="TOC5"/>
        <w:tabs>
          <w:tab w:val="left" w:pos="1820"/>
          <w:tab w:val="right" w:leader="dot" w:pos="9685"/>
        </w:tabs>
        <w:rPr>
          <w:rFonts w:asciiTheme="majorHAnsi" w:eastAsiaTheme="minorEastAsia" w:hAnsiTheme="majorHAnsi" w:cstheme="majorHAnsi"/>
          <w:noProof/>
          <w:kern w:val="2"/>
          <w:sz w:val="24"/>
          <w:szCs w:val="24"/>
          <w:lang w:val="en-US"/>
        </w:rPr>
      </w:pPr>
      <w:hyperlink w:anchor="_Toc163720974" w:history="1">
        <w:r w:rsidRPr="00B17590">
          <w:rPr>
            <w:rStyle w:val="Hyperlink"/>
            <w:rFonts w:asciiTheme="majorHAnsi" w:eastAsiaTheme="majorEastAsia" w:hAnsiTheme="majorHAnsi" w:cstheme="majorHAnsi"/>
            <w:noProof/>
          </w:rPr>
          <w:t>2.3.2.2</w:t>
        </w:r>
        <w:r w:rsidRPr="006B76A4">
          <w:rPr>
            <w:rFonts w:asciiTheme="majorHAnsi" w:eastAsiaTheme="minorEastAsia" w:hAnsiTheme="majorHAnsi" w:cstheme="majorHAnsi"/>
            <w:noProof/>
            <w:kern w:val="2"/>
            <w:sz w:val="24"/>
            <w:szCs w:val="24"/>
            <w:lang w:val="en-US"/>
          </w:rPr>
          <w:tab/>
        </w:r>
        <w:r w:rsidRPr="00B17590">
          <w:rPr>
            <w:rStyle w:val="Hyperlink"/>
            <w:rFonts w:asciiTheme="majorHAnsi" w:eastAsiaTheme="majorEastAsia" w:hAnsiTheme="majorHAnsi" w:cstheme="majorHAnsi"/>
            <w:noProof/>
          </w:rPr>
          <w:t>Cấu hình vô hiệu hoá IP forwarding</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_Toc163720974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21</w:t>
        </w:r>
        <w:r w:rsidRPr="00B17590">
          <w:rPr>
            <w:rFonts w:asciiTheme="majorHAnsi" w:hAnsiTheme="majorHAnsi" w:cstheme="majorHAnsi"/>
            <w:noProof/>
            <w:webHidden/>
          </w:rPr>
          <w:fldChar w:fldCharType="end"/>
        </w:r>
      </w:hyperlink>
    </w:p>
    <w:p w14:paraId="6F6B476C" w14:textId="78E28CC1" w:rsidR="00B17590" w:rsidRPr="006B76A4" w:rsidRDefault="00B17590">
      <w:pPr>
        <w:pStyle w:val="TOC4"/>
        <w:tabs>
          <w:tab w:val="left" w:pos="1560"/>
          <w:tab w:val="right" w:leader="dot" w:pos="9685"/>
        </w:tabs>
        <w:rPr>
          <w:rFonts w:asciiTheme="majorHAnsi" w:eastAsiaTheme="minorEastAsia" w:hAnsiTheme="majorHAnsi" w:cstheme="majorHAnsi"/>
          <w:noProof/>
          <w:kern w:val="2"/>
          <w:sz w:val="24"/>
          <w:szCs w:val="24"/>
          <w:lang w:val="en-US"/>
        </w:rPr>
      </w:pPr>
      <w:hyperlink w:anchor="_Toc163720975" w:history="1">
        <w:r w:rsidRPr="00B17590">
          <w:rPr>
            <w:rStyle w:val="Hyperlink"/>
            <w:rFonts w:asciiTheme="majorHAnsi" w:eastAsiaTheme="majorEastAsia" w:hAnsiTheme="majorHAnsi" w:cstheme="majorHAnsi"/>
            <w:noProof/>
          </w:rPr>
          <w:t>2.3.3</w:t>
        </w:r>
        <w:r w:rsidRPr="006B76A4">
          <w:rPr>
            <w:rFonts w:asciiTheme="majorHAnsi" w:eastAsiaTheme="minorEastAsia" w:hAnsiTheme="majorHAnsi" w:cstheme="majorHAnsi"/>
            <w:noProof/>
            <w:kern w:val="2"/>
            <w:sz w:val="24"/>
            <w:szCs w:val="24"/>
            <w:lang w:val="en-US"/>
          </w:rPr>
          <w:tab/>
        </w:r>
        <w:r w:rsidRPr="00B17590">
          <w:rPr>
            <w:rStyle w:val="Hyperlink"/>
            <w:rFonts w:asciiTheme="majorHAnsi" w:eastAsiaTheme="majorEastAsia" w:hAnsiTheme="majorHAnsi" w:cstheme="majorHAnsi"/>
            <w:noProof/>
          </w:rPr>
          <w:t>Tham số cấu hình mạng (</w:t>
        </w:r>
        <w:r w:rsidRPr="00B17590">
          <w:rPr>
            <w:rStyle w:val="Hyperlink"/>
            <w:rFonts w:asciiTheme="majorHAnsi" w:eastAsiaTheme="majorEastAsia" w:hAnsiTheme="majorHAnsi" w:cstheme="majorHAnsi"/>
            <w:noProof/>
            <w:lang w:val="en-US"/>
          </w:rPr>
          <w:t>H</w:t>
        </w:r>
        <w:r w:rsidRPr="00B17590">
          <w:rPr>
            <w:rStyle w:val="Hyperlink"/>
            <w:rFonts w:asciiTheme="majorHAnsi" w:eastAsiaTheme="majorEastAsia" w:hAnsiTheme="majorHAnsi" w:cstheme="majorHAnsi"/>
            <w:noProof/>
          </w:rPr>
          <w:t>ost và</w:t>
        </w:r>
        <w:r w:rsidRPr="00B17590">
          <w:rPr>
            <w:rStyle w:val="Hyperlink"/>
            <w:rFonts w:asciiTheme="majorHAnsi" w:eastAsiaTheme="majorEastAsia" w:hAnsiTheme="majorHAnsi" w:cstheme="majorHAnsi"/>
            <w:noProof/>
            <w:spacing w:val="6"/>
          </w:rPr>
          <w:t xml:space="preserve"> </w:t>
        </w:r>
        <w:r w:rsidRPr="00B17590">
          <w:rPr>
            <w:rStyle w:val="Hyperlink"/>
            <w:rFonts w:asciiTheme="majorHAnsi" w:eastAsiaTheme="majorEastAsia" w:hAnsiTheme="majorHAnsi" w:cstheme="majorHAnsi"/>
            <w:noProof/>
            <w:lang w:val="en-US"/>
          </w:rPr>
          <w:t>R</w:t>
        </w:r>
        <w:r w:rsidRPr="00B17590">
          <w:rPr>
            <w:rStyle w:val="Hyperlink"/>
            <w:rFonts w:asciiTheme="majorHAnsi" w:eastAsiaTheme="majorEastAsia" w:hAnsiTheme="majorHAnsi" w:cstheme="majorHAnsi"/>
            <w:noProof/>
          </w:rPr>
          <w:t>outer)</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_Toc163720975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22</w:t>
        </w:r>
        <w:r w:rsidRPr="00B17590">
          <w:rPr>
            <w:rFonts w:asciiTheme="majorHAnsi" w:hAnsiTheme="majorHAnsi" w:cstheme="majorHAnsi"/>
            <w:noProof/>
            <w:webHidden/>
          </w:rPr>
          <w:fldChar w:fldCharType="end"/>
        </w:r>
      </w:hyperlink>
    </w:p>
    <w:p w14:paraId="019FE888" w14:textId="214C91AE" w:rsidR="00B17590" w:rsidRPr="006B76A4" w:rsidRDefault="00B17590">
      <w:pPr>
        <w:pStyle w:val="TOC5"/>
        <w:tabs>
          <w:tab w:val="left" w:pos="1820"/>
          <w:tab w:val="right" w:leader="dot" w:pos="9685"/>
        </w:tabs>
        <w:rPr>
          <w:rFonts w:asciiTheme="majorHAnsi" w:eastAsiaTheme="minorEastAsia" w:hAnsiTheme="majorHAnsi" w:cstheme="majorHAnsi"/>
          <w:noProof/>
          <w:kern w:val="2"/>
          <w:sz w:val="24"/>
          <w:szCs w:val="24"/>
          <w:lang w:val="en-US"/>
        </w:rPr>
      </w:pPr>
      <w:hyperlink w:anchor="_Toc163720976" w:history="1">
        <w:r w:rsidRPr="00B17590">
          <w:rPr>
            <w:rStyle w:val="Hyperlink"/>
            <w:rFonts w:asciiTheme="majorHAnsi" w:eastAsiaTheme="majorEastAsia" w:hAnsiTheme="majorHAnsi" w:cstheme="majorHAnsi"/>
            <w:noProof/>
          </w:rPr>
          <w:t>2.3.3.1</w:t>
        </w:r>
        <w:r w:rsidRPr="006B76A4">
          <w:rPr>
            <w:rFonts w:asciiTheme="majorHAnsi" w:eastAsiaTheme="minorEastAsia" w:hAnsiTheme="majorHAnsi" w:cstheme="majorHAnsi"/>
            <w:noProof/>
            <w:kern w:val="2"/>
            <w:sz w:val="24"/>
            <w:szCs w:val="24"/>
            <w:lang w:val="en-US"/>
          </w:rPr>
          <w:tab/>
        </w:r>
        <w:r w:rsidRPr="00B17590">
          <w:rPr>
            <w:rStyle w:val="Hyperlink"/>
            <w:rFonts w:asciiTheme="majorHAnsi" w:eastAsiaTheme="majorEastAsia" w:hAnsiTheme="majorHAnsi" w:cstheme="majorHAnsi"/>
            <w:noProof/>
          </w:rPr>
          <w:t>Cấu hình từ chối các gói tin với nguồn được định tuyến trước (Source Routed Packet Acceptance)</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_Toc163720976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22</w:t>
        </w:r>
        <w:r w:rsidRPr="00B17590">
          <w:rPr>
            <w:rFonts w:asciiTheme="majorHAnsi" w:hAnsiTheme="majorHAnsi" w:cstheme="majorHAnsi"/>
            <w:noProof/>
            <w:webHidden/>
          </w:rPr>
          <w:fldChar w:fldCharType="end"/>
        </w:r>
      </w:hyperlink>
    </w:p>
    <w:p w14:paraId="6EA86B44" w14:textId="04F91EC5" w:rsidR="00B17590" w:rsidRPr="006B76A4" w:rsidRDefault="00B17590">
      <w:pPr>
        <w:pStyle w:val="TOC5"/>
        <w:tabs>
          <w:tab w:val="left" w:pos="1820"/>
          <w:tab w:val="right" w:leader="dot" w:pos="9685"/>
        </w:tabs>
        <w:rPr>
          <w:rFonts w:asciiTheme="majorHAnsi" w:eastAsiaTheme="minorEastAsia" w:hAnsiTheme="majorHAnsi" w:cstheme="majorHAnsi"/>
          <w:noProof/>
          <w:kern w:val="2"/>
          <w:sz w:val="24"/>
          <w:szCs w:val="24"/>
          <w:lang w:val="en-US"/>
        </w:rPr>
      </w:pPr>
      <w:hyperlink w:anchor="_Toc163720977" w:history="1">
        <w:r w:rsidRPr="00B17590">
          <w:rPr>
            <w:rStyle w:val="Hyperlink"/>
            <w:rFonts w:asciiTheme="majorHAnsi" w:eastAsiaTheme="majorEastAsia" w:hAnsiTheme="majorHAnsi" w:cstheme="majorHAnsi"/>
            <w:noProof/>
          </w:rPr>
          <w:t>2.3.3.2</w:t>
        </w:r>
        <w:r w:rsidRPr="006B76A4">
          <w:rPr>
            <w:rFonts w:asciiTheme="majorHAnsi" w:eastAsiaTheme="minorEastAsia" w:hAnsiTheme="majorHAnsi" w:cstheme="majorHAnsi"/>
            <w:noProof/>
            <w:kern w:val="2"/>
            <w:sz w:val="24"/>
            <w:szCs w:val="24"/>
            <w:lang w:val="en-US"/>
          </w:rPr>
          <w:tab/>
        </w:r>
        <w:r w:rsidRPr="00B17590">
          <w:rPr>
            <w:rStyle w:val="Hyperlink"/>
            <w:rFonts w:asciiTheme="majorHAnsi" w:eastAsiaTheme="majorEastAsia" w:hAnsiTheme="majorHAnsi" w:cstheme="majorHAnsi"/>
            <w:noProof/>
          </w:rPr>
          <w:t>Cấu hình từ chối các ICMP redirect message</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_Toc163720977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23</w:t>
        </w:r>
        <w:r w:rsidRPr="00B17590">
          <w:rPr>
            <w:rFonts w:asciiTheme="majorHAnsi" w:hAnsiTheme="majorHAnsi" w:cstheme="majorHAnsi"/>
            <w:noProof/>
            <w:webHidden/>
          </w:rPr>
          <w:fldChar w:fldCharType="end"/>
        </w:r>
      </w:hyperlink>
    </w:p>
    <w:p w14:paraId="4E2802F2" w14:textId="7F44CDE4" w:rsidR="00B17590" w:rsidRPr="006B76A4" w:rsidRDefault="00B17590">
      <w:pPr>
        <w:pStyle w:val="TOC5"/>
        <w:tabs>
          <w:tab w:val="left" w:pos="1820"/>
          <w:tab w:val="right" w:leader="dot" w:pos="9685"/>
        </w:tabs>
        <w:rPr>
          <w:rFonts w:asciiTheme="majorHAnsi" w:eastAsiaTheme="minorEastAsia" w:hAnsiTheme="majorHAnsi" w:cstheme="majorHAnsi"/>
          <w:noProof/>
          <w:kern w:val="2"/>
          <w:sz w:val="24"/>
          <w:szCs w:val="24"/>
          <w:lang w:val="en-US"/>
        </w:rPr>
      </w:pPr>
      <w:hyperlink w:anchor="_Toc163720978" w:history="1">
        <w:r w:rsidRPr="00B17590">
          <w:rPr>
            <w:rStyle w:val="Hyperlink"/>
            <w:rFonts w:asciiTheme="majorHAnsi" w:eastAsiaTheme="majorEastAsia" w:hAnsiTheme="majorHAnsi" w:cstheme="majorHAnsi"/>
            <w:noProof/>
          </w:rPr>
          <w:t>2.3.3.3</w:t>
        </w:r>
        <w:r w:rsidRPr="006B76A4">
          <w:rPr>
            <w:rFonts w:asciiTheme="majorHAnsi" w:eastAsiaTheme="minorEastAsia" w:hAnsiTheme="majorHAnsi" w:cstheme="majorHAnsi"/>
            <w:noProof/>
            <w:kern w:val="2"/>
            <w:sz w:val="24"/>
            <w:szCs w:val="24"/>
            <w:lang w:val="en-US"/>
          </w:rPr>
          <w:tab/>
        </w:r>
        <w:r w:rsidRPr="00B17590">
          <w:rPr>
            <w:rStyle w:val="Hyperlink"/>
            <w:rFonts w:asciiTheme="majorHAnsi" w:eastAsiaTheme="majorEastAsia" w:hAnsiTheme="majorHAnsi" w:cstheme="majorHAnsi"/>
            <w:noProof/>
          </w:rPr>
          <w:t>Cấu hình từ chối các secure ICMP redirect message</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_Toc163720978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23</w:t>
        </w:r>
        <w:r w:rsidRPr="00B17590">
          <w:rPr>
            <w:rFonts w:asciiTheme="majorHAnsi" w:hAnsiTheme="majorHAnsi" w:cstheme="majorHAnsi"/>
            <w:noProof/>
            <w:webHidden/>
          </w:rPr>
          <w:fldChar w:fldCharType="end"/>
        </w:r>
      </w:hyperlink>
    </w:p>
    <w:p w14:paraId="7005CADD" w14:textId="5C0031B4" w:rsidR="00B17590" w:rsidRPr="006B76A4" w:rsidRDefault="00B17590">
      <w:pPr>
        <w:pStyle w:val="TOC5"/>
        <w:tabs>
          <w:tab w:val="left" w:pos="1820"/>
          <w:tab w:val="right" w:leader="dot" w:pos="9685"/>
        </w:tabs>
        <w:rPr>
          <w:rFonts w:asciiTheme="majorHAnsi" w:eastAsiaTheme="minorEastAsia" w:hAnsiTheme="majorHAnsi" w:cstheme="majorHAnsi"/>
          <w:noProof/>
          <w:kern w:val="2"/>
          <w:sz w:val="24"/>
          <w:szCs w:val="24"/>
          <w:lang w:val="en-US"/>
        </w:rPr>
      </w:pPr>
      <w:hyperlink w:anchor="_Toc163720979" w:history="1">
        <w:r w:rsidRPr="00B17590">
          <w:rPr>
            <w:rStyle w:val="Hyperlink"/>
            <w:rFonts w:asciiTheme="majorHAnsi" w:eastAsiaTheme="majorEastAsia" w:hAnsiTheme="majorHAnsi" w:cstheme="majorHAnsi"/>
            <w:noProof/>
          </w:rPr>
          <w:t>2.3.3.4</w:t>
        </w:r>
        <w:r w:rsidRPr="006B76A4">
          <w:rPr>
            <w:rFonts w:asciiTheme="majorHAnsi" w:eastAsiaTheme="minorEastAsia" w:hAnsiTheme="majorHAnsi" w:cstheme="majorHAnsi"/>
            <w:noProof/>
            <w:kern w:val="2"/>
            <w:sz w:val="24"/>
            <w:szCs w:val="24"/>
            <w:lang w:val="en-US"/>
          </w:rPr>
          <w:tab/>
        </w:r>
        <w:r w:rsidRPr="00B17590">
          <w:rPr>
            <w:rStyle w:val="Hyperlink"/>
            <w:rFonts w:asciiTheme="majorHAnsi" w:eastAsiaTheme="majorEastAsia" w:hAnsiTheme="majorHAnsi" w:cstheme="majorHAnsi"/>
            <w:noProof/>
          </w:rPr>
          <w:t>Cấu hình từ chối các gói tin ICMP request broadcast</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_Toc163720979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24</w:t>
        </w:r>
        <w:r w:rsidRPr="00B17590">
          <w:rPr>
            <w:rFonts w:asciiTheme="majorHAnsi" w:hAnsiTheme="majorHAnsi" w:cstheme="majorHAnsi"/>
            <w:noProof/>
            <w:webHidden/>
          </w:rPr>
          <w:fldChar w:fldCharType="end"/>
        </w:r>
      </w:hyperlink>
    </w:p>
    <w:p w14:paraId="29446F08" w14:textId="4D81C29C" w:rsidR="00B17590" w:rsidRPr="006B76A4" w:rsidRDefault="00B17590">
      <w:pPr>
        <w:pStyle w:val="TOC5"/>
        <w:tabs>
          <w:tab w:val="left" w:pos="1820"/>
          <w:tab w:val="right" w:leader="dot" w:pos="9685"/>
        </w:tabs>
        <w:rPr>
          <w:rFonts w:asciiTheme="majorHAnsi" w:eastAsiaTheme="minorEastAsia" w:hAnsiTheme="majorHAnsi" w:cstheme="majorHAnsi"/>
          <w:noProof/>
          <w:kern w:val="2"/>
          <w:sz w:val="24"/>
          <w:szCs w:val="24"/>
          <w:lang w:val="en-US"/>
        </w:rPr>
      </w:pPr>
      <w:hyperlink w:anchor="_Toc163720980" w:history="1">
        <w:r w:rsidRPr="00B17590">
          <w:rPr>
            <w:rStyle w:val="Hyperlink"/>
            <w:rFonts w:asciiTheme="majorHAnsi" w:eastAsiaTheme="majorEastAsia" w:hAnsiTheme="majorHAnsi" w:cstheme="majorHAnsi"/>
            <w:noProof/>
          </w:rPr>
          <w:t>2.3.3.5</w:t>
        </w:r>
        <w:r w:rsidRPr="006B76A4">
          <w:rPr>
            <w:rFonts w:asciiTheme="majorHAnsi" w:eastAsiaTheme="minorEastAsia" w:hAnsiTheme="majorHAnsi" w:cstheme="majorHAnsi"/>
            <w:noProof/>
            <w:kern w:val="2"/>
            <w:sz w:val="24"/>
            <w:szCs w:val="24"/>
            <w:lang w:val="en-US"/>
          </w:rPr>
          <w:tab/>
        </w:r>
        <w:r w:rsidRPr="00B17590">
          <w:rPr>
            <w:rStyle w:val="Hyperlink"/>
            <w:rFonts w:asciiTheme="majorHAnsi" w:eastAsiaTheme="majorEastAsia" w:hAnsiTheme="majorHAnsi" w:cstheme="majorHAnsi"/>
            <w:noProof/>
          </w:rPr>
          <w:t>Cấu hình bỏ qua phản hồi ICMP không hợp lệ</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_Toc163720980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24</w:t>
        </w:r>
        <w:r w:rsidRPr="00B17590">
          <w:rPr>
            <w:rFonts w:asciiTheme="majorHAnsi" w:hAnsiTheme="majorHAnsi" w:cstheme="majorHAnsi"/>
            <w:noProof/>
            <w:webHidden/>
          </w:rPr>
          <w:fldChar w:fldCharType="end"/>
        </w:r>
      </w:hyperlink>
    </w:p>
    <w:p w14:paraId="41644B5D" w14:textId="60A053B5" w:rsidR="00B17590" w:rsidRPr="006B76A4" w:rsidRDefault="00B17590">
      <w:pPr>
        <w:pStyle w:val="TOC5"/>
        <w:tabs>
          <w:tab w:val="left" w:pos="1820"/>
          <w:tab w:val="right" w:leader="dot" w:pos="9685"/>
        </w:tabs>
        <w:rPr>
          <w:rFonts w:asciiTheme="majorHAnsi" w:eastAsiaTheme="minorEastAsia" w:hAnsiTheme="majorHAnsi" w:cstheme="majorHAnsi"/>
          <w:noProof/>
          <w:kern w:val="2"/>
          <w:sz w:val="24"/>
          <w:szCs w:val="24"/>
          <w:lang w:val="en-US"/>
        </w:rPr>
      </w:pPr>
      <w:hyperlink w:anchor="_Toc163720981" w:history="1">
        <w:r w:rsidRPr="00B17590">
          <w:rPr>
            <w:rStyle w:val="Hyperlink"/>
            <w:rFonts w:asciiTheme="majorHAnsi" w:eastAsiaTheme="majorEastAsia" w:hAnsiTheme="majorHAnsi" w:cstheme="majorHAnsi"/>
            <w:noProof/>
          </w:rPr>
          <w:t>2.3.3.6</w:t>
        </w:r>
        <w:r w:rsidRPr="006B76A4">
          <w:rPr>
            <w:rFonts w:asciiTheme="majorHAnsi" w:eastAsiaTheme="minorEastAsia" w:hAnsiTheme="majorHAnsi" w:cstheme="majorHAnsi"/>
            <w:noProof/>
            <w:kern w:val="2"/>
            <w:sz w:val="24"/>
            <w:szCs w:val="24"/>
            <w:lang w:val="en-US"/>
          </w:rPr>
          <w:tab/>
        </w:r>
        <w:r w:rsidRPr="00B17590">
          <w:rPr>
            <w:rStyle w:val="Hyperlink"/>
            <w:rFonts w:asciiTheme="majorHAnsi" w:eastAsiaTheme="majorEastAsia" w:hAnsiTheme="majorHAnsi" w:cstheme="majorHAnsi"/>
            <w:noProof/>
          </w:rPr>
          <w:t>Cấu hình Reverse Path Filtering</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_Toc163720981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25</w:t>
        </w:r>
        <w:r w:rsidRPr="00B17590">
          <w:rPr>
            <w:rFonts w:asciiTheme="majorHAnsi" w:hAnsiTheme="majorHAnsi" w:cstheme="majorHAnsi"/>
            <w:noProof/>
            <w:webHidden/>
          </w:rPr>
          <w:fldChar w:fldCharType="end"/>
        </w:r>
      </w:hyperlink>
    </w:p>
    <w:p w14:paraId="3FAC173C" w14:textId="2B7A781B" w:rsidR="00B17590" w:rsidRPr="006B76A4" w:rsidRDefault="00B17590">
      <w:pPr>
        <w:pStyle w:val="TOC5"/>
        <w:tabs>
          <w:tab w:val="left" w:pos="1820"/>
          <w:tab w:val="right" w:leader="dot" w:pos="9685"/>
        </w:tabs>
        <w:rPr>
          <w:rFonts w:asciiTheme="majorHAnsi" w:eastAsiaTheme="minorEastAsia" w:hAnsiTheme="majorHAnsi" w:cstheme="majorHAnsi"/>
          <w:noProof/>
          <w:kern w:val="2"/>
          <w:sz w:val="24"/>
          <w:szCs w:val="24"/>
          <w:lang w:val="en-US"/>
        </w:rPr>
      </w:pPr>
      <w:hyperlink w:anchor="_Toc163720982" w:history="1">
        <w:r w:rsidRPr="00B17590">
          <w:rPr>
            <w:rStyle w:val="Hyperlink"/>
            <w:rFonts w:asciiTheme="majorHAnsi" w:eastAsiaTheme="majorEastAsia" w:hAnsiTheme="majorHAnsi" w:cstheme="majorHAnsi"/>
            <w:noProof/>
          </w:rPr>
          <w:t>2.3.3.7</w:t>
        </w:r>
        <w:r w:rsidRPr="006B76A4">
          <w:rPr>
            <w:rFonts w:asciiTheme="majorHAnsi" w:eastAsiaTheme="minorEastAsia" w:hAnsiTheme="majorHAnsi" w:cstheme="majorHAnsi"/>
            <w:noProof/>
            <w:kern w:val="2"/>
            <w:sz w:val="24"/>
            <w:szCs w:val="24"/>
            <w:lang w:val="en-US"/>
          </w:rPr>
          <w:tab/>
        </w:r>
        <w:r w:rsidRPr="00B17590">
          <w:rPr>
            <w:rStyle w:val="Hyperlink"/>
            <w:rFonts w:asciiTheme="majorHAnsi" w:eastAsiaTheme="majorEastAsia" w:hAnsiTheme="majorHAnsi" w:cstheme="majorHAnsi"/>
            <w:noProof/>
          </w:rPr>
          <w:t>Cấu hình TCP SYN Cookies</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_Toc163720982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25</w:t>
        </w:r>
        <w:r w:rsidRPr="00B17590">
          <w:rPr>
            <w:rFonts w:asciiTheme="majorHAnsi" w:hAnsiTheme="majorHAnsi" w:cstheme="majorHAnsi"/>
            <w:noProof/>
            <w:webHidden/>
          </w:rPr>
          <w:fldChar w:fldCharType="end"/>
        </w:r>
      </w:hyperlink>
    </w:p>
    <w:p w14:paraId="48043A94" w14:textId="3402D4F1" w:rsidR="00B17590" w:rsidRPr="006B76A4" w:rsidRDefault="00B17590">
      <w:pPr>
        <w:pStyle w:val="TOC5"/>
        <w:tabs>
          <w:tab w:val="left" w:pos="1820"/>
          <w:tab w:val="right" w:leader="dot" w:pos="9685"/>
        </w:tabs>
        <w:rPr>
          <w:rFonts w:asciiTheme="majorHAnsi" w:eastAsiaTheme="minorEastAsia" w:hAnsiTheme="majorHAnsi" w:cstheme="majorHAnsi"/>
          <w:noProof/>
          <w:kern w:val="2"/>
          <w:sz w:val="24"/>
          <w:szCs w:val="24"/>
          <w:lang w:val="en-US"/>
        </w:rPr>
      </w:pPr>
      <w:hyperlink w:anchor="_Toc163720983" w:history="1">
        <w:r w:rsidRPr="00B17590">
          <w:rPr>
            <w:rStyle w:val="Hyperlink"/>
            <w:rFonts w:asciiTheme="majorHAnsi" w:eastAsiaTheme="majorEastAsia" w:hAnsiTheme="majorHAnsi" w:cstheme="majorHAnsi"/>
            <w:noProof/>
          </w:rPr>
          <w:t>2.3.3.8</w:t>
        </w:r>
        <w:r w:rsidRPr="006B76A4">
          <w:rPr>
            <w:rFonts w:asciiTheme="majorHAnsi" w:eastAsiaTheme="minorEastAsia" w:hAnsiTheme="majorHAnsi" w:cstheme="majorHAnsi"/>
            <w:noProof/>
            <w:kern w:val="2"/>
            <w:sz w:val="24"/>
            <w:szCs w:val="24"/>
            <w:lang w:val="en-US"/>
          </w:rPr>
          <w:tab/>
        </w:r>
        <w:r w:rsidRPr="00B17590">
          <w:rPr>
            <w:rStyle w:val="Hyperlink"/>
            <w:rFonts w:asciiTheme="majorHAnsi" w:eastAsiaTheme="majorEastAsia" w:hAnsiTheme="majorHAnsi" w:cstheme="majorHAnsi"/>
            <w:noProof/>
            <w:lang w:val="en-US"/>
          </w:rPr>
          <w:t xml:space="preserve">Cấu hình từ chối </w:t>
        </w:r>
        <w:r w:rsidRPr="00B17590">
          <w:rPr>
            <w:rStyle w:val="Hyperlink"/>
            <w:rFonts w:asciiTheme="majorHAnsi" w:eastAsiaTheme="majorEastAsia" w:hAnsiTheme="majorHAnsi" w:cstheme="majorHAnsi"/>
            <w:noProof/>
          </w:rPr>
          <w:t>IPv6 router advertisements</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_Toc163720983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25</w:t>
        </w:r>
        <w:r w:rsidRPr="00B17590">
          <w:rPr>
            <w:rFonts w:asciiTheme="majorHAnsi" w:hAnsiTheme="majorHAnsi" w:cstheme="majorHAnsi"/>
            <w:noProof/>
            <w:webHidden/>
          </w:rPr>
          <w:fldChar w:fldCharType="end"/>
        </w:r>
      </w:hyperlink>
    </w:p>
    <w:p w14:paraId="65481B2D" w14:textId="7409638A" w:rsidR="00B17590" w:rsidRPr="006B76A4" w:rsidRDefault="00B17590">
      <w:pPr>
        <w:pStyle w:val="TOC4"/>
        <w:tabs>
          <w:tab w:val="left" w:pos="1560"/>
          <w:tab w:val="right" w:leader="dot" w:pos="9685"/>
        </w:tabs>
        <w:rPr>
          <w:rFonts w:asciiTheme="majorHAnsi" w:eastAsiaTheme="minorEastAsia" w:hAnsiTheme="majorHAnsi" w:cstheme="majorHAnsi"/>
          <w:noProof/>
          <w:kern w:val="2"/>
          <w:sz w:val="24"/>
          <w:szCs w:val="24"/>
          <w:lang w:val="en-US"/>
        </w:rPr>
      </w:pPr>
      <w:hyperlink w:anchor="_Toc163720984" w:history="1">
        <w:r w:rsidRPr="00B17590">
          <w:rPr>
            <w:rStyle w:val="Hyperlink"/>
            <w:rFonts w:asciiTheme="majorHAnsi" w:eastAsiaTheme="majorEastAsia" w:hAnsiTheme="majorHAnsi" w:cstheme="majorHAnsi"/>
            <w:noProof/>
          </w:rPr>
          <w:t>2.3.4</w:t>
        </w:r>
        <w:r w:rsidRPr="006B76A4">
          <w:rPr>
            <w:rFonts w:asciiTheme="majorHAnsi" w:eastAsiaTheme="minorEastAsia" w:hAnsiTheme="majorHAnsi" w:cstheme="majorHAnsi"/>
            <w:noProof/>
            <w:kern w:val="2"/>
            <w:sz w:val="24"/>
            <w:szCs w:val="24"/>
            <w:lang w:val="en-US"/>
          </w:rPr>
          <w:tab/>
        </w:r>
        <w:r w:rsidRPr="00B17590">
          <w:rPr>
            <w:rStyle w:val="Hyperlink"/>
            <w:rFonts w:asciiTheme="majorHAnsi" w:eastAsiaTheme="majorEastAsia" w:hAnsiTheme="majorHAnsi" w:cstheme="majorHAnsi"/>
            <w:noProof/>
            <w:lang w:val="en-US"/>
          </w:rPr>
          <w:t>Cấu hình Firewall</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_Toc163720984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26</w:t>
        </w:r>
        <w:r w:rsidRPr="00B17590">
          <w:rPr>
            <w:rFonts w:asciiTheme="majorHAnsi" w:hAnsiTheme="majorHAnsi" w:cstheme="majorHAnsi"/>
            <w:noProof/>
            <w:webHidden/>
          </w:rPr>
          <w:fldChar w:fldCharType="end"/>
        </w:r>
      </w:hyperlink>
    </w:p>
    <w:p w14:paraId="1A477E44" w14:textId="1151FE10" w:rsidR="00B17590" w:rsidRPr="006B76A4" w:rsidRDefault="00B17590">
      <w:pPr>
        <w:pStyle w:val="TOC5"/>
        <w:tabs>
          <w:tab w:val="left" w:pos="1820"/>
          <w:tab w:val="right" w:leader="dot" w:pos="9685"/>
        </w:tabs>
        <w:rPr>
          <w:rFonts w:asciiTheme="majorHAnsi" w:eastAsiaTheme="minorEastAsia" w:hAnsiTheme="majorHAnsi" w:cstheme="majorHAnsi"/>
          <w:noProof/>
          <w:kern w:val="2"/>
          <w:sz w:val="24"/>
          <w:szCs w:val="24"/>
          <w:lang w:val="en-US"/>
        </w:rPr>
      </w:pPr>
      <w:hyperlink w:anchor="_Toc163720985" w:history="1">
        <w:r w:rsidRPr="00B17590">
          <w:rPr>
            <w:rStyle w:val="Hyperlink"/>
            <w:rFonts w:asciiTheme="majorHAnsi" w:eastAsiaTheme="majorEastAsia" w:hAnsiTheme="majorHAnsi" w:cstheme="majorHAnsi"/>
            <w:noProof/>
          </w:rPr>
          <w:t>2.3.4.1</w:t>
        </w:r>
        <w:r w:rsidRPr="006B76A4">
          <w:rPr>
            <w:rFonts w:asciiTheme="majorHAnsi" w:eastAsiaTheme="minorEastAsia" w:hAnsiTheme="majorHAnsi" w:cstheme="majorHAnsi"/>
            <w:noProof/>
            <w:kern w:val="2"/>
            <w:sz w:val="24"/>
            <w:szCs w:val="24"/>
            <w:lang w:val="en-US"/>
          </w:rPr>
          <w:tab/>
        </w:r>
        <w:r w:rsidRPr="00B17590">
          <w:rPr>
            <w:rStyle w:val="Hyperlink"/>
            <w:rFonts w:asciiTheme="majorHAnsi" w:eastAsiaTheme="majorEastAsia" w:hAnsiTheme="majorHAnsi" w:cstheme="majorHAnsi"/>
            <w:noProof/>
            <w:lang w:val="en-US"/>
          </w:rPr>
          <w:t xml:space="preserve">Cấu hình </w:t>
        </w:r>
        <w:r w:rsidRPr="00B17590">
          <w:rPr>
            <w:rStyle w:val="Hyperlink"/>
            <w:rFonts w:asciiTheme="majorHAnsi" w:eastAsiaTheme="majorEastAsia" w:hAnsiTheme="majorHAnsi" w:cstheme="majorHAnsi"/>
            <w:noProof/>
          </w:rPr>
          <w:t>Uncomplicated Firewall</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_Toc163720985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26</w:t>
        </w:r>
        <w:r w:rsidRPr="00B17590">
          <w:rPr>
            <w:rFonts w:asciiTheme="majorHAnsi" w:hAnsiTheme="majorHAnsi" w:cstheme="majorHAnsi"/>
            <w:noProof/>
            <w:webHidden/>
          </w:rPr>
          <w:fldChar w:fldCharType="end"/>
        </w:r>
      </w:hyperlink>
    </w:p>
    <w:p w14:paraId="43C3C647" w14:textId="43A81992" w:rsidR="00B17590" w:rsidRPr="006B76A4" w:rsidRDefault="00B17590">
      <w:pPr>
        <w:pStyle w:val="TOC6"/>
        <w:tabs>
          <w:tab w:val="left" w:pos="2170"/>
          <w:tab w:val="right" w:leader="dot" w:pos="9685"/>
        </w:tabs>
        <w:rPr>
          <w:rFonts w:asciiTheme="majorHAnsi" w:eastAsiaTheme="minorEastAsia" w:hAnsiTheme="majorHAnsi" w:cstheme="majorHAnsi"/>
          <w:noProof/>
          <w:kern w:val="2"/>
          <w:sz w:val="24"/>
          <w:szCs w:val="24"/>
          <w:lang w:val="en-US"/>
        </w:rPr>
      </w:pPr>
      <w:hyperlink w:anchor="_Toc163720986" w:history="1">
        <w:r w:rsidRPr="00B17590">
          <w:rPr>
            <w:rStyle w:val="Hyperlink"/>
            <w:rFonts w:asciiTheme="majorHAnsi" w:eastAsiaTheme="majorEastAsia" w:hAnsiTheme="majorHAnsi" w:cstheme="majorHAnsi"/>
            <w:noProof/>
          </w:rPr>
          <w:t>2.3.4.1.1</w:t>
        </w:r>
        <w:r w:rsidRPr="006B76A4">
          <w:rPr>
            <w:rFonts w:asciiTheme="majorHAnsi" w:eastAsiaTheme="minorEastAsia" w:hAnsiTheme="majorHAnsi" w:cstheme="majorHAnsi"/>
            <w:noProof/>
            <w:kern w:val="2"/>
            <w:sz w:val="24"/>
            <w:szCs w:val="24"/>
            <w:lang w:val="en-US"/>
          </w:rPr>
          <w:tab/>
        </w:r>
        <w:r w:rsidRPr="00B17590">
          <w:rPr>
            <w:rStyle w:val="Hyperlink"/>
            <w:rFonts w:asciiTheme="majorHAnsi" w:eastAsiaTheme="majorEastAsia" w:hAnsiTheme="majorHAnsi" w:cstheme="majorHAnsi"/>
            <w:noProof/>
            <w:lang w:val="en-US"/>
          </w:rPr>
          <w:t xml:space="preserve">Cấu hình kích hoạt </w:t>
        </w:r>
        <w:r w:rsidRPr="00B17590">
          <w:rPr>
            <w:rStyle w:val="Hyperlink"/>
            <w:rFonts w:asciiTheme="majorHAnsi" w:eastAsiaTheme="majorEastAsia" w:hAnsiTheme="majorHAnsi" w:cstheme="majorHAnsi"/>
            <w:noProof/>
          </w:rPr>
          <w:t>ufw</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_Toc163720986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26</w:t>
        </w:r>
        <w:r w:rsidRPr="00B17590">
          <w:rPr>
            <w:rFonts w:asciiTheme="majorHAnsi" w:hAnsiTheme="majorHAnsi" w:cstheme="majorHAnsi"/>
            <w:noProof/>
            <w:webHidden/>
          </w:rPr>
          <w:fldChar w:fldCharType="end"/>
        </w:r>
      </w:hyperlink>
    </w:p>
    <w:p w14:paraId="489A67E3" w14:textId="79604473" w:rsidR="00B17590" w:rsidRPr="006B76A4" w:rsidRDefault="00B17590">
      <w:pPr>
        <w:pStyle w:val="TOC6"/>
        <w:tabs>
          <w:tab w:val="left" w:pos="2170"/>
          <w:tab w:val="right" w:leader="dot" w:pos="9685"/>
        </w:tabs>
        <w:rPr>
          <w:rFonts w:asciiTheme="majorHAnsi" w:eastAsiaTheme="minorEastAsia" w:hAnsiTheme="majorHAnsi" w:cstheme="majorHAnsi"/>
          <w:noProof/>
          <w:kern w:val="2"/>
          <w:sz w:val="24"/>
          <w:szCs w:val="24"/>
          <w:lang w:val="en-US"/>
        </w:rPr>
      </w:pPr>
      <w:hyperlink w:anchor="_Toc163720987" w:history="1">
        <w:r w:rsidRPr="00B17590">
          <w:rPr>
            <w:rStyle w:val="Hyperlink"/>
            <w:rFonts w:asciiTheme="majorHAnsi" w:eastAsiaTheme="majorEastAsia" w:hAnsiTheme="majorHAnsi" w:cstheme="majorHAnsi"/>
            <w:noProof/>
          </w:rPr>
          <w:t>2.3.4.1.2</w:t>
        </w:r>
        <w:r w:rsidRPr="006B76A4">
          <w:rPr>
            <w:rFonts w:asciiTheme="majorHAnsi" w:eastAsiaTheme="minorEastAsia" w:hAnsiTheme="majorHAnsi" w:cstheme="majorHAnsi"/>
            <w:noProof/>
            <w:kern w:val="2"/>
            <w:sz w:val="24"/>
            <w:szCs w:val="24"/>
            <w:lang w:val="en-US"/>
          </w:rPr>
          <w:tab/>
        </w:r>
        <w:r w:rsidRPr="00B17590">
          <w:rPr>
            <w:rStyle w:val="Hyperlink"/>
            <w:rFonts w:asciiTheme="majorHAnsi" w:eastAsiaTheme="majorEastAsia" w:hAnsiTheme="majorHAnsi" w:cstheme="majorHAnsi"/>
            <w:noProof/>
            <w:lang w:val="en-US"/>
          </w:rPr>
          <w:t xml:space="preserve">Cấu hình vô hiệu hoá </w:t>
        </w:r>
        <w:r w:rsidRPr="00B17590">
          <w:rPr>
            <w:rStyle w:val="Hyperlink"/>
            <w:rFonts w:asciiTheme="majorHAnsi" w:eastAsiaTheme="majorEastAsia" w:hAnsiTheme="majorHAnsi" w:cstheme="majorHAnsi"/>
            <w:noProof/>
          </w:rPr>
          <w:t>iptables-persistent</w:t>
        </w:r>
        <w:r w:rsidRPr="00B17590">
          <w:rPr>
            <w:rStyle w:val="Hyperlink"/>
            <w:rFonts w:asciiTheme="majorHAnsi" w:eastAsiaTheme="majorEastAsia" w:hAnsiTheme="majorHAnsi" w:cstheme="majorHAnsi"/>
            <w:noProof/>
            <w:lang w:val="en-US"/>
          </w:rPr>
          <w:t xml:space="preserve">, nftables khi sử dụng </w:t>
        </w:r>
        <w:r w:rsidRPr="00B17590">
          <w:rPr>
            <w:rStyle w:val="Hyperlink"/>
            <w:rFonts w:asciiTheme="majorHAnsi" w:eastAsiaTheme="majorEastAsia" w:hAnsiTheme="majorHAnsi" w:cstheme="majorHAnsi"/>
            <w:noProof/>
          </w:rPr>
          <w:t>ufw</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_Toc163720987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27</w:t>
        </w:r>
        <w:r w:rsidRPr="00B17590">
          <w:rPr>
            <w:rFonts w:asciiTheme="majorHAnsi" w:hAnsiTheme="majorHAnsi" w:cstheme="majorHAnsi"/>
            <w:noProof/>
            <w:webHidden/>
          </w:rPr>
          <w:fldChar w:fldCharType="end"/>
        </w:r>
      </w:hyperlink>
    </w:p>
    <w:p w14:paraId="66903DFD" w14:textId="1671C177" w:rsidR="00B17590" w:rsidRPr="006B76A4" w:rsidRDefault="00B17590">
      <w:pPr>
        <w:pStyle w:val="TOC6"/>
        <w:tabs>
          <w:tab w:val="left" w:pos="2170"/>
          <w:tab w:val="right" w:leader="dot" w:pos="9685"/>
        </w:tabs>
        <w:rPr>
          <w:rFonts w:asciiTheme="majorHAnsi" w:eastAsiaTheme="minorEastAsia" w:hAnsiTheme="majorHAnsi" w:cstheme="majorHAnsi"/>
          <w:noProof/>
          <w:kern w:val="2"/>
          <w:sz w:val="24"/>
          <w:szCs w:val="24"/>
          <w:lang w:val="en-US"/>
        </w:rPr>
      </w:pPr>
      <w:hyperlink w:anchor="_Toc163720988" w:history="1">
        <w:r w:rsidRPr="00B17590">
          <w:rPr>
            <w:rStyle w:val="Hyperlink"/>
            <w:rFonts w:asciiTheme="majorHAnsi" w:eastAsiaTheme="majorEastAsia" w:hAnsiTheme="majorHAnsi" w:cstheme="majorHAnsi"/>
            <w:noProof/>
          </w:rPr>
          <w:t>2.3.4.1.3</w:t>
        </w:r>
        <w:r w:rsidRPr="006B76A4">
          <w:rPr>
            <w:rFonts w:asciiTheme="majorHAnsi" w:eastAsiaTheme="minorEastAsia" w:hAnsiTheme="majorHAnsi" w:cstheme="majorHAnsi"/>
            <w:noProof/>
            <w:kern w:val="2"/>
            <w:sz w:val="24"/>
            <w:szCs w:val="24"/>
            <w:lang w:val="en-US"/>
          </w:rPr>
          <w:tab/>
        </w:r>
        <w:r w:rsidRPr="00B17590">
          <w:rPr>
            <w:rStyle w:val="Hyperlink"/>
            <w:rFonts w:asciiTheme="majorHAnsi" w:eastAsiaTheme="majorEastAsia" w:hAnsiTheme="majorHAnsi" w:cstheme="majorHAnsi"/>
            <w:noProof/>
          </w:rPr>
          <w:t>Cấu hình</w:t>
        </w:r>
        <w:r w:rsidRPr="00B17590">
          <w:rPr>
            <w:rStyle w:val="Hyperlink"/>
            <w:rFonts w:asciiTheme="majorHAnsi" w:eastAsiaTheme="majorEastAsia" w:hAnsiTheme="majorHAnsi" w:cstheme="majorHAnsi"/>
            <w:noProof/>
            <w:lang w:val="en-US"/>
          </w:rPr>
          <w:t xml:space="preserve"> </w:t>
        </w:r>
        <w:r w:rsidRPr="00B17590">
          <w:rPr>
            <w:rStyle w:val="Hyperlink"/>
            <w:rFonts w:asciiTheme="majorHAnsi" w:eastAsiaTheme="majorEastAsia" w:hAnsiTheme="majorHAnsi" w:cstheme="majorHAnsi"/>
            <w:noProof/>
            <w:lang w:val="vi-VN"/>
          </w:rPr>
          <w:t>ufw</w:t>
        </w:r>
        <w:r w:rsidRPr="00B17590">
          <w:rPr>
            <w:rStyle w:val="Hyperlink"/>
            <w:rFonts w:asciiTheme="majorHAnsi" w:eastAsiaTheme="majorEastAsia" w:hAnsiTheme="majorHAnsi" w:cstheme="majorHAnsi"/>
            <w:noProof/>
          </w:rPr>
          <w:t xml:space="preserve"> loopback traffic</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_Toc163720988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27</w:t>
        </w:r>
        <w:r w:rsidRPr="00B17590">
          <w:rPr>
            <w:rFonts w:asciiTheme="majorHAnsi" w:hAnsiTheme="majorHAnsi" w:cstheme="majorHAnsi"/>
            <w:noProof/>
            <w:webHidden/>
          </w:rPr>
          <w:fldChar w:fldCharType="end"/>
        </w:r>
      </w:hyperlink>
    </w:p>
    <w:p w14:paraId="46A6FA89" w14:textId="704E1B98" w:rsidR="00B17590" w:rsidRPr="006B76A4" w:rsidRDefault="00B17590">
      <w:pPr>
        <w:pStyle w:val="TOC6"/>
        <w:tabs>
          <w:tab w:val="left" w:pos="2170"/>
          <w:tab w:val="right" w:leader="dot" w:pos="9685"/>
        </w:tabs>
        <w:rPr>
          <w:rFonts w:asciiTheme="majorHAnsi" w:eastAsiaTheme="minorEastAsia" w:hAnsiTheme="majorHAnsi" w:cstheme="majorHAnsi"/>
          <w:noProof/>
          <w:kern w:val="2"/>
          <w:sz w:val="24"/>
          <w:szCs w:val="24"/>
          <w:lang w:val="en-US"/>
        </w:rPr>
      </w:pPr>
      <w:hyperlink w:anchor="_Toc163720989" w:history="1">
        <w:r w:rsidRPr="00B17590">
          <w:rPr>
            <w:rStyle w:val="Hyperlink"/>
            <w:rFonts w:asciiTheme="majorHAnsi" w:eastAsiaTheme="majorEastAsia" w:hAnsiTheme="majorHAnsi" w:cstheme="majorHAnsi"/>
            <w:noProof/>
          </w:rPr>
          <w:t>2.3.4.1.4</w:t>
        </w:r>
        <w:r w:rsidRPr="006B76A4">
          <w:rPr>
            <w:rFonts w:asciiTheme="majorHAnsi" w:eastAsiaTheme="minorEastAsia" w:hAnsiTheme="majorHAnsi" w:cstheme="majorHAnsi"/>
            <w:noProof/>
            <w:kern w:val="2"/>
            <w:sz w:val="24"/>
            <w:szCs w:val="24"/>
            <w:lang w:val="en-US"/>
          </w:rPr>
          <w:tab/>
        </w:r>
        <w:r w:rsidRPr="00B17590">
          <w:rPr>
            <w:rStyle w:val="Hyperlink"/>
            <w:rFonts w:asciiTheme="majorHAnsi" w:eastAsiaTheme="majorEastAsia" w:hAnsiTheme="majorHAnsi" w:cstheme="majorHAnsi"/>
            <w:noProof/>
          </w:rPr>
          <w:t>Cấu hình ufw rule cho tất cả các port và protocol đang mở</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_Toc163720989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27</w:t>
        </w:r>
        <w:r w:rsidRPr="00B17590">
          <w:rPr>
            <w:rFonts w:asciiTheme="majorHAnsi" w:hAnsiTheme="majorHAnsi" w:cstheme="majorHAnsi"/>
            <w:noProof/>
            <w:webHidden/>
          </w:rPr>
          <w:fldChar w:fldCharType="end"/>
        </w:r>
      </w:hyperlink>
    </w:p>
    <w:p w14:paraId="0EE63BA1" w14:textId="6C5C439D" w:rsidR="00B17590" w:rsidRPr="006B76A4" w:rsidRDefault="00B17590">
      <w:pPr>
        <w:pStyle w:val="TOC6"/>
        <w:tabs>
          <w:tab w:val="left" w:pos="2170"/>
          <w:tab w:val="right" w:leader="dot" w:pos="9685"/>
        </w:tabs>
        <w:rPr>
          <w:rFonts w:asciiTheme="majorHAnsi" w:eastAsiaTheme="minorEastAsia" w:hAnsiTheme="majorHAnsi" w:cstheme="majorHAnsi"/>
          <w:noProof/>
          <w:kern w:val="2"/>
          <w:sz w:val="24"/>
          <w:szCs w:val="24"/>
          <w:lang w:val="en-US"/>
        </w:rPr>
      </w:pPr>
      <w:hyperlink w:anchor="_Toc163720990" w:history="1">
        <w:r w:rsidRPr="00B17590">
          <w:rPr>
            <w:rStyle w:val="Hyperlink"/>
            <w:rFonts w:asciiTheme="majorHAnsi" w:eastAsiaTheme="majorEastAsia" w:hAnsiTheme="majorHAnsi" w:cstheme="majorHAnsi"/>
            <w:noProof/>
          </w:rPr>
          <w:t>2.3.4.1.5</w:t>
        </w:r>
        <w:r w:rsidRPr="006B76A4">
          <w:rPr>
            <w:rFonts w:asciiTheme="majorHAnsi" w:eastAsiaTheme="minorEastAsia" w:hAnsiTheme="majorHAnsi" w:cstheme="majorHAnsi"/>
            <w:noProof/>
            <w:kern w:val="2"/>
            <w:sz w:val="24"/>
            <w:szCs w:val="24"/>
            <w:lang w:val="en-US"/>
          </w:rPr>
          <w:tab/>
        </w:r>
        <w:r w:rsidRPr="00B17590">
          <w:rPr>
            <w:rStyle w:val="Hyperlink"/>
            <w:rFonts w:asciiTheme="majorHAnsi" w:eastAsiaTheme="majorEastAsia" w:hAnsiTheme="majorHAnsi" w:cstheme="majorHAnsi"/>
            <w:noProof/>
          </w:rPr>
          <w:t>Cấu hình chính sách từ chối mặc định</w:t>
        </w:r>
        <w:r w:rsidRPr="00B17590">
          <w:rPr>
            <w:rStyle w:val="Hyperlink"/>
            <w:rFonts w:asciiTheme="majorHAnsi" w:eastAsiaTheme="majorEastAsia" w:hAnsiTheme="majorHAnsi" w:cstheme="majorHAnsi"/>
            <w:noProof/>
            <w:lang w:val="en-US"/>
          </w:rPr>
          <w:t xml:space="preserve"> cho </w:t>
        </w:r>
        <w:r w:rsidRPr="00B17590">
          <w:rPr>
            <w:rStyle w:val="Hyperlink"/>
            <w:rFonts w:asciiTheme="majorHAnsi" w:eastAsiaTheme="majorEastAsia" w:hAnsiTheme="majorHAnsi" w:cstheme="majorHAnsi"/>
            <w:noProof/>
            <w:lang w:val="vi-VN"/>
          </w:rPr>
          <w:t>ufw</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_Toc163720990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28</w:t>
        </w:r>
        <w:r w:rsidRPr="00B17590">
          <w:rPr>
            <w:rFonts w:asciiTheme="majorHAnsi" w:hAnsiTheme="majorHAnsi" w:cstheme="majorHAnsi"/>
            <w:noProof/>
            <w:webHidden/>
          </w:rPr>
          <w:fldChar w:fldCharType="end"/>
        </w:r>
      </w:hyperlink>
    </w:p>
    <w:p w14:paraId="318A4B82" w14:textId="39DA6E4E" w:rsidR="00B17590" w:rsidRPr="006B76A4" w:rsidRDefault="00B17590">
      <w:pPr>
        <w:pStyle w:val="TOC5"/>
        <w:tabs>
          <w:tab w:val="left" w:pos="1820"/>
          <w:tab w:val="right" w:leader="dot" w:pos="9685"/>
        </w:tabs>
        <w:rPr>
          <w:rFonts w:asciiTheme="majorHAnsi" w:eastAsiaTheme="minorEastAsia" w:hAnsiTheme="majorHAnsi" w:cstheme="majorHAnsi"/>
          <w:noProof/>
          <w:kern w:val="2"/>
          <w:sz w:val="24"/>
          <w:szCs w:val="24"/>
          <w:lang w:val="en-US"/>
        </w:rPr>
      </w:pPr>
      <w:hyperlink w:anchor="_Toc163720991" w:history="1">
        <w:r w:rsidRPr="00B17590">
          <w:rPr>
            <w:rStyle w:val="Hyperlink"/>
            <w:rFonts w:asciiTheme="majorHAnsi" w:eastAsiaTheme="majorEastAsia" w:hAnsiTheme="majorHAnsi" w:cstheme="majorHAnsi"/>
            <w:noProof/>
          </w:rPr>
          <w:t>2.3.4.2</w:t>
        </w:r>
        <w:r w:rsidRPr="006B76A4">
          <w:rPr>
            <w:rFonts w:asciiTheme="majorHAnsi" w:eastAsiaTheme="minorEastAsia" w:hAnsiTheme="majorHAnsi" w:cstheme="majorHAnsi"/>
            <w:noProof/>
            <w:kern w:val="2"/>
            <w:sz w:val="24"/>
            <w:szCs w:val="24"/>
            <w:lang w:val="en-US"/>
          </w:rPr>
          <w:tab/>
        </w:r>
        <w:r w:rsidRPr="00B17590">
          <w:rPr>
            <w:rStyle w:val="Hyperlink"/>
            <w:rFonts w:asciiTheme="majorHAnsi" w:eastAsiaTheme="majorEastAsia" w:hAnsiTheme="majorHAnsi" w:cstheme="majorHAnsi"/>
            <w:noProof/>
          </w:rPr>
          <w:t>Iptables</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_Toc163720991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28</w:t>
        </w:r>
        <w:r w:rsidRPr="00B17590">
          <w:rPr>
            <w:rFonts w:asciiTheme="majorHAnsi" w:hAnsiTheme="majorHAnsi" w:cstheme="majorHAnsi"/>
            <w:noProof/>
            <w:webHidden/>
          </w:rPr>
          <w:fldChar w:fldCharType="end"/>
        </w:r>
      </w:hyperlink>
    </w:p>
    <w:p w14:paraId="217F80A9" w14:textId="0AEB9A2A" w:rsidR="00B17590" w:rsidRPr="006B76A4" w:rsidRDefault="00B17590">
      <w:pPr>
        <w:pStyle w:val="TOC6"/>
        <w:tabs>
          <w:tab w:val="left" w:pos="2170"/>
          <w:tab w:val="right" w:leader="dot" w:pos="9685"/>
        </w:tabs>
        <w:rPr>
          <w:rFonts w:asciiTheme="majorHAnsi" w:eastAsiaTheme="minorEastAsia" w:hAnsiTheme="majorHAnsi" w:cstheme="majorHAnsi"/>
          <w:noProof/>
          <w:kern w:val="2"/>
          <w:sz w:val="24"/>
          <w:szCs w:val="24"/>
          <w:lang w:val="en-US"/>
        </w:rPr>
      </w:pPr>
      <w:hyperlink w:anchor="_Toc163720992" w:history="1">
        <w:r w:rsidRPr="00B17590">
          <w:rPr>
            <w:rStyle w:val="Hyperlink"/>
            <w:rFonts w:asciiTheme="majorHAnsi" w:eastAsiaTheme="majorEastAsia" w:hAnsiTheme="majorHAnsi" w:cstheme="majorHAnsi"/>
            <w:noProof/>
          </w:rPr>
          <w:t>2.3.4.2.1</w:t>
        </w:r>
        <w:r w:rsidRPr="006B76A4">
          <w:rPr>
            <w:rFonts w:asciiTheme="majorHAnsi" w:eastAsiaTheme="minorEastAsia" w:hAnsiTheme="majorHAnsi" w:cstheme="majorHAnsi"/>
            <w:noProof/>
            <w:kern w:val="2"/>
            <w:sz w:val="24"/>
            <w:szCs w:val="24"/>
            <w:lang w:val="en-US"/>
          </w:rPr>
          <w:tab/>
        </w:r>
        <w:r w:rsidRPr="00B17590">
          <w:rPr>
            <w:rStyle w:val="Hyperlink"/>
            <w:rFonts w:asciiTheme="majorHAnsi" w:eastAsiaTheme="majorEastAsia" w:hAnsiTheme="majorHAnsi" w:cstheme="majorHAnsi"/>
            <w:noProof/>
          </w:rPr>
          <w:t>Cấu hình kích hoạt Iptables</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_Toc163720992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28</w:t>
        </w:r>
        <w:r w:rsidRPr="00B17590">
          <w:rPr>
            <w:rFonts w:asciiTheme="majorHAnsi" w:hAnsiTheme="majorHAnsi" w:cstheme="majorHAnsi"/>
            <w:noProof/>
            <w:webHidden/>
          </w:rPr>
          <w:fldChar w:fldCharType="end"/>
        </w:r>
      </w:hyperlink>
    </w:p>
    <w:p w14:paraId="3377A358" w14:textId="7ED35449" w:rsidR="00B17590" w:rsidRPr="006B76A4" w:rsidRDefault="00B17590">
      <w:pPr>
        <w:pStyle w:val="TOC6"/>
        <w:tabs>
          <w:tab w:val="left" w:pos="2170"/>
          <w:tab w:val="right" w:leader="dot" w:pos="9685"/>
        </w:tabs>
        <w:rPr>
          <w:rFonts w:asciiTheme="majorHAnsi" w:eastAsiaTheme="minorEastAsia" w:hAnsiTheme="majorHAnsi" w:cstheme="majorHAnsi"/>
          <w:noProof/>
          <w:kern w:val="2"/>
          <w:sz w:val="24"/>
          <w:szCs w:val="24"/>
          <w:lang w:val="en-US"/>
        </w:rPr>
      </w:pPr>
      <w:hyperlink w:anchor="_Toc163720993" w:history="1">
        <w:r w:rsidRPr="00B17590">
          <w:rPr>
            <w:rStyle w:val="Hyperlink"/>
            <w:rFonts w:asciiTheme="majorHAnsi" w:eastAsiaTheme="majorEastAsia" w:hAnsiTheme="majorHAnsi" w:cstheme="majorHAnsi"/>
            <w:noProof/>
          </w:rPr>
          <w:t>2.3.4.2.2</w:t>
        </w:r>
        <w:r w:rsidRPr="006B76A4">
          <w:rPr>
            <w:rFonts w:asciiTheme="majorHAnsi" w:eastAsiaTheme="minorEastAsia" w:hAnsiTheme="majorHAnsi" w:cstheme="majorHAnsi"/>
            <w:noProof/>
            <w:kern w:val="2"/>
            <w:sz w:val="24"/>
            <w:szCs w:val="24"/>
            <w:lang w:val="en-US"/>
          </w:rPr>
          <w:tab/>
        </w:r>
        <w:r w:rsidRPr="00B17590">
          <w:rPr>
            <w:rStyle w:val="Hyperlink"/>
            <w:rFonts w:asciiTheme="majorHAnsi" w:eastAsiaTheme="majorEastAsia" w:hAnsiTheme="majorHAnsi" w:cstheme="majorHAnsi"/>
            <w:noProof/>
            <w:lang w:val="en-US"/>
          </w:rPr>
          <w:t xml:space="preserve">Cấu hình vô hiệu hoá </w:t>
        </w:r>
        <w:r w:rsidRPr="00B17590">
          <w:rPr>
            <w:rStyle w:val="Hyperlink"/>
            <w:rFonts w:asciiTheme="majorHAnsi" w:eastAsiaTheme="majorEastAsia" w:hAnsiTheme="majorHAnsi" w:cstheme="majorHAnsi"/>
            <w:noProof/>
          </w:rPr>
          <w:t>ufw</w:t>
        </w:r>
        <w:r w:rsidRPr="00B17590">
          <w:rPr>
            <w:rStyle w:val="Hyperlink"/>
            <w:rFonts w:asciiTheme="majorHAnsi" w:eastAsiaTheme="majorEastAsia" w:hAnsiTheme="majorHAnsi" w:cstheme="majorHAnsi"/>
            <w:noProof/>
            <w:lang w:val="en-US"/>
          </w:rPr>
          <w:t>, nftables khi sử dụng iptables</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_Toc163720993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28</w:t>
        </w:r>
        <w:r w:rsidRPr="00B17590">
          <w:rPr>
            <w:rFonts w:asciiTheme="majorHAnsi" w:hAnsiTheme="majorHAnsi" w:cstheme="majorHAnsi"/>
            <w:noProof/>
            <w:webHidden/>
          </w:rPr>
          <w:fldChar w:fldCharType="end"/>
        </w:r>
      </w:hyperlink>
    </w:p>
    <w:p w14:paraId="0FC2398B" w14:textId="2A07D0EE" w:rsidR="00B17590" w:rsidRPr="006B76A4" w:rsidRDefault="00B17590">
      <w:pPr>
        <w:pStyle w:val="TOC6"/>
        <w:tabs>
          <w:tab w:val="left" w:pos="2170"/>
          <w:tab w:val="right" w:leader="dot" w:pos="9685"/>
        </w:tabs>
        <w:rPr>
          <w:rFonts w:asciiTheme="majorHAnsi" w:eastAsiaTheme="minorEastAsia" w:hAnsiTheme="majorHAnsi" w:cstheme="majorHAnsi"/>
          <w:noProof/>
          <w:kern w:val="2"/>
          <w:sz w:val="24"/>
          <w:szCs w:val="24"/>
          <w:lang w:val="en-US"/>
        </w:rPr>
      </w:pPr>
      <w:hyperlink w:anchor="_Toc163720994" w:history="1">
        <w:r w:rsidRPr="00B17590">
          <w:rPr>
            <w:rStyle w:val="Hyperlink"/>
            <w:rFonts w:asciiTheme="majorHAnsi" w:eastAsiaTheme="majorEastAsia" w:hAnsiTheme="majorHAnsi" w:cstheme="majorHAnsi"/>
            <w:noProof/>
          </w:rPr>
          <w:t>2.3.4.2.3</w:t>
        </w:r>
        <w:r w:rsidRPr="006B76A4">
          <w:rPr>
            <w:rFonts w:asciiTheme="majorHAnsi" w:eastAsiaTheme="minorEastAsia" w:hAnsiTheme="majorHAnsi" w:cstheme="majorHAnsi"/>
            <w:noProof/>
            <w:kern w:val="2"/>
            <w:sz w:val="24"/>
            <w:szCs w:val="24"/>
            <w:lang w:val="en-US"/>
          </w:rPr>
          <w:tab/>
        </w:r>
        <w:r w:rsidRPr="00B17590">
          <w:rPr>
            <w:rStyle w:val="Hyperlink"/>
            <w:rFonts w:asciiTheme="majorHAnsi" w:eastAsiaTheme="majorEastAsia" w:hAnsiTheme="majorHAnsi" w:cstheme="majorHAnsi"/>
            <w:noProof/>
          </w:rPr>
          <w:t>Cấu hình</w:t>
        </w:r>
        <w:r w:rsidRPr="00B17590">
          <w:rPr>
            <w:rStyle w:val="Hyperlink"/>
            <w:rFonts w:asciiTheme="majorHAnsi" w:eastAsiaTheme="majorEastAsia" w:hAnsiTheme="majorHAnsi" w:cstheme="majorHAnsi"/>
            <w:noProof/>
            <w:lang w:val="en-US"/>
          </w:rPr>
          <w:t xml:space="preserve"> iptables</w:t>
        </w:r>
        <w:r w:rsidRPr="00B17590">
          <w:rPr>
            <w:rStyle w:val="Hyperlink"/>
            <w:rFonts w:asciiTheme="majorHAnsi" w:eastAsiaTheme="majorEastAsia" w:hAnsiTheme="majorHAnsi" w:cstheme="majorHAnsi"/>
            <w:noProof/>
          </w:rPr>
          <w:t xml:space="preserve"> loopback traffic</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_Toc163720994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29</w:t>
        </w:r>
        <w:r w:rsidRPr="00B17590">
          <w:rPr>
            <w:rFonts w:asciiTheme="majorHAnsi" w:hAnsiTheme="majorHAnsi" w:cstheme="majorHAnsi"/>
            <w:noProof/>
            <w:webHidden/>
          </w:rPr>
          <w:fldChar w:fldCharType="end"/>
        </w:r>
      </w:hyperlink>
    </w:p>
    <w:p w14:paraId="2926436B" w14:textId="7E0CDAFC" w:rsidR="00B17590" w:rsidRPr="006B76A4" w:rsidRDefault="00B17590">
      <w:pPr>
        <w:pStyle w:val="TOC6"/>
        <w:tabs>
          <w:tab w:val="left" w:pos="2170"/>
          <w:tab w:val="right" w:leader="dot" w:pos="9685"/>
        </w:tabs>
        <w:rPr>
          <w:rFonts w:asciiTheme="majorHAnsi" w:eastAsiaTheme="minorEastAsia" w:hAnsiTheme="majorHAnsi" w:cstheme="majorHAnsi"/>
          <w:noProof/>
          <w:kern w:val="2"/>
          <w:sz w:val="24"/>
          <w:szCs w:val="24"/>
          <w:lang w:val="en-US"/>
        </w:rPr>
      </w:pPr>
      <w:hyperlink w:anchor="_Toc163720995" w:history="1">
        <w:r w:rsidRPr="00B17590">
          <w:rPr>
            <w:rStyle w:val="Hyperlink"/>
            <w:rFonts w:asciiTheme="majorHAnsi" w:eastAsiaTheme="majorEastAsia" w:hAnsiTheme="majorHAnsi" w:cstheme="majorHAnsi"/>
            <w:noProof/>
          </w:rPr>
          <w:t>2.3.4.2.4</w:t>
        </w:r>
        <w:r w:rsidRPr="006B76A4">
          <w:rPr>
            <w:rFonts w:asciiTheme="majorHAnsi" w:eastAsiaTheme="minorEastAsia" w:hAnsiTheme="majorHAnsi" w:cstheme="majorHAnsi"/>
            <w:noProof/>
            <w:kern w:val="2"/>
            <w:sz w:val="24"/>
            <w:szCs w:val="24"/>
            <w:lang w:val="en-US"/>
          </w:rPr>
          <w:tab/>
        </w:r>
        <w:r w:rsidRPr="00B17590">
          <w:rPr>
            <w:rStyle w:val="Hyperlink"/>
            <w:rFonts w:asciiTheme="majorHAnsi" w:eastAsiaTheme="majorEastAsia" w:hAnsiTheme="majorHAnsi" w:cstheme="majorHAnsi"/>
            <w:noProof/>
          </w:rPr>
          <w:t xml:space="preserve">Cấu hình </w:t>
        </w:r>
        <w:r w:rsidRPr="00B17590">
          <w:rPr>
            <w:rStyle w:val="Hyperlink"/>
            <w:rFonts w:asciiTheme="majorHAnsi" w:eastAsiaTheme="majorEastAsia" w:hAnsiTheme="majorHAnsi" w:cstheme="majorHAnsi"/>
            <w:noProof/>
            <w:lang w:val="en-US"/>
          </w:rPr>
          <w:t xml:space="preserve">iptables </w:t>
        </w:r>
        <w:r w:rsidRPr="00B17590">
          <w:rPr>
            <w:rStyle w:val="Hyperlink"/>
            <w:rFonts w:asciiTheme="majorHAnsi" w:eastAsiaTheme="majorEastAsia" w:hAnsiTheme="majorHAnsi" w:cstheme="majorHAnsi"/>
            <w:noProof/>
          </w:rPr>
          <w:t>rule cho tất cả các port</w:t>
        </w:r>
        <w:r w:rsidRPr="00B17590">
          <w:rPr>
            <w:rStyle w:val="Hyperlink"/>
            <w:rFonts w:asciiTheme="majorHAnsi" w:eastAsiaTheme="majorEastAsia" w:hAnsiTheme="majorHAnsi" w:cstheme="majorHAnsi"/>
            <w:noProof/>
            <w:lang w:val="en-US"/>
          </w:rPr>
          <w:t xml:space="preserve"> và protocol</w:t>
        </w:r>
        <w:r w:rsidRPr="00B17590">
          <w:rPr>
            <w:rStyle w:val="Hyperlink"/>
            <w:rFonts w:asciiTheme="majorHAnsi" w:eastAsiaTheme="majorEastAsia" w:hAnsiTheme="majorHAnsi" w:cstheme="majorHAnsi"/>
            <w:noProof/>
          </w:rPr>
          <w:t xml:space="preserve"> đang mở</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_Toc163720995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29</w:t>
        </w:r>
        <w:r w:rsidRPr="00B17590">
          <w:rPr>
            <w:rFonts w:asciiTheme="majorHAnsi" w:hAnsiTheme="majorHAnsi" w:cstheme="majorHAnsi"/>
            <w:noProof/>
            <w:webHidden/>
          </w:rPr>
          <w:fldChar w:fldCharType="end"/>
        </w:r>
      </w:hyperlink>
    </w:p>
    <w:p w14:paraId="3BF52302" w14:textId="75287A97" w:rsidR="00B17590" w:rsidRPr="006B76A4" w:rsidRDefault="00B17590">
      <w:pPr>
        <w:pStyle w:val="TOC6"/>
        <w:tabs>
          <w:tab w:val="left" w:pos="2170"/>
          <w:tab w:val="right" w:leader="dot" w:pos="9685"/>
        </w:tabs>
        <w:rPr>
          <w:rFonts w:asciiTheme="majorHAnsi" w:eastAsiaTheme="minorEastAsia" w:hAnsiTheme="majorHAnsi" w:cstheme="majorHAnsi"/>
          <w:noProof/>
          <w:kern w:val="2"/>
          <w:sz w:val="24"/>
          <w:szCs w:val="24"/>
          <w:lang w:val="en-US"/>
        </w:rPr>
      </w:pPr>
      <w:hyperlink w:anchor="_Toc163720996" w:history="1">
        <w:r w:rsidRPr="00B17590">
          <w:rPr>
            <w:rStyle w:val="Hyperlink"/>
            <w:rFonts w:asciiTheme="majorHAnsi" w:eastAsiaTheme="majorEastAsia" w:hAnsiTheme="majorHAnsi" w:cstheme="majorHAnsi"/>
            <w:noProof/>
          </w:rPr>
          <w:t>2.3.4.2.5</w:t>
        </w:r>
        <w:r w:rsidRPr="006B76A4">
          <w:rPr>
            <w:rFonts w:asciiTheme="majorHAnsi" w:eastAsiaTheme="minorEastAsia" w:hAnsiTheme="majorHAnsi" w:cstheme="majorHAnsi"/>
            <w:noProof/>
            <w:kern w:val="2"/>
            <w:sz w:val="24"/>
            <w:szCs w:val="24"/>
            <w:lang w:val="en-US"/>
          </w:rPr>
          <w:tab/>
        </w:r>
        <w:r w:rsidRPr="00B17590">
          <w:rPr>
            <w:rStyle w:val="Hyperlink"/>
            <w:rFonts w:asciiTheme="majorHAnsi" w:eastAsiaTheme="majorEastAsia" w:hAnsiTheme="majorHAnsi" w:cstheme="majorHAnsi"/>
            <w:noProof/>
          </w:rPr>
          <w:t>Cấu hình chính sách</w:t>
        </w:r>
        <w:r w:rsidRPr="00B17590">
          <w:rPr>
            <w:rStyle w:val="Hyperlink"/>
            <w:rFonts w:asciiTheme="majorHAnsi" w:eastAsiaTheme="majorEastAsia" w:hAnsiTheme="majorHAnsi" w:cstheme="majorHAnsi"/>
            <w:noProof/>
            <w:lang w:val="en-US"/>
          </w:rPr>
          <w:t xml:space="preserve"> </w:t>
        </w:r>
        <w:r w:rsidRPr="00B17590">
          <w:rPr>
            <w:rStyle w:val="Hyperlink"/>
            <w:rFonts w:asciiTheme="majorHAnsi" w:eastAsiaTheme="majorEastAsia" w:hAnsiTheme="majorHAnsi" w:cstheme="majorHAnsi"/>
            <w:noProof/>
          </w:rPr>
          <w:t>từ chối mặc định</w:t>
        </w:r>
        <w:r w:rsidRPr="00B17590">
          <w:rPr>
            <w:rStyle w:val="Hyperlink"/>
            <w:rFonts w:asciiTheme="majorHAnsi" w:eastAsiaTheme="majorEastAsia" w:hAnsiTheme="majorHAnsi" w:cstheme="majorHAnsi"/>
            <w:noProof/>
            <w:lang w:val="en-US"/>
          </w:rPr>
          <w:t xml:space="preserve"> cho iptables</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_Toc163720996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30</w:t>
        </w:r>
        <w:r w:rsidRPr="00B17590">
          <w:rPr>
            <w:rFonts w:asciiTheme="majorHAnsi" w:hAnsiTheme="majorHAnsi" w:cstheme="majorHAnsi"/>
            <w:noProof/>
            <w:webHidden/>
          </w:rPr>
          <w:fldChar w:fldCharType="end"/>
        </w:r>
      </w:hyperlink>
    </w:p>
    <w:p w14:paraId="464CD3FA" w14:textId="5D5BACAC" w:rsidR="00B17590" w:rsidRPr="006B76A4" w:rsidRDefault="00B17590">
      <w:pPr>
        <w:pStyle w:val="TOC6"/>
        <w:tabs>
          <w:tab w:val="left" w:pos="2170"/>
          <w:tab w:val="right" w:leader="dot" w:pos="9685"/>
        </w:tabs>
        <w:rPr>
          <w:rFonts w:asciiTheme="majorHAnsi" w:eastAsiaTheme="minorEastAsia" w:hAnsiTheme="majorHAnsi" w:cstheme="majorHAnsi"/>
          <w:noProof/>
          <w:kern w:val="2"/>
          <w:sz w:val="24"/>
          <w:szCs w:val="24"/>
          <w:lang w:val="en-US"/>
        </w:rPr>
      </w:pPr>
      <w:hyperlink w:anchor="_Toc163720997" w:history="1">
        <w:r w:rsidRPr="00B17590">
          <w:rPr>
            <w:rStyle w:val="Hyperlink"/>
            <w:rFonts w:asciiTheme="majorHAnsi" w:eastAsiaTheme="majorEastAsia" w:hAnsiTheme="majorHAnsi" w:cstheme="majorHAnsi"/>
            <w:noProof/>
          </w:rPr>
          <w:t>2.3.4.2.6</w:t>
        </w:r>
        <w:r w:rsidRPr="006B76A4">
          <w:rPr>
            <w:rFonts w:asciiTheme="majorHAnsi" w:eastAsiaTheme="minorEastAsia" w:hAnsiTheme="majorHAnsi" w:cstheme="majorHAnsi"/>
            <w:noProof/>
            <w:kern w:val="2"/>
            <w:sz w:val="24"/>
            <w:szCs w:val="24"/>
            <w:lang w:val="en-US"/>
          </w:rPr>
          <w:tab/>
        </w:r>
        <w:r w:rsidRPr="00B17590">
          <w:rPr>
            <w:rStyle w:val="Hyperlink"/>
            <w:rFonts w:asciiTheme="majorHAnsi" w:eastAsiaTheme="majorEastAsia" w:hAnsiTheme="majorHAnsi" w:cstheme="majorHAnsi"/>
            <w:noProof/>
          </w:rPr>
          <w:t>Khuyến nghị nâng cao: Cấu hình chính sách từ chối mặc định cho iptables</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_Toc163720997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31</w:t>
        </w:r>
        <w:r w:rsidRPr="00B17590">
          <w:rPr>
            <w:rFonts w:asciiTheme="majorHAnsi" w:hAnsiTheme="majorHAnsi" w:cstheme="majorHAnsi"/>
            <w:noProof/>
            <w:webHidden/>
          </w:rPr>
          <w:fldChar w:fldCharType="end"/>
        </w:r>
      </w:hyperlink>
    </w:p>
    <w:p w14:paraId="0C6CE5E8" w14:textId="393672CB" w:rsidR="00B17590" w:rsidRPr="006B76A4" w:rsidRDefault="00B17590">
      <w:pPr>
        <w:pStyle w:val="TOC3"/>
        <w:tabs>
          <w:tab w:val="left" w:pos="1040"/>
          <w:tab w:val="right" w:leader="dot" w:pos="9685"/>
        </w:tabs>
        <w:rPr>
          <w:rFonts w:asciiTheme="majorHAnsi" w:eastAsiaTheme="minorEastAsia" w:hAnsiTheme="majorHAnsi" w:cstheme="majorHAnsi"/>
          <w:i w:val="0"/>
          <w:iCs w:val="0"/>
          <w:noProof/>
          <w:kern w:val="2"/>
          <w:sz w:val="24"/>
          <w:szCs w:val="24"/>
          <w:lang w:val="en-US"/>
        </w:rPr>
      </w:pPr>
      <w:hyperlink w:anchor="_Toc163720998" w:history="1">
        <w:r w:rsidRPr="00B17590">
          <w:rPr>
            <w:rStyle w:val="Hyperlink"/>
            <w:rFonts w:asciiTheme="majorHAnsi" w:eastAsiaTheme="majorEastAsia" w:hAnsiTheme="majorHAnsi" w:cstheme="majorHAnsi"/>
            <w:noProof/>
            <w:w w:val="99"/>
          </w:rPr>
          <w:t>2.4</w:t>
        </w:r>
        <w:r w:rsidRPr="006B76A4">
          <w:rPr>
            <w:rFonts w:asciiTheme="majorHAnsi" w:eastAsiaTheme="minorEastAsia" w:hAnsiTheme="majorHAnsi" w:cstheme="majorHAnsi"/>
            <w:i w:val="0"/>
            <w:iCs w:val="0"/>
            <w:noProof/>
            <w:kern w:val="2"/>
            <w:sz w:val="24"/>
            <w:szCs w:val="24"/>
            <w:lang w:val="en-US"/>
          </w:rPr>
          <w:tab/>
        </w:r>
        <w:r w:rsidRPr="00B17590">
          <w:rPr>
            <w:rStyle w:val="Hyperlink"/>
            <w:rFonts w:asciiTheme="majorHAnsi" w:eastAsiaTheme="majorEastAsia" w:hAnsiTheme="majorHAnsi" w:cstheme="majorHAnsi"/>
            <w:noProof/>
          </w:rPr>
          <w:t>Logging và</w:t>
        </w:r>
        <w:r w:rsidRPr="00B17590">
          <w:rPr>
            <w:rStyle w:val="Hyperlink"/>
            <w:rFonts w:asciiTheme="majorHAnsi" w:eastAsiaTheme="majorEastAsia" w:hAnsiTheme="majorHAnsi" w:cstheme="majorHAnsi"/>
            <w:noProof/>
            <w:spacing w:val="1"/>
          </w:rPr>
          <w:t xml:space="preserve"> </w:t>
        </w:r>
        <w:r w:rsidRPr="00B17590">
          <w:rPr>
            <w:rStyle w:val="Hyperlink"/>
            <w:rFonts w:asciiTheme="majorHAnsi" w:eastAsiaTheme="majorEastAsia" w:hAnsiTheme="majorHAnsi" w:cstheme="majorHAnsi"/>
            <w:noProof/>
          </w:rPr>
          <w:t>Auditing</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_Toc163720998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32</w:t>
        </w:r>
        <w:r w:rsidRPr="00B17590">
          <w:rPr>
            <w:rFonts w:asciiTheme="majorHAnsi" w:hAnsiTheme="majorHAnsi" w:cstheme="majorHAnsi"/>
            <w:noProof/>
            <w:webHidden/>
          </w:rPr>
          <w:fldChar w:fldCharType="end"/>
        </w:r>
      </w:hyperlink>
    </w:p>
    <w:p w14:paraId="48BC9EB7" w14:textId="5C076BC9" w:rsidR="00B17590" w:rsidRPr="006B76A4" w:rsidRDefault="00B17590">
      <w:pPr>
        <w:pStyle w:val="TOC4"/>
        <w:tabs>
          <w:tab w:val="left" w:pos="1560"/>
          <w:tab w:val="right" w:leader="dot" w:pos="9685"/>
        </w:tabs>
        <w:rPr>
          <w:rFonts w:asciiTheme="majorHAnsi" w:eastAsiaTheme="minorEastAsia" w:hAnsiTheme="majorHAnsi" w:cstheme="majorHAnsi"/>
          <w:noProof/>
          <w:kern w:val="2"/>
          <w:sz w:val="24"/>
          <w:szCs w:val="24"/>
          <w:lang w:val="en-US"/>
        </w:rPr>
      </w:pPr>
      <w:hyperlink w:anchor="_Toc163720999" w:history="1">
        <w:r w:rsidRPr="00B17590">
          <w:rPr>
            <w:rStyle w:val="Hyperlink"/>
            <w:rFonts w:asciiTheme="majorHAnsi" w:eastAsiaTheme="majorEastAsia" w:hAnsiTheme="majorHAnsi" w:cstheme="majorHAnsi"/>
            <w:noProof/>
          </w:rPr>
          <w:t>2.4.1</w:t>
        </w:r>
        <w:r w:rsidRPr="006B76A4">
          <w:rPr>
            <w:rFonts w:asciiTheme="majorHAnsi" w:eastAsiaTheme="minorEastAsia" w:hAnsiTheme="majorHAnsi" w:cstheme="majorHAnsi"/>
            <w:noProof/>
            <w:kern w:val="2"/>
            <w:sz w:val="24"/>
            <w:szCs w:val="24"/>
            <w:lang w:val="en-US"/>
          </w:rPr>
          <w:tab/>
        </w:r>
        <w:r w:rsidRPr="00B17590">
          <w:rPr>
            <w:rStyle w:val="Hyperlink"/>
            <w:rFonts w:asciiTheme="majorHAnsi" w:eastAsiaTheme="majorEastAsia" w:hAnsiTheme="majorHAnsi" w:cstheme="majorHAnsi"/>
            <w:noProof/>
          </w:rPr>
          <w:t>Cấu hình</w:t>
        </w:r>
        <w:r w:rsidRPr="00B17590">
          <w:rPr>
            <w:rStyle w:val="Hyperlink"/>
            <w:rFonts w:asciiTheme="majorHAnsi" w:eastAsiaTheme="majorEastAsia" w:hAnsiTheme="majorHAnsi" w:cstheme="majorHAnsi"/>
            <w:noProof/>
            <w:spacing w:val="1"/>
          </w:rPr>
          <w:t xml:space="preserve"> </w:t>
        </w:r>
        <w:r w:rsidRPr="00B17590">
          <w:rPr>
            <w:rStyle w:val="Hyperlink"/>
            <w:rFonts w:asciiTheme="majorHAnsi" w:eastAsiaTheme="majorEastAsia" w:hAnsiTheme="majorHAnsi" w:cstheme="majorHAnsi"/>
            <w:noProof/>
          </w:rPr>
          <w:t>logging</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_Toc163720999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32</w:t>
        </w:r>
        <w:r w:rsidRPr="00B17590">
          <w:rPr>
            <w:rFonts w:asciiTheme="majorHAnsi" w:hAnsiTheme="majorHAnsi" w:cstheme="majorHAnsi"/>
            <w:noProof/>
            <w:webHidden/>
          </w:rPr>
          <w:fldChar w:fldCharType="end"/>
        </w:r>
      </w:hyperlink>
    </w:p>
    <w:p w14:paraId="0721BD7B" w14:textId="3E06268C" w:rsidR="00B17590" w:rsidRPr="006B76A4" w:rsidRDefault="00B17590">
      <w:pPr>
        <w:pStyle w:val="TOC5"/>
        <w:tabs>
          <w:tab w:val="left" w:pos="1820"/>
          <w:tab w:val="right" w:leader="dot" w:pos="9685"/>
        </w:tabs>
        <w:rPr>
          <w:rFonts w:asciiTheme="majorHAnsi" w:eastAsiaTheme="minorEastAsia" w:hAnsiTheme="majorHAnsi" w:cstheme="majorHAnsi"/>
          <w:noProof/>
          <w:kern w:val="2"/>
          <w:sz w:val="24"/>
          <w:szCs w:val="24"/>
          <w:lang w:val="en-US"/>
        </w:rPr>
      </w:pPr>
      <w:hyperlink w:anchor="_Toc163721000" w:history="1">
        <w:r w:rsidRPr="00B17590">
          <w:rPr>
            <w:rStyle w:val="Hyperlink"/>
            <w:rFonts w:asciiTheme="majorHAnsi" w:eastAsiaTheme="majorEastAsia" w:hAnsiTheme="majorHAnsi" w:cstheme="majorHAnsi"/>
            <w:noProof/>
          </w:rPr>
          <w:t>2.4.1.1</w:t>
        </w:r>
        <w:r w:rsidRPr="006B76A4">
          <w:rPr>
            <w:rFonts w:asciiTheme="majorHAnsi" w:eastAsiaTheme="minorEastAsia" w:hAnsiTheme="majorHAnsi" w:cstheme="majorHAnsi"/>
            <w:noProof/>
            <w:kern w:val="2"/>
            <w:sz w:val="24"/>
            <w:szCs w:val="24"/>
            <w:lang w:val="en-US"/>
          </w:rPr>
          <w:tab/>
        </w:r>
        <w:r w:rsidRPr="00B17590">
          <w:rPr>
            <w:rStyle w:val="Hyperlink"/>
            <w:rFonts w:asciiTheme="majorHAnsi" w:eastAsiaTheme="majorEastAsia" w:hAnsiTheme="majorHAnsi" w:cstheme="majorHAnsi"/>
            <w:noProof/>
            <w:lang w:val="en-US"/>
          </w:rPr>
          <w:t>Cấu hình rsyslog</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_Toc163721000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32</w:t>
        </w:r>
        <w:r w:rsidRPr="00B17590">
          <w:rPr>
            <w:rFonts w:asciiTheme="majorHAnsi" w:hAnsiTheme="majorHAnsi" w:cstheme="majorHAnsi"/>
            <w:noProof/>
            <w:webHidden/>
          </w:rPr>
          <w:fldChar w:fldCharType="end"/>
        </w:r>
      </w:hyperlink>
    </w:p>
    <w:p w14:paraId="346ED9D9" w14:textId="2812AEF9" w:rsidR="00B17590" w:rsidRPr="006B76A4" w:rsidRDefault="00B17590">
      <w:pPr>
        <w:pStyle w:val="TOC6"/>
        <w:tabs>
          <w:tab w:val="left" w:pos="2170"/>
          <w:tab w:val="right" w:leader="dot" w:pos="9685"/>
        </w:tabs>
        <w:rPr>
          <w:rFonts w:asciiTheme="majorHAnsi" w:eastAsiaTheme="minorEastAsia" w:hAnsiTheme="majorHAnsi" w:cstheme="majorHAnsi"/>
          <w:noProof/>
          <w:kern w:val="2"/>
          <w:sz w:val="24"/>
          <w:szCs w:val="24"/>
          <w:lang w:val="en-US"/>
        </w:rPr>
      </w:pPr>
      <w:hyperlink w:anchor="_Toc163721001" w:history="1">
        <w:r w:rsidRPr="00B17590">
          <w:rPr>
            <w:rStyle w:val="Hyperlink"/>
            <w:rFonts w:asciiTheme="majorHAnsi" w:eastAsiaTheme="majorEastAsia" w:hAnsiTheme="majorHAnsi" w:cstheme="majorHAnsi"/>
            <w:noProof/>
          </w:rPr>
          <w:t>2.4.1.1.1</w:t>
        </w:r>
        <w:r w:rsidRPr="006B76A4">
          <w:rPr>
            <w:rFonts w:asciiTheme="majorHAnsi" w:eastAsiaTheme="minorEastAsia" w:hAnsiTheme="majorHAnsi" w:cstheme="majorHAnsi"/>
            <w:noProof/>
            <w:kern w:val="2"/>
            <w:sz w:val="24"/>
            <w:szCs w:val="24"/>
            <w:lang w:val="en-US"/>
          </w:rPr>
          <w:tab/>
        </w:r>
        <w:r w:rsidRPr="00B17590">
          <w:rPr>
            <w:rStyle w:val="Hyperlink"/>
            <w:rFonts w:asciiTheme="majorHAnsi" w:eastAsiaTheme="majorEastAsia" w:hAnsiTheme="majorHAnsi" w:cstheme="majorHAnsi"/>
            <w:noProof/>
          </w:rPr>
          <w:t xml:space="preserve">Cấu hình kích hoạt rsyslog </w:t>
        </w:r>
        <w:r w:rsidRPr="00B17590">
          <w:rPr>
            <w:rStyle w:val="Hyperlink"/>
            <w:rFonts w:asciiTheme="majorHAnsi" w:eastAsiaTheme="majorEastAsia" w:hAnsiTheme="majorHAnsi" w:cstheme="majorHAnsi"/>
            <w:noProof/>
            <w:lang w:val="en-US"/>
          </w:rPr>
          <w:t>services</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_Toc163721001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33</w:t>
        </w:r>
        <w:r w:rsidRPr="00B17590">
          <w:rPr>
            <w:rFonts w:asciiTheme="majorHAnsi" w:hAnsiTheme="majorHAnsi" w:cstheme="majorHAnsi"/>
            <w:noProof/>
            <w:webHidden/>
          </w:rPr>
          <w:fldChar w:fldCharType="end"/>
        </w:r>
      </w:hyperlink>
    </w:p>
    <w:p w14:paraId="1BA81C39" w14:textId="78EBE661" w:rsidR="00B17590" w:rsidRPr="006B76A4" w:rsidRDefault="00B17590">
      <w:pPr>
        <w:pStyle w:val="TOC6"/>
        <w:tabs>
          <w:tab w:val="left" w:pos="2170"/>
          <w:tab w:val="right" w:leader="dot" w:pos="9685"/>
        </w:tabs>
        <w:rPr>
          <w:rFonts w:asciiTheme="majorHAnsi" w:eastAsiaTheme="minorEastAsia" w:hAnsiTheme="majorHAnsi" w:cstheme="majorHAnsi"/>
          <w:noProof/>
          <w:kern w:val="2"/>
          <w:sz w:val="24"/>
          <w:szCs w:val="24"/>
          <w:lang w:val="en-US"/>
        </w:rPr>
      </w:pPr>
      <w:hyperlink w:anchor="_Toc163721002" w:history="1">
        <w:r w:rsidRPr="00B17590">
          <w:rPr>
            <w:rStyle w:val="Hyperlink"/>
            <w:rFonts w:asciiTheme="majorHAnsi" w:eastAsiaTheme="majorEastAsia" w:hAnsiTheme="majorHAnsi" w:cstheme="majorHAnsi"/>
            <w:noProof/>
          </w:rPr>
          <w:t>2.4.1.1.2</w:t>
        </w:r>
        <w:r w:rsidRPr="006B76A4">
          <w:rPr>
            <w:rFonts w:asciiTheme="majorHAnsi" w:eastAsiaTheme="minorEastAsia" w:hAnsiTheme="majorHAnsi" w:cstheme="majorHAnsi"/>
            <w:noProof/>
            <w:kern w:val="2"/>
            <w:sz w:val="24"/>
            <w:szCs w:val="24"/>
            <w:lang w:val="en-US"/>
          </w:rPr>
          <w:tab/>
        </w:r>
        <w:r w:rsidRPr="00B17590">
          <w:rPr>
            <w:rStyle w:val="Hyperlink"/>
            <w:rFonts w:asciiTheme="majorHAnsi" w:eastAsiaTheme="majorEastAsia" w:hAnsiTheme="majorHAnsi" w:cstheme="majorHAnsi"/>
            <w:noProof/>
          </w:rPr>
          <w:t>Phân quyền đối với file log sinh ra từ rsyslog</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_Toc163721002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33</w:t>
        </w:r>
        <w:r w:rsidRPr="00B17590">
          <w:rPr>
            <w:rFonts w:asciiTheme="majorHAnsi" w:hAnsiTheme="majorHAnsi" w:cstheme="majorHAnsi"/>
            <w:noProof/>
            <w:webHidden/>
          </w:rPr>
          <w:fldChar w:fldCharType="end"/>
        </w:r>
      </w:hyperlink>
    </w:p>
    <w:p w14:paraId="1B4F67A3" w14:textId="5B62594B" w:rsidR="00B17590" w:rsidRPr="006B76A4" w:rsidRDefault="00B17590">
      <w:pPr>
        <w:pStyle w:val="TOC6"/>
        <w:tabs>
          <w:tab w:val="left" w:pos="2170"/>
          <w:tab w:val="right" w:leader="dot" w:pos="9685"/>
        </w:tabs>
        <w:rPr>
          <w:rFonts w:asciiTheme="majorHAnsi" w:eastAsiaTheme="minorEastAsia" w:hAnsiTheme="majorHAnsi" w:cstheme="majorHAnsi"/>
          <w:noProof/>
          <w:kern w:val="2"/>
          <w:sz w:val="24"/>
          <w:szCs w:val="24"/>
          <w:lang w:val="en-US"/>
        </w:rPr>
      </w:pPr>
      <w:hyperlink w:anchor="_Toc163721003" w:history="1">
        <w:r w:rsidRPr="00B17590">
          <w:rPr>
            <w:rStyle w:val="Hyperlink"/>
            <w:rFonts w:asciiTheme="majorHAnsi" w:eastAsiaTheme="majorEastAsia" w:hAnsiTheme="majorHAnsi" w:cstheme="majorHAnsi"/>
            <w:noProof/>
          </w:rPr>
          <w:t>2.4.1.1.3</w:t>
        </w:r>
        <w:r w:rsidRPr="006B76A4">
          <w:rPr>
            <w:rFonts w:asciiTheme="majorHAnsi" w:eastAsiaTheme="minorEastAsia" w:hAnsiTheme="majorHAnsi" w:cstheme="majorHAnsi"/>
            <w:noProof/>
            <w:kern w:val="2"/>
            <w:sz w:val="24"/>
            <w:szCs w:val="24"/>
            <w:lang w:val="en-US"/>
          </w:rPr>
          <w:tab/>
        </w:r>
        <w:r w:rsidRPr="00B17590">
          <w:rPr>
            <w:rStyle w:val="Hyperlink"/>
            <w:rFonts w:asciiTheme="majorHAnsi" w:eastAsiaTheme="majorEastAsia" w:hAnsiTheme="majorHAnsi" w:cstheme="majorHAnsi"/>
            <w:noProof/>
            <w:lang w:val="en-US"/>
          </w:rPr>
          <w:t>Cấu hình lưu trữ log sinh ra từ rsyslog tập trung</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_Toc163721003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33</w:t>
        </w:r>
        <w:r w:rsidRPr="00B17590">
          <w:rPr>
            <w:rFonts w:asciiTheme="majorHAnsi" w:hAnsiTheme="majorHAnsi" w:cstheme="majorHAnsi"/>
            <w:noProof/>
            <w:webHidden/>
          </w:rPr>
          <w:fldChar w:fldCharType="end"/>
        </w:r>
      </w:hyperlink>
    </w:p>
    <w:p w14:paraId="5047A324" w14:textId="1D35078F" w:rsidR="00B17590" w:rsidRPr="006B76A4" w:rsidRDefault="00B17590">
      <w:pPr>
        <w:pStyle w:val="TOC5"/>
        <w:tabs>
          <w:tab w:val="left" w:pos="1820"/>
          <w:tab w:val="right" w:leader="dot" w:pos="9685"/>
        </w:tabs>
        <w:rPr>
          <w:rFonts w:asciiTheme="majorHAnsi" w:eastAsiaTheme="minorEastAsia" w:hAnsiTheme="majorHAnsi" w:cstheme="majorHAnsi"/>
          <w:noProof/>
          <w:kern w:val="2"/>
          <w:sz w:val="24"/>
          <w:szCs w:val="24"/>
          <w:lang w:val="en-US"/>
        </w:rPr>
      </w:pPr>
      <w:hyperlink w:anchor="_Toc163721004" w:history="1">
        <w:r w:rsidRPr="00B17590">
          <w:rPr>
            <w:rStyle w:val="Hyperlink"/>
            <w:rFonts w:asciiTheme="majorHAnsi" w:eastAsiaTheme="majorEastAsia" w:hAnsiTheme="majorHAnsi" w:cstheme="majorHAnsi"/>
            <w:noProof/>
          </w:rPr>
          <w:t>2.4.1.2</w:t>
        </w:r>
        <w:r w:rsidRPr="006B76A4">
          <w:rPr>
            <w:rFonts w:asciiTheme="majorHAnsi" w:eastAsiaTheme="minorEastAsia" w:hAnsiTheme="majorHAnsi" w:cstheme="majorHAnsi"/>
            <w:noProof/>
            <w:kern w:val="2"/>
            <w:sz w:val="24"/>
            <w:szCs w:val="24"/>
            <w:lang w:val="en-US"/>
          </w:rPr>
          <w:tab/>
        </w:r>
        <w:r w:rsidRPr="00B17590">
          <w:rPr>
            <w:rStyle w:val="Hyperlink"/>
            <w:rFonts w:asciiTheme="majorHAnsi" w:eastAsiaTheme="majorEastAsia" w:hAnsiTheme="majorHAnsi" w:cstheme="majorHAnsi"/>
            <w:noProof/>
          </w:rPr>
          <w:t>Phân quyền đối với tất cả các file log</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_Toc163721004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34</w:t>
        </w:r>
        <w:r w:rsidRPr="00B17590">
          <w:rPr>
            <w:rFonts w:asciiTheme="majorHAnsi" w:hAnsiTheme="majorHAnsi" w:cstheme="majorHAnsi"/>
            <w:noProof/>
            <w:webHidden/>
          </w:rPr>
          <w:fldChar w:fldCharType="end"/>
        </w:r>
      </w:hyperlink>
    </w:p>
    <w:p w14:paraId="674A8E7E" w14:textId="5D432771" w:rsidR="00B17590" w:rsidRPr="006B76A4" w:rsidRDefault="00B17590">
      <w:pPr>
        <w:pStyle w:val="TOC3"/>
        <w:tabs>
          <w:tab w:val="left" w:pos="1040"/>
          <w:tab w:val="right" w:leader="dot" w:pos="9685"/>
        </w:tabs>
        <w:rPr>
          <w:rFonts w:asciiTheme="majorHAnsi" w:eastAsiaTheme="minorEastAsia" w:hAnsiTheme="majorHAnsi" w:cstheme="majorHAnsi"/>
          <w:i w:val="0"/>
          <w:iCs w:val="0"/>
          <w:noProof/>
          <w:kern w:val="2"/>
          <w:sz w:val="24"/>
          <w:szCs w:val="24"/>
          <w:lang w:val="en-US"/>
        </w:rPr>
      </w:pPr>
      <w:hyperlink w:anchor="_Toc163721005" w:history="1">
        <w:r w:rsidRPr="00B17590">
          <w:rPr>
            <w:rStyle w:val="Hyperlink"/>
            <w:rFonts w:asciiTheme="majorHAnsi" w:eastAsiaTheme="majorEastAsia" w:hAnsiTheme="majorHAnsi" w:cstheme="majorHAnsi"/>
            <w:noProof/>
            <w:w w:val="99"/>
          </w:rPr>
          <w:t>2.5</w:t>
        </w:r>
        <w:r w:rsidRPr="006B76A4">
          <w:rPr>
            <w:rFonts w:asciiTheme="majorHAnsi" w:eastAsiaTheme="minorEastAsia" w:hAnsiTheme="majorHAnsi" w:cstheme="majorHAnsi"/>
            <w:i w:val="0"/>
            <w:iCs w:val="0"/>
            <w:noProof/>
            <w:kern w:val="2"/>
            <w:sz w:val="24"/>
            <w:szCs w:val="24"/>
            <w:lang w:val="en-US"/>
          </w:rPr>
          <w:tab/>
        </w:r>
        <w:r w:rsidRPr="00B17590">
          <w:rPr>
            <w:rStyle w:val="Hyperlink"/>
            <w:rFonts w:asciiTheme="majorHAnsi" w:eastAsiaTheme="majorEastAsia" w:hAnsiTheme="majorHAnsi" w:cstheme="majorHAnsi"/>
            <w:noProof/>
          </w:rPr>
          <w:t>Cấu hình truy cập, xác thực và ủy</w:t>
        </w:r>
        <w:r w:rsidRPr="00B17590">
          <w:rPr>
            <w:rStyle w:val="Hyperlink"/>
            <w:rFonts w:asciiTheme="majorHAnsi" w:eastAsiaTheme="majorEastAsia" w:hAnsiTheme="majorHAnsi" w:cstheme="majorHAnsi"/>
            <w:noProof/>
            <w:spacing w:val="8"/>
          </w:rPr>
          <w:t xml:space="preserve"> </w:t>
        </w:r>
        <w:r w:rsidRPr="00B17590">
          <w:rPr>
            <w:rStyle w:val="Hyperlink"/>
            <w:rFonts w:asciiTheme="majorHAnsi" w:eastAsiaTheme="majorEastAsia" w:hAnsiTheme="majorHAnsi" w:cstheme="majorHAnsi"/>
            <w:noProof/>
          </w:rPr>
          <w:t>quyền</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_Toc163721005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34</w:t>
        </w:r>
        <w:r w:rsidRPr="00B17590">
          <w:rPr>
            <w:rFonts w:asciiTheme="majorHAnsi" w:hAnsiTheme="majorHAnsi" w:cstheme="majorHAnsi"/>
            <w:noProof/>
            <w:webHidden/>
          </w:rPr>
          <w:fldChar w:fldCharType="end"/>
        </w:r>
      </w:hyperlink>
    </w:p>
    <w:p w14:paraId="32495FA0" w14:textId="126D01EC" w:rsidR="00B17590" w:rsidRPr="006B76A4" w:rsidRDefault="00B17590">
      <w:pPr>
        <w:pStyle w:val="TOC4"/>
        <w:tabs>
          <w:tab w:val="left" w:pos="1560"/>
          <w:tab w:val="right" w:leader="dot" w:pos="9685"/>
        </w:tabs>
        <w:rPr>
          <w:rFonts w:asciiTheme="majorHAnsi" w:eastAsiaTheme="minorEastAsia" w:hAnsiTheme="majorHAnsi" w:cstheme="majorHAnsi"/>
          <w:noProof/>
          <w:kern w:val="2"/>
          <w:sz w:val="24"/>
          <w:szCs w:val="24"/>
          <w:lang w:val="en-US"/>
        </w:rPr>
      </w:pPr>
      <w:hyperlink w:anchor="_Toc163721006" w:history="1">
        <w:r w:rsidRPr="00B17590">
          <w:rPr>
            <w:rStyle w:val="Hyperlink"/>
            <w:rFonts w:asciiTheme="majorHAnsi" w:eastAsiaTheme="majorEastAsia" w:hAnsiTheme="majorHAnsi" w:cstheme="majorHAnsi"/>
            <w:noProof/>
          </w:rPr>
          <w:t>2.5.1</w:t>
        </w:r>
        <w:r w:rsidRPr="006B76A4">
          <w:rPr>
            <w:rFonts w:asciiTheme="majorHAnsi" w:eastAsiaTheme="minorEastAsia" w:hAnsiTheme="majorHAnsi" w:cstheme="majorHAnsi"/>
            <w:noProof/>
            <w:kern w:val="2"/>
            <w:sz w:val="24"/>
            <w:szCs w:val="24"/>
            <w:lang w:val="en-US"/>
          </w:rPr>
          <w:tab/>
        </w:r>
        <w:r w:rsidRPr="00B17590">
          <w:rPr>
            <w:rStyle w:val="Hyperlink"/>
            <w:rFonts w:asciiTheme="majorHAnsi" w:eastAsiaTheme="majorEastAsia" w:hAnsiTheme="majorHAnsi" w:cstheme="majorHAnsi"/>
            <w:noProof/>
          </w:rPr>
          <w:t>Cấu hình</w:t>
        </w:r>
        <w:r w:rsidRPr="00B17590">
          <w:rPr>
            <w:rStyle w:val="Hyperlink"/>
            <w:rFonts w:asciiTheme="majorHAnsi" w:eastAsiaTheme="majorEastAsia" w:hAnsiTheme="majorHAnsi" w:cstheme="majorHAnsi"/>
            <w:noProof/>
            <w:spacing w:val="1"/>
          </w:rPr>
          <w:t xml:space="preserve"> </w:t>
        </w:r>
        <w:r w:rsidRPr="00B17590">
          <w:rPr>
            <w:rStyle w:val="Hyperlink"/>
            <w:rFonts w:asciiTheme="majorHAnsi" w:eastAsiaTheme="majorEastAsia" w:hAnsiTheme="majorHAnsi" w:cstheme="majorHAnsi"/>
            <w:noProof/>
          </w:rPr>
          <w:t>cron</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_Toc163721006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34</w:t>
        </w:r>
        <w:r w:rsidRPr="00B17590">
          <w:rPr>
            <w:rFonts w:asciiTheme="majorHAnsi" w:hAnsiTheme="majorHAnsi" w:cstheme="majorHAnsi"/>
            <w:noProof/>
            <w:webHidden/>
          </w:rPr>
          <w:fldChar w:fldCharType="end"/>
        </w:r>
      </w:hyperlink>
    </w:p>
    <w:p w14:paraId="43E64D86" w14:textId="2B352C56" w:rsidR="00B17590" w:rsidRPr="006B76A4" w:rsidRDefault="00B17590">
      <w:pPr>
        <w:pStyle w:val="TOC5"/>
        <w:tabs>
          <w:tab w:val="left" w:pos="1820"/>
          <w:tab w:val="right" w:leader="dot" w:pos="9685"/>
        </w:tabs>
        <w:rPr>
          <w:rFonts w:asciiTheme="majorHAnsi" w:eastAsiaTheme="minorEastAsia" w:hAnsiTheme="majorHAnsi" w:cstheme="majorHAnsi"/>
          <w:noProof/>
          <w:kern w:val="2"/>
          <w:sz w:val="24"/>
          <w:szCs w:val="24"/>
          <w:lang w:val="en-US"/>
        </w:rPr>
      </w:pPr>
      <w:hyperlink w:anchor="_Toc163721007" w:history="1">
        <w:r w:rsidRPr="00B17590">
          <w:rPr>
            <w:rStyle w:val="Hyperlink"/>
            <w:rFonts w:asciiTheme="majorHAnsi" w:eastAsiaTheme="majorEastAsia" w:hAnsiTheme="majorHAnsi" w:cstheme="majorHAnsi"/>
            <w:noProof/>
          </w:rPr>
          <w:t>2.5.1.1</w:t>
        </w:r>
        <w:r w:rsidRPr="006B76A4">
          <w:rPr>
            <w:rFonts w:asciiTheme="majorHAnsi" w:eastAsiaTheme="minorEastAsia" w:hAnsiTheme="majorHAnsi" w:cstheme="majorHAnsi"/>
            <w:noProof/>
            <w:kern w:val="2"/>
            <w:sz w:val="24"/>
            <w:szCs w:val="24"/>
            <w:lang w:val="en-US"/>
          </w:rPr>
          <w:tab/>
        </w:r>
        <w:r w:rsidRPr="00B17590">
          <w:rPr>
            <w:rStyle w:val="Hyperlink"/>
            <w:rFonts w:asciiTheme="majorHAnsi" w:eastAsiaTheme="majorEastAsia" w:hAnsiTheme="majorHAnsi" w:cstheme="majorHAnsi"/>
            <w:noProof/>
          </w:rPr>
          <w:t>Cấu hình kích hoạt cron daemon</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_Toc163721007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34</w:t>
        </w:r>
        <w:r w:rsidRPr="00B17590">
          <w:rPr>
            <w:rFonts w:asciiTheme="majorHAnsi" w:hAnsiTheme="majorHAnsi" w:cstheme="majorHAnsi"/>
            <w:noProof/>
            <w:webHidden/>
          </w:rPr>
          <w:fldChar w:fldCharType="end"/>
        </w:r>
      </w:hyperlink>
    </w:p>
    <w:p w14:paraId="7538E3B2" w14:textId="4B7E0F11" w:rsidR="00B17590" w:rsidRPr="006B76A4" w:rsidRDefault="00B17590">
      <w:pPr>
        <w:pStyle w:val="TOC5"/>
        <w:tabs>
          <w:tab w:val="left" w:pos="1820"/>
          <w:tab w:val="right" w:leader="dot" w:pos="9685"/>
        </w:tabs>
        <w:rPr>
          <w:rFonts w:asciiTheme="majorHAnsi" w:eastAsiaTheme="minorEastAsia" w:hAnsiTheme="majorHAnsi" w:cstheme="majorHAnsi"/>
          <w:noProof/>
          <w:kern w:val="2"/>
          <w:sz w:val="24"/>
          <w:szCs w:val="24"/>
          <w:lang w:val="en-US"/>
        </w:rPr>
      </w:pPr>
      <w:hyperlink w:anchor="_Toc163721008" w:history="1">
        <w:r w:rsidRPr="00B17590">
          <w:rPr>
            <w:rStyle w:val="Hyperlink"/>
            <w:rFonts w:asciiTheme="majorHAnsi" w:eastAsiaTheme="majorEastAsia" w:hAnsiTheme="majorHAnsi" w:cstheme="majorHAnsi"/>
            <w:noProof/>
          </w:rPr>
          <w:t>2.5.1.2</w:t>
        </w:r>
        <w:r w:rsidRPr="006B76A4">
          <w:rPr>
            <w:rFonts w:asciiTheme="majorHAnsi" w:eastAsiaTheme="minorEastAsia" w:hAnsiTheme="majorHAnsi" w:cstheme="majorHAnsi"/>
            <w:noProof/>
            <w:kern w:val="2"/>
            <w:sz w:val="24"/>
            <w:szCs w:val="24"/>
            <w:lang w:val="en-US"/>
          </w:rPr>
          <w:tab/>
        </w:r>
        <w:r w:rsidRPr="00B17590">
          <w:rPr>
            <w:rStyle w:val="Hyperlink"/>
            <w:rFonts w:asciiTheme="majorHAnsi" w:eastAsiaTheme="majorEastAsia" w:hAnsiTheme="majorHAnsi" w:cstheme="majorHAnsi"/>
            <w:noProof/>
          </w:rPr>
          <w:t>Cấu hình phân quyền cho file /etc/crontab</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_Toc163721008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35</w:t>
        </w:r>
        <w:r w:rsidRPr="00B17590">
          <w:rPr>
            <w:rFonts w:asciiTheme="majorHAnsi" w:hAnsiTheme="majorHAnsi" w:cstheme="majorHAnsi"/>
            <w:noProof/>
            <w:webHidden/>
          </w:rPr>
          <w:fldChar w:fldCharType="end"/>
        </w:r>
      </w:hyperlink>
    </w:p>
    <w:p w14:paraId="22841196" w14:textId="6CA6367B" w:rsidR="00B17590" w:rsidRPr="006B76A4" w:rsidRDefault="00B17590">
      <w:pPr>
        <w:pStyle w:val="TOC5"/>
        <w:tabs>
          <w:tab w:val="left" w:pos="1820"/>
          <w:tab w:val="right" w:leader="dot" w:pos="9685"/>
        </w:tabs>
        <w:rPr>
          <w:rFonts w:asciiTheme="majorHAnsi" w:eastAsiaTheme="minorEastAsia" w:hAnsiTheme="majorHAnsi" w:cstheme="majorHAnsi"/>
          <w:noProof/>
          <w:kern w:val="2"/>
          <w:sz w:val="24"/>
          <w:szCs w:val="24"/>
          <w:lang w:val="en-US"/>
        </w:rPr>
      </w:pPr>
      <w:hyperlink w:anchor="_Toc163721009" w:history="1">
        <w:r w:rsidRPr="00B17590">
          <w:rPr>
            <w:rStyle w:val="Hyperlink"/>
            <w:rFonts w:asciiTheme="majorHAnsi" w:eastAsiaTheme="majorEastAsia" w:hAnsiTheme="majorHAnsi" w:cstheme="majorHAnsi"/>
            <w:noProof/>
          </w:rPr>
          <w:t>2.5.1.3</w:t>
        </w:r>
        <w:r w:rsidRPr="006B76A4">
          <w:rPr>
            <w:rFonts w:asciiTheme="majorHAnsi" w:eastAsiaTheme="minorEastAsia" w:hAnsiTheme="majorHAnsi" w:cstheme="majorHAnsi"/>
            <w:noProof/>
            <w:kern w:val="2"/>
            <w:sz w:val="24"/>
            <w:szCs w:val="24"/>
            <w:lang w:val="en-US"/>
          </w:rPr>
          <w:tab/>
        </w:r>
        <w:r w:rsidRPr="00B17590">
          <w:rPr>
            <w:rStyle w:val="Hyperlink"/>
            <w:rFonts w:asciiTheme="majorHAnsi" w:eastAsiaTheme="majorEastAsia" w:hAnsiTheme="majorHAnsi" w:cstheme="majorHAnsi"/>
            <w:noProof/>
          </w:rPr>
          <w:t>Cấu hình phân quyền cho file /etc/cron.hourly</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_Toc163721009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35</w:t>
        </w:r>
        <w:r w:rsidRPr="00B17590">
          <w:rPr>
            <w:rFonts w:asciiTheme="majorHAnsi" w:hAnsiTheme="majorHAnsi" w:cstheme="majorHAnsi"/>
            <w:noProof/>
            <w:webHidden/>
          </w:rPr>
          <w:fldChar w:fldCharType="end"/>
        </w:r>
      </w:hyperlink>
    </w:p>
    <w:p w14:paraId="3FA36CF3" w14:textId="06CC7C22" w:rsidR="00B17590" w:rsidRPr="006B76A4" w:rsidRDefault="00B17590">
      <w:pPr>
        <w:pStyle w:val="TOC5"/>
        <w:tabs>
          <w:tab w:val="left" w:pos="1820"/>
          <w:tab w:val="right" w:leader="dot" w:pos="9685"/>
        </w:tabs>
        <w:rPr>
          <w:rFonts w:asciiTheme="majorHAnsi" w:eastAsiaTheme="minorEastAsia" w:hAnsiTheme="majorHAnsi" w:cstheme="majorHAnsi"/>
          <w:noProof/>
          <w:kern w:val="2"/>
          <w:sz w:val="24"/>
          <w:szCs w:val="24"/>
          <w:lang w:val="en-US"/>
        </w:rPr>
      </w:pPr>
      <w:hyperlink w:anchor="_Toc163721010" w:history="1">
        <w:r w:rsidRPr="00B17590">
          <w:rPr>
            <w:rStyle w:val="Hyperlink"/>
            <w:rFonts w:asciiTheme="majorHAnsi" w:eastAsiaTheme="majorEastAsia" w:hAnsiTheme="majorHAnsi" w:cstheme="majorHAnsi"/>
            <w:noProof/>
          </w:rPr>
          <w:t>2.5.1.4</w:t>
        </w:r>
        <w:r w:rsidRPr="006B76A4">
          <w:rPr>
            <w:rFonts w:asciiTheme="majorHAnsi" w:eastAsiaTheme="minorEastAsia" w:hAnsiTheme="majorHAnsi" w:cstheme="majorHAnsi"/>
            <w:noProof/>
            <w:kern w:val="2"/>
            <w:sz w:val="24"/>
            <w:szCs w:val="24"/>
            <w:lang w:val="en-US"/>
          </w:rPr>
          <w:tab/>
        </w:r>
        <w:r w:rsidRPr="00B17590">
          <w:rPr>
            <w:rStyle w:val="Hyperlink"/>
            <w:rFonts w:asciiTheme="majorHAnsi" w:eastAsiaTheme="majorEastAsia" w:hAnsiTheme="majorHAnsi" w:cstheme="majorHAnsi"/>
            <w:noProof/>
          </w:rPr>
          <w:t>Cấu hình phân quyền cho file /etc/cron.daily</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_Toc163721010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35</w:t>
        </w:r>
        <w:r w:rsidRPr="00B17590">
          <w:rPr>
            <w:rFonts w:asciiTheme="majorHAnsi" w:hAnsiTheme="majorHAnsi" w:cstheme="majorHAnsi"/>
            <w:noProof/>
            <w:webHidden/>
          </w:rPr>
          <w:fldChar w:fldCharType="end"/>
        </w:r>
      </w:hyperlink>
    </w:p>
    <w:p w14:paraId="7B978EB9" w14:textId="49C36CC9" w:rsidR="00B17590" w:rsidRPr="006B76A4" w:rsidRDefault="00B17590">
      <w:pPr>
        <w:pStyle w:val="TOC5"/>
        <w:tabs>
          <w:tab w:val="left" w:pos="1820"/>
          <w:tab w:val="right" w:leader="dot" w:pos="9685"/>
        </w:tabs>
        <w:rPr>
          <w:rFonts w:asciiTheme="majorHAnsi" w:eastAsiaTheme="minorEastAsia" w:hAnsiTheme="majorHAnsi" w:cstheme="majorHAnsi"/>
          <w:noProof/>
          <w:kern w:val="2"/>
          <w:sz w:val="24"/>
          <w:szCs w:val="24"/>
          <w:lang w:val="en-US"/>
        </w:rPr>
      </w:pPr>
      <w:hyperlink w:anchor="_Toc163721011" w:history="1">
        <w:r w:rsidRPr="00B17590">
          <w:rPr>
            <w:rStyle w:val="Hyperlink"/>
            <w:rFonts w:asciiTheme="majorHAnsi" w:eastAsiaTheme="majorEastAsia" w:hAnsiTheme="majorHAnsi" w:cstheme="majorHAnsi"/>
            <w:noProof/>
          </w:rPr>
          <w:t>2.5.1.5</w:t>
        </w:r>
        <w:r w:rsidRPr="006B76A4">
          <w:rPr>
            <w:rFonts w:asciiTheme="majorHAnsi" w:eastAsiaTheme="minorEastAsia" w:hAnsiTheme="majorHAnsi" w:cstheme="majorHAnsi"/>
            <w:noProof/>
            <w:kern w:val="2"/>
            <w:sz w:val="24"/>
            <w:szCs w:val="24"/>
            <w:lang w:val="en-US"/>
          </w:rPr>
          <w:tab/>
        </w:r>
        <w:r w:rsidRPr="00B17590">
          <w:rPr>
            <w:rStyle w:val="Hyperlink"/>
            <w:rFonts w:asciiTheme="majorHAnsi" w:eastAsiaTheme="majorEastAsia" w:hAnsiTheme="majorHAnsi" w:cstheme="majorHAnsi"/>
            <w:noProof/>
          </w:rPr>
          <w:t>Cấu hình</w:t>
        </w:r>
        <w:r w:rsidRPr="00B17590">
          <w:rPr>
            <w:rStyle w:val="Hyperlink"/>
            <w:rFonts w:asciiTheme="majorHAnsi" w:eastAsiaTheme="majorEastAsia" w:hAnsiTheme="majorHAnsi" w:cstheme="majorHAnsi"/>
            <w:noProof/>
            <w:lang w:val="en-US"/>
          </w:rPr>
          <w:t xml:space="preserve"> phân</w:t>
        </w:r>
        <w:r w:rsidRPr="00B17590">
          <w:rPr>
            <w:rStyle w:val="Hyperlink"/>
            <w:rFonts w:asciiTheme="majorHAnsi" w:eastAsiaTheme="majorEastAsia" w:hAnsiTheme="majorHAnsi" w:cstheme="majorHAnsi"/>
            <w:noProof/>
          </w:rPr>
          <w:t xml:space="preserve"> quyền cho file /etc/cron.weekly</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_Toc163721011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36</w:t>
        </w:r>
        <w:r w:rsidRPr="00B17590">
          <w:rPr>
            <w:rFonts w:asciiTheme="majorHAnsi" w:hAnsiTheme="majorHAnsi" w:cstheme="majorHAnsi"/>
            <w:noProof/>
            <w:webHidden/>
          </w:rPr>
          <w:fldChar w:fldCharType="end"/>
        </w:r>
      </w:hyperlink>
    </w:p>
    <w:p w14:paraId="004B575B" w14:textId="26AA34EA" w:rsidR="00B17590" w:rsidRPr="006B76A4" w:rsidRDefault="00B17590">
      <w:pPr>
        <w:pStyle w:val="TOC5"/>
        <w:tabs>
          <w:tab w:val="left" w:pos="1820"/>
          <w:tab w:val="right" w:leader="dot" w:pos="9685"/>
        </w:tabs>
        <w:rPr>
          <w:rFonts w:asciiTheme="majorHAnsi" w:eastAsiaTheme="minorEastAsia" w:hAnsiTheme="majorHAnsi" w:cstheme="majorHAnsi"/>
          <w:noProof/>
          <w:kern w:val="2"/>
          <w:sz w:val="24"/>
          <w:szCs w:val="24"/>
          <w:lang w:val="en-US"/>
        </w:rPr>
      </w:pPr>
      <w:hyperlink w:anchor="_Toc163721012" w:history="1">
        <w:r w:rsidRPr="00B17590">
          <w:rPr>
            <w:rStyle w:val="Hyperlink"/>
            <w:rFonts w:asciiTheme="majorHAnsi" w:eastAsiaTheme="majorEastAsia" w:hAnsiTheme="majorHAnsi" w:cstheme="majorHAnsi"/>
            <w:noProof/>
          </w:rPr>
          <w:t>2.5.1.6</w:t>
        </w:r>
        <w:r w:rsidRPr="006B76A4">
          <w:rPr>
            <w:rFonts w:asciiTheme="majorHAnsi" w:eastAsiaTheme="minorEastAsia" w:hAnsiTheme="majorHAnsi" w:cstheme="majorHAnsi"/>
            <w:noProof/>
            <w:kern w:val="2"/>
            <w:sz w:val="24"/>
            <w:szCs w:val="24"/>
            <w:lang w:val="en-US"/>
          </w:rPr>
          <w:tab/>
        </w:r>
        <w:r w:rsidRPr="00B17590">
          <w:rPr>
            <w:rStyle w:val="Hyperlink"/>
            <w:rFonts w:asciiTheme="majorHAnsi" w:eastAsiaTheme="majorEastAsia" w:hAnsiTheme="majorHAnsi" w:cstheme="majorHAnsi"/>
            <w:noProof/>
          </w:rPr>
          <w:t>Cấu hình</w:t>
        </w:r>
        <w:r w:rsidRPr="00B17590">
          <w:rPr>
            <w:rStyle w:val="Hyperlink"/>
            <w:rFonts w:asciiTheme="majorHAnsi" w:eastAsiaTheme="majorEastAsia" w:hAnsiTheme="majorHAnsi" w:cstheme="majorHAnsi"/>
            <w:noProof/>
            <w:lang w:val="en-US"/>
          </w:rPr>
          <w:t xml:space="preserve"> phân</w:t>
        </w:r>
        <w:r w:rsidRPr="00B17590">
          <w:rPr>
            <w:rStyle w:val="Hyperlink"/>
            <w:rFonts w:asciiTheme="majorHAnsi" w:eastAsiaTheme="majorEastAsia" w:hAnsiTheme="majorHAnsi" w:cstheme="majorHAnsi"/>
            <w:noProof/>
          </w:rPr>
          <w:t xml:space="preserve"> quyền cho của file /etc/cron.monthly</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_Toc163721012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36</w:t>
        </w:r>
        <w:r w:rsidRPr="00B17590">
          <w:rPr>
            <w:rFonts w:asciiTheme="majorHAnsi" w:hAnsiTheme="majorHAnsi" w:cstheme="majorHAnsi"/>
            <w:noProof/>
            <w:webHidden/>
          </w:rPr>
          <w:fldChar w:fldCharType="end"/>
        </w:r>
      </w:hyperlink>
    </w:p>
    <w:p w14:paraId="6562F32E" w14:textId="089225AE" w:rsidR="00B17590" w:rsidRPr="006B76A4" w:rsidRDefault="00B17590">
      <w:pPr>
        <w:pStyle w:val="TOC5"/>
        <w:tabs>
          <w:tab w:val="left" w:pos="1820"/>
          <w:tab w:val="right" w:leader="dot" w:pos="9685"/>
        </w:tabs>
        <w:rPr>
          <w:rFonts w:asciiTheme="majorHAnsi" w:eastAsiaTheme="minorEastAsia" w:hAnsiTheme="majorHAnsi" w:cstheme="majorHAnsi"/>
          <w:noProof/>
          <w:kern w:val="2"/>
          <w:sz w:val="24"/>
          <w:szCs w:val="24"/>
          <w:lang w:val="en-US"/>
        </w:rPr>
      </w:pPr>
      <w:hyperlink w:anchor="_Toc163721013" w:history="1">
        <w:r w:rsidRPr="00B17590">
          <w:rPr>
            <w:rStyle w:val="Hyperlink"/>
            <w:rFonts w:asciiTheme="majorHAnsi" w:eastAsiaTheme="majorEastAsia" w:hAnsiTheme="majorHAnsi" w:cstheme="majorHAnsi"/>
            <w:noProof/>
          </w:rPr>
          <w:t>2.5.1.7</w:t>
        </w:r>
        <w:r w:rsidRPr="006B76A4">
          <w:rPr>
            <w:rFonts w:asciiTheme="majorHAnsi" w:eastAsiaTheme="minorEastAsia" w:hAnsiTheme="majorHAnsi" w:cstheme="majorHAnsi"/>
            <w:noProof/>
            <w:kern w:val="2"/>
            <w:sz w:val="24"/>
            <w:szCs w:val="24"/>
            <w:lang w:val="en-US"/>
          </w:rPr>
          <w:tab/>
        </w:r>
        <w:r w:rsidRPr="00B17590">
          <w:rPr>
            <w:rStyle w:val="Hyperlink"/>
            <w:rFonts w:asciiTheme="majorHAnsi" w:eastAsiaTheme="majorEastAsia" w:hAnsiTheme="majorHAnsi" w:cstheme="majorHAnsi"/>
            <w:noProof/>
          </w:rPr>
          <w:t>Cấu hình phân</w:t>
        </w:r>
        <w:r w:rsidRPr="00B17590">
          <w:rPr>
            <w:rStyle w:val="Hyperlink"/>
            <w:rFonts w:asciiTheme="majorHAnsi" w:eastAsiaTheme="majorEastAsia" w:hAnsiTheme="majorHAnsi" w:cstheme="majorHAnsi"/>
            <w:noProof/>
            <w:lang w:val="en-US"/>
          </w:rPr>
          <w:t xml:space="preserve"> </w:t>
        </w:r>
        <w:r w:rsidRPr="00B17590">
          <w:rPr>
            <w:rStyle w:val="Hyperlink"/>
            <w:rFonts w:asciiTheme="majorHAnsi" w:eastAsiaTheme="majorEastAsia" w:hAnsiTheme="majorHAnsi" w:cstheme="majorHAnsi"/>
            <w:noProof/>
          </w:rPr>
          <w:t>quyền cho file /etc/cron.d</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_Toc163721013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36</w:t>
        </w:r>
        <w:r w:rsidRPr="00B17590">
          <w:rPr>
            <w:rFonts w:asciiTheme="majorHAnsi" w:hAnsiTheme="majorHAnsi" w:cstheme="majorHAnsi"/>
            <w:noProof/>
            <w:webHidden/>
          </w:rPr>
          <w:fldChar w:fldCharType="end"/>
        </w:r>
      </w:hyperlink>
    </w:p>
    <w:p w14:paraId="2018239A" w14:textId="65202236" w:rsidR="00B17590" w:rsidRPr="006B76A4" w:rsidRDefault="00B17590">
      <w:pPr>
        <w:pStyle w:val="TOC5"/>
        <w:tabs>
          <w:tab w:val="left" w:pos="1820"/>
          <w:tab w:val="right" w:leader="dot" w:pos="9685"/>
        </w:tabs>
        <w:rPr>
          <w:rFonts w:asciiTheme="majorHAnsi" w:eastAsiaTheme="minorEastAsia" w:hAnsiTheme="majorHAnsi" w:cstheme="majorHAnsi"/>
          <w:noProof/>
          <w:kern w:val="2"/>
          <w:sz w:val="24"/>
          <w:szCs w:val="24"/>
          <w:lang w:val="en-US"/>
        </w:rPr>
      </w:pPr>
      <w:hyperlink w:anchor="_Toc163721014" w:history="1">
        <w:r w:rsidRPr="00B17590">
          <w:rPr>
            <w:rStyle w:val="Hyperlink"/>
            <w:rFonts w:asciiTheme="majorHAnsi" w:eastAsiaTheme="majorEastAsia" w:hAnsiTheme="majorHAnsi" w:cstheme="majorHAnsi"/>
            <w:noProof/>
          </w:rPr>
          <w:t>2.5.1.8</w:t>
        </w:r>
        <w:r w:rsidRPr="006B76A4">
          <w:rPr>
            <w:rFonts w:asciiTheme="majorHAnsi" w:eastAsiaTheme="minorEastAsia" w:hAnsiTheme="majorHAnsi" w:cstheme="majorHAnsi"/>
            <w:noProof/>
            <w:kern w:val="2"/>
            <w:sz w:val="24"/>
            <w:szCs w:val="24"/>
            <w:lang w:val="en-US"/>
          </w:rPr>
          <w:tab/>
        </w:r>
        <w:r w:rsidRPr="00B17590">
          <w:rPr>
            <w:rStyle w:val="Hyperlink"/>
            <w:rFonts w:asciiTheme="majorHAnsi" w:eastAsiaTheme="majorEastAsia" w:hAnsiTheme="majorHAnsi" w:cstheme="majorHAnsi"/>
            <w:noProof/>
          </w:rPr>
          <w:t>Cấu hình at/cron hạn chế chỉ cho người dùng được ủy quyền</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_Toc163721014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37</w:t>
        </w:r>
        <w:r w:rsidRPr="00B17590">
          <w:rPr>
            <w:rFonts w:asciiTheme="majorHAnsi" w:hAnsiTheme="majorHAnsi" w:cstheme="majorHAnsi"/>
            <w:noProof/>
            <w:webHidden/>
          </w:rPr>
          <w:fldChar w:fldCharType="end"/>
        </w:r>
      </w:hyperlink>
    </w:p>
    <w:p w14:paraId="591A7E6B" w14:textId="14BAF02F" w:rsidR="00B17590" w:rsidRPr="006B76A4" w:rsidRDefault="00B17590">
      <w:pPr>
        <w:pStyle w:val="TOC4"/>
        <w:tabs>
          <w:tab w:val="left" w:pos="1560"/>
          <w:tab w:val="right" w:leader="dot" w:pos="9685"/>
        </w:tabs>
        <w:rPr>
          <w:rFonts w:asciiTheme="majorHAnsi" w:eastAsiaTheme="minorEastAsia" w:hAnsiTheme="majorHAnsi" w:cstheme="majorHAnsi"/>
          <w:noProof/>
          <w:kern w:val="2"/>
          <w:sz w:val="24"/>
          <w:szCs w:val="24"/>
          <w:lang w:val="en-US"/>
        </w:rPr>
      </w:pPr>
      <w:hyperlink w:anchor="_Toc163721015" w:history="1">
        <w:r w:rsidRPr="00B17590">
          <w:rPr>
            <w:rStyle w:val="Hyperlink"/>
            <w:rFonts w:asciiTheme="majorHAnsi" w:eastAsiaTheme="majorEastAsia" w:hAnsiTheme="majorHAnsi" w:cstheme="majorHAnsi"/>
            <w:noProof/>
          </w:rPr>
          <w:t>2.5.2</w:t>
        </w:r>
        <w:r w:rsidRPr="006B76A4">
          <w:rPr>
            <w:rFonts w:asciiTheme="majorHAnsi" w:eastAsiaTheme="minorEastAsia" w:hAnsiTheme="majorHAnsi" w:cstheme="majorHAnsi"/>
            <w:noProof/>
            <w:kern w:val="2"/>
            <w:sz w:val="24"/>
            <w:szCs w:val="24"/>
            <w:lang w:val="en-US"/>
          </w:rPr>
          <w:tab/>
        </w:r>
        <w:r w:rsidRPr="00B17590">
          <w:rPr>
            <w:rStyle w:val="Hyperlink"/>
            <w:rFonts w:asciiTheme="majorHAnsi" w:eastAsiaTheme="majorEastAsia" w:hAnsiTheme="majorHAnsi" w:cstheme="majorHAnsi"/>
            <w:noProof/>
          </w:rPr>
          <w:t>Cấu hình máy chủ</w:t>
        </w:r>
        <w:r w:rsidRPr="00B17590">
          <w:rPr>
            <w:rStyle w:val="Hyperlink"/>
            <w:rFonts w:asciiTheme="majorHAnsi" w:eastAsiaTheme="majorEastAsia" w:hAnsiTheme="majorHAnsi" w:cstheme="majorHAnsi"/>
            <w:noProof/>
            <w:spacing w:val="5"/>
          </w:rPr>
          <w:t xml:space="preserve"> </w:t>
        </w:r>
        <w:r w:rsidRPr="00B17590">
          <w:rPr>
            <w:rStyle w:val="Hyperlink"/>
            <w:rFonts w:asciiTheme="majorHAnsi" w:eastAsiaTheme="majorEastAsia" w:hAnsiTheme="majorHAnsi" w:cstheme="majorHAnsi"/>
            <w:noProof/>
          </w:rPr>
          <w:t>SSH</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_Toc163721015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37</w:t>
        </w:r>
        <w:r w:rsidRPr="00B17590">
          <w:rPr>
            <w:rFonts w:asciiTheme="majorHAnsi" w:hAnsiTheme="majorHAnsi" w:cstheme="majorHAnsi"/>
            <w:noProof/>
            <w:webHidden/>
          </w:rPr>
          <w:fldChar w:fldCharType="end"/>
        </w:r>
      </w:hyperlink>
    </w:p>
    <w:p w14:paraId="6870C6E7" w14:textId="7473DEBB" w:rsidR="00B17590" w:rsidRPr="006B76A4" w:rsidRDefault="00B17590">
      <w:pPr>
        <w:pStyle w:val="TOC5"/>
        <w:tabs>
          <w:tab w:val="left" w:pos="1820"/>
          <w:tab w:val="right" w:leader="dot" w:pos="9685"/>
        </w:tabs>
        <w:rPr>
          <w:rFonts w:asciiTheme="majorHAnsi" w:eastAsiaTheme="minorEastAsia" w:hAnsiTheme="majorHAnsi" w:cstheme="majorHAnsi"/>
          <w:noProof/>
          <w:kern w:val="2"/>
          <w:sz w:val="24"/>
          <w:szCs w:val="24"/>
          <w:lang w:val="en-US"/>
        </w:rPr>
      </w:pPr>
      <w:hyperlink w:anchor="_Toc163721016" w:history="1">
        <w:r w:rsidRPr="00B17590">
          <w:rPr>
            <w:rStyle w:val="Hyperlink"/>
            <w:rFonts w:asciiTheme="majorHAnsi" w:eastAsiaTheme="majorEastAsia" w:hAnsiTheme="majorHAnsi" w:cstheme="majorHAnsi"/>
            <w:noProof/>
          </w:rPr>
          <w:t>2.5.2.1</w:t>
        </w:r>
        <w:r w:rsidRPr="006B76A4">
          <w:rPr>
            <w:rFonts w:asciiTheme="majorHAnsi" w:eastAsiaTheme="minorEastAsia" w:hAnsiTheme="majorHAnsi" w:cstheme="majorHAnsi"/>
            <w:noProof/>
            <w:kern w:val="2"/>
            <w:sz w:val="24"/>
            <w:szCs w:val="24"/>
            <w:lang w:val="en-US"/>
          </w:rPr>
          <w:tab/>
        </w:r>
        <w:r w:rsidRPr="00B17590">
          <w:rPr>
            <w:rStyle w:val="Hyperlink"/>
            <w:rFonts w:asciiTheme="majorHAnsi" w:eastAsiaTheme="majorEastAsia" w:hAnsiTheme="majorHAnsi" w:cstheme="majorHAnsi"/>
            <w:noProof/>
          </w:rPr>
          <w:t>Cấu hình quyền cho file /etc/ssh/sshd</w:t>
        </w:r>
        <w:r w:rsidRPr="00B17590">
          <w:rPr>
            <w:rStyle w:val="Hyperlink"/>
            <w:rFonts w:asciiTheme="majorHAnsi" w:eastAsiaTheme="majorEastAsia" w:hAnsiTheme="majorHAnsi" w:cstheme="majorHAnsi"/>
            <w:noProof/>
            <w:lang w:val="en-US"/>
          </w:rPr>
          <w:t>_</w:t>
        </w:r>
        <w:r w:rsidRPr="00B17590">
          <w:rPr>
            <w:rStyle w:val="Hyperlink"/>
            <w:rFonts w:asciiTheme="majorHAnsi" w:eastAsiaTheme="majorEastAsia" w:hAnsiTheme="majorHAnsi" w:cstheme="majorHAnsi"/>
            <w:noProof/>
          </w:rPr>
          <w:t>config</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_Toc163721016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37</w:t>
        </w:r>
        <w:r w:rsidRPr="00B17590">
          <w:rPr>
            <w:rFonts w:asciiTheme="majorHAnsi" w:hAnsiTheme="majorHAnsi" w:cstheme="majorHAnsi"/>
            <w:noProof/>
            <w:webHidden/>
          </w:rPr>
          <w:fldChar w:fldCharType="end"/>
        </w:r>
      </w:hyperlink>
    </w:p>
    <w:p w14:paraId="498B8BAC" w14:textId="0DBA92DF" w:rsidR="00B17590" w:rsidRPr="006B76A4" w:rsidRDefault="00B17590">
      <w:pPr>
        <w:pStyle w:val="TOC5"/>
        <w:tabs>
          <w:tab w:val="left" w:pos="1820"/>
          <w:tab w:val="right" w:leader="dot" w:pos="9685"/>
        </w:tabs>
        <w:rPr>
          <w:rFonts w:asciiTheme="majorHAnsi" w:eastAsiaTheme="minorEastAsia" w:hAnsiTheme="majorHAnsi" w:cstheme="majorHAnsi"/>
          <w:noProof/>
          <w:kern w:val="2"/>
          <w:sz w:val="24"/>
          <w:szCs w:val="24"/>
          <w:lang w:val="en-US"/>
        </w:rPr>
      </w:pPr>
      <w:hyperlink w:anchor="_Toc163721017" w:history="1">
        <w:r w:rsidRPr="00B17590">
          <w:rPr>
            <w:rStyle w:val="Hyperlink"/>
            <w:rFonts w:asciiTheme="majorHAnsi" w:eastAsiaTheme="majorEastAsia" w:hAnsiTheme="majorHAnsi" w:cstheme="majorHAnsi"/>
            <w:noProof/>
          </w:rPr>
          <w:t>2.5.2.2</w:t>
        </w:r>
        <w:r w:rsidRPr="006B76A4">
          <w:rPr>
            <w:rFonts w:asciiTheme="majorHAnsi" w:eastAsiaTheme="minorEastAsia" w:hAnsiTheme="majorHAnsi" w:cstheme="majorHAnsi"/>
            <w:noProof/>
            <w:kern w:val="2"/>
            <w:sz w:val="24"/>
            <w:szCs w:val="24"/>
            <w:lang w:val="en-US"/>
          </w:rPr>
          <w:tab/>
        </w:r>
        <w:r w:rsidRPr="00B17590">
          <w:rPr>
            <w:rStyle w:val="Hyperlink"/>
            <w:rFonts w:asciiTheme="majorHAnsi" w:eastAsiaTheme="majorEastAsia" w:hAnsiTheme="majorHAnsi" w:cstheme="majorHAnsi"/>
            <w:noProof/>
          </w:rPr>
          <w:t>Cấu hình quyền cho các file SSH private host</w:t>
        </w:r>
        <w:r w:rsidRPr="00B17590">
          <w:rPr>
            <w:rStyle w:val="Hyperlink"/>
            <w:rFonts w:asciiTheme="majorHAnsi" w:eastAsiaTheme="majorEastAsia" w:hAnsiTheme="majorHAnsi" w:cstheme="majorHAnsi"/>
            <w:noProof/>
            <w:spacing w:val="-12"/>
          </w:rPr>
          <w:t xml:space="preserve"> </w:t>
        </w:r>
        <w:r w:rsidRPr="00B17590">
          <w:rPr>
            <w:rStyle w:val="Hyperlink"/>
            <w:rFonts w:asciiTheme="majorHAnsi" w:eastAsiaTheme="majorEastAsia" w:hAnsiTheme="majorHAnsi" w:cstheme="majorHAnsi"/>
            <w:noProof/>
          </w:rPr>
          <w:t>key</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_Toc163721017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37</w:t>
        </w:r>
        <w:r w:rsidRPr="00B17590">
          <w:rPr>
            <w:rFonts w:asciiTheme="majorHAnsi" w:hAnsiTheme="majorHAnsi" w:cstheme="majorHAnsi"/>
            <w:noProof/>
            <w:webHidden/>
          </w:rPr>
          <w:fldChar w:fldCharType="end"/>
        </w:r>
      </w:hyperlink>
    </w:p>
    <w:p w14:paraId="097A13B7" w14:textId="5FBAA946" w:rsidR="00B17590" w:rsidRPr="006B76A4" w:rsidRDefault="00B17590">
      <w:pPr>
        <w:pStyle w:val="TOC5"/>
        <w:tabs>
          <w:tab w:val="left" w:pos="1820"/>
          <w:tab w:val="right" w:leader="dot" w:pos="9685"/>
        </w:tabs>
        <w:rPr>
          <w:rFonts w:asciiTheme="majorHAnsi" w:eastAsiaTheme="minorEastAsia" w:hAnsiTheme="majorHAnsi" w:cstheme="majorHAnsi"/>
          <w:noProof/>
          <w:kern w:val="2"/>
          <w:sz w:val="24"/>
          <w:szCs w:val="24"/>
          <w:lang w:val="en-US"/>
        </w:rPr>
      </w:pPr>
      <w:hyperlink w:anchor="_Toc163721018" w:history="1">
        <w:r w:rsidRPr="00B17590">
          <w:rPr>
            <w:rStyle w:val="Hyperlink"/>
            <w:rFonts w:asciiTheme="majorHAnsi" w:eastAsiaTheme="majorEastAsia" w:hAnsiTheme="majorHAnsi" w:cstheme="majorHAnsi"/>
            <w:noProof/>
          </w:rPr>
          <w:t>2.5.2.3</w:t>
        </w:r>
        <w:r w:rsidRPr="006B76A4">
          <w:rPr>
            <w:rFonts w:asciiTheme="majorHAnsi" w:eastAsiaTheme="minorEastAsia" w:hAnsiTheme="majorHAnsi" w:cstheme="majorHAnsi"/>
            <w:noProof/>
            <w:kern w:val="2"/>
            <w:sz w:val="24"/>
            <w:szCs w:val="24"/>
            <w:lang w:val="en-US"/>
          </w:rPr>
          <w:tab/>
        </w:r>
        <w:r w:rsidRPr="00B17590">
          <w:rPr>
            <w:rStyle w:val="Hyperlink"/>
            <w:rFonts w:asciiTheme="majorHAnsi" w:eastAsiaTheme="majorEastAsia" w:hAnsiTheme="majorHAnsi" w:cstheme="majorHAnsi"/>
            <w:noProof/>
          </w:rPr>
          <w:t>Cấu hình quyền cho các file SSH public host key</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_Toc163721018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38</w:t>
        </w:r>
        <w:r w:rsidRPr="00B17590">
          <w:rPr>
            <w:rFonts w:asciiTheme="majorHAnsi" w:hAnsiTheme="majorHAnsi" w:cstheme="majorHAnsi"/>
            <w:noProof/>
            <w:webHidden/>
          </w:rPr>
          <w:fldChar w:fldCharType="end"/>
        </w:r>
      </w:hyperlink>
    </w:p>
    <w:p w14:paraId="2B52F8DF" w14:textId="76569944" w:rsidR="00B17590" w:rsidRPr="006B76A4" w:rsidRDefault="00B17590">
      <w:pPr>
        <w:pStyle w:val="TOC5"/>
        <w:tabs>
          <w:tab w:val="left" w:pos="1820"/>
          <w:tab w:val="right" w:leader="dot" w:pos="9685"/>
        </w:tabs>
        <w:rPr>
          <w:rFonts w:asciiTheme="majorHAnsi" w:eastAsiaTheme="minorEastAsia" w:hAnsiTheme="majorHAnsi" w:cstheme="majorHAnsi"/>
          <w:noProof/>
          <w:kern w:val="2"/>
          <w:sz w:val="24"/>
          <w:szCs w:val="24"/>
          <w:lang w:val="en-US"/>
        </w:rPr>
      </w:pPr>
      <w:hyperlink w:anchor="_Toc163721019" w:history="1">
        <w:r w:rsidRPr="00B17590">
          <w:rPr>
            <w:rStyle w:val="Hyperlink"/>
            <w:rFonts w:asciiTheme="majorHAnsi" w:eastAsiaTheme="majorEastAsia" w:hAnsiTheme="majorHAnsi" w:cstheme="majorHAnsi"/>
            <w:noProof/>
          </w:rPr>
          <w:t>2.5.2.4</w:t>
        </w:r>
        <w:r w:rsidRPr="006B76A4">
          <w:rPr>
            <w:rFonts w:asciiTheme="majorHAnsi" w:eastAsiaTheme="minorEastAsia" w:hAnsiTheme="majorHAnsi" w:cstheme="majorHAnsi"/>
            <w:noProof/>
            <w:kern w:val="2"/>
            <w:sz w:val="24"/>
            <w:szCs w:val="24"/>
            <w:lang w:val="en-US"/>
          </w:rPr>
          <w:tab/>
        </w:r>
        <w:r w:rsidRPr="00B17590">
          <w:rPr>
            <w:rStyle w:val="Hyperlink"/>
            <w:rFonts w:asciiTheme="majorHAnsi" w:eastAsiaTheme="majorEastAsia" w:hAnsiTheme="majorHAnsi" w:cstheme="majorHAnsi"/>
            <w:noProof/>
          </w:rPr>
          <w:t>Cấu hình giới hạn truy cập cho máy chủ SSH</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_Toc163721019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38</w:t>
        </w:r>
        <w:r w:rsidRPr="00B17590">
          <w:rPr>
            <w:rFonts w:asciiTheme="majorHAnsi" w:hAnsiTheme="majorHAnsi" w:cstheme="majorHAnsi"/>
            <w:noProof/>
            <w:webHidden/>
          </w:rPr>
          <w:fldChar w:fldCharType="end"/>
        </w:r>
      </w:hyperlink>
    </w:p>
    <w:p w14:paraId="29224EFE" w14:textId="150E1CB7" w:rsidR="00B17590" w:rsidRPr="006B76A4" w:rsidRDefault="00B17590">
      <w:pPr>
        <w:pStyle w:val="TOC5"/>
        <w:tabs>
          <w:tab w:val="left" w:pos="1820"/>
          <w:tab w:val="right" w:leader="dot" w:pos="9685"/>
        </w:tabs>
        <w:rPr>
          <w:rFonts w:asciiTheme="majorHAnsi" w:eastAsiaTheme="minorEastAsia" w:hAnsiTheme="majorHAnsi" w:cstheme="majorHAnsi"/>
          <w:noProof/>
          <w:kern w:val="2"/>
          <w:sz w:val="24"/>
          <w:szCs w:val="24"/>
          <w:lang w:val="en-US"/>
        </w:rPr>
      </w:pPr>
      <w:hyperlink w:anchor="_Toc163721020" w:history="1">
        <w:r w:rsidRPr="00B17590">
          <w:rPr>
            <w:rStyle w:val="Hyperlink"/>
            <w:rFonts w:asciiTheme="majorHAnsi" w:eastAsiaTheme="majorEastAsia" w:hAnsiTheme="majorHAnsi" w:cstheme="majorHAnsi"/>
            <w:noProof/>
          </w:rPr>
          <w:t>2.5.2.5</w:t>
        </w:r>
        <w:r w:rsidRPr="006B76A4">
          <w:rPr>
            <w:rFonts w:asciiTheme="majorHAnsi" w:eastAsiaTheme="minorEastAsia" w:hAnsiTheme="majorHAnsi" w:cstheme="majorHAnsi"/>
            <w:noProof/>
            <w:kern w:val="2"/>
            <w:sz w:val="24"/>
            <w:szCs w:val="24"/>
            <w:lang w:val="en-US"/>
          </w:rPr>
          <w:tab/>
        </w:r>
        <w:r w:rsidRPr="00B17590">
          <w:rPr>
            <w:rStyle w:val="Hyperlink"/>
            <w:rFonts w:asciiTheme="majorHAnsi" w:eastAsiaTheme="majorEastAsia" w:hAnsiTheme="majorHAnsi" w:cstheme="majorHAnsi"/>
            <w:noProof/>
          </w:rPr>
          <w:t>Cấu hình LogLevel cho máy chủ SSH</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_Toc163721020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39</w:t>
        </w:r>
        <w:r w:rsidRPr="00B17590">
          <w:rPr>
            <w:rFonts w:asciiTheme="majorHAnsi" w:hAnsiTheme="majorHAnsi" w:cstheme="majorHAnsi"/>
            <w:noProof/>
            <w:webHidden/>
          </w:rPr>
          <w:fldChar w:fldCharType="end"/>
        </w:r>
      </w:hyperlink>
    </w:p>
    <w:p w14:paraId="243D20CB" w14:textId="0AE8E3CC" w:rsidR="00B17590" w:rsidRPr="006B76A4" w:rsidRDefault="00B17590">
      <w:pPr>
        <w:pStyle w:val="TOC5"/>
        <w:tabs>
          <w:tab w:val="left" w:pos="1820"/>
          <w:tab w:val="right" w:leader="dot" w:pos="9685"/>
        </w:tabs>
        <w:rPr>
          <w:rFonts w:asciiTheme="majorHAnsi" w:eastAsiaTheme="minorEastAsia" w:hAnsiTheme="majorHAnsi" w:cstheme="majorHAnsi"/>
          <w:noProof/>
          <w:kern w:val="2"/>
          <w:sz w:val="24"/>
          <w:szCs w:val="24"/>
          <w:lang w:val="en-US"/>
        </w:rPr>
      </w:pPr>
      <w:hyperlink w:anchor="_Toc163721021" w:history="1">
        <w:r w:rsidRPr="00B17590">
          <w:rPr>
            <w:rStyle w:val="Hyperlink"/>
            <w:rFonts w:asciiTheme="majorHAnsi" w:eastAsiaTheme="majorEastAsia" w:hAnsiTheme="majorHAnsi" w:cstheme="majorHAnsi"/>
            <w:noProof/>
          </w:rPr>
          <w:t>2.5.2.6</w:t>
        </w:r>
        <w:r w:rsidRPr="006B76A4">
          <w:rPr>
            <w:rFonts w:asciiTheme="majorHAnsi" w:eastAsiaTheme="minorEastAsia" w:hAnsiTheme="majorHAnsi" w:cstheme="majorHAnsi"/>
            <w:noProof/>
            <w:kern w:val="2"/>
            <w:sz w:val="24"/>
            <w:szCs w:val="24"/>
            <w:lang w:val="en-US"/>
          </w:rPr>
          <w:tab/>
        </w:r>
        <w:r w:rsidRPr="00B17590">
          <w:rPr>
            <w:rStyle w:val="Hyperlink"/>
            <w:rFonts w:asciiTheme="majorHAnsi" w:eastAsiaTheme="majorEastAsia" w:hAnsiTheme="majorHAnsi" w:cstheme="majorHAnsi"/>
            <w:noProof/>
          </w:rPr>
          <w:t>Cấu hình sử dụng SSH PAM</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_Toc163721021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39</w:t>
        </w:r>
        <w:r w:rsidRPr="00B17590">
          <w:rPr>
            <w:rFonts w:asciiTheme="majorHAnsi" w:hAnsiTheme="majorHAnsi" w:cstheme="majorHAnsi"/>
            <w:noProof/>
            <w:webHidden/>
          </w:rPr>
          <w:fldChar w:fldCharType="end"/>
        </w:r>
      </w:hyperlink>
    </w:p>
    <w:p w14:paraId="581FE044" w14:textId="73E3CC56" w:rsidR="00B17590" w:rsidRPr="006B76A4" w:rsidRDefault="00B17590">
      <w:pPr>
        <w:pStyle w:val="TOC5"/>
        <w:tabs>
          <w:tab w:val="left" w:pos="1820"/>
          <w:tab w:val="right" w:leader="dot" w:pos="9685"/>
        </w:tabs>
        <w:rPr>
          <w:rFonts w:asciiTheme="majorHAnsi" w:eastAsiaTheme="minorEastAsia" w:hAnsiTheme="majorHAnsi" w:cstheme="majorHAnsi"/>
          <w:noProof/>
          <w:kern w:val="2"/>
          <w:sz w:val="24"/>
          <w:szCs w:val="24"/>
          <w:lang w:val="en-US"/>
        </w:rPr>
      </w:pPr>
      <w:hyperlink w:anchor="_Toc163721022" w:history="1">
        <w:r w:rsidRPr="00B17590">
          <w:rPr>
            <w:rStyle w:val="Hyperlink"/>
            <w:rFonts w:asciiTheme="majorHAnsi" w:eastAsiaTheme="majorEastAsia" w:hAnsiTheme="majorHAnsi" w:cstheme="majorHAnsi"/>
            <w:noProof/>
          </w:rPr>
          <w:t>2.5.2.7</w:t>
        </w:r>
        <w:r w:rsidRPr="006B76A4">
          <w:rPr>
            <w:rFonts w:asciiTheme="majorHAnsi" w:eastAsiaTheme="minorEastAsia" w:hAnsiTheme="majorHAnsi" w:cstheme="majorHAnsi"/>
            <w:noProof/>
            <w:kern w:val="2"/>
            <w:sz w:val="24"/>
            <w:szCs w:val="24"/>
            <w:lang w:val="en-US"/>
          </w:rPr>
          <w:tab/>
        </w:r>
        <w:r w:rsidRPr="00B17590">
          <w:rPr>
            <w:rStyle w:val="Hyperlink"/>
            <w:rFonts w:asciiTheme="majorHAnsi" w:eastAsiaTheme="majorEastAsia" w:hAnsiTheme="majorHAnsi" w:cstheme="majorHAnsi"/>
            <w:noProof/>
          </w:rPr>
          <w:t>Cấu hình vô hiệu hóa đăng nhập bằng root cho máy chủ SSH</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_Toc163721022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39</w:t>
        </w:r>
        <w:r w:rsidRPr="00B17590">
          <w:rPr>
            <w:rFonts w:asciiTheme="majorHAnsi" w:hAnsiTheme="majorHAnsi" w:cstheme="majorHAnsi"/>
            <w:noProof/>
            <w:webHidden/>
          </w:rPr>
          <w:fldChar w:fldCharType="end"/>
        </w:r>
      </w:hyperlink>
    </w:p>
    <w:p w14:paraId="59EB6658" w14:textId="640390C2" w:rsidR="00B17590" w:rsidRPr="006B76A4" w:rsidRDefault="00B17590">
      <w:pPr>
        <w:pStyle w:val="TOC5"/>
        <w:tabs>
          <w:tab w:val="left" w:pos="1820"/>
          <w:tab w:val="right" w:leader="dot" w:pos="9685"/>
        </w:tabs>
        <w:rPr>
          <w:rFonts w:asciiTheme="majorHAnsi" w:eastAsiaTheme="minorEastAsia" w:hAnsiTheme="majorHAnsi" w:cstheme="majorHAnsi"/>
          <w:noProof/>
          <w:kern w:val="2"/>
          <w:sz w:val="24"/>
          <w:szCs w:val="24"/>
          <w:lang w:val="en-US"/>
        </w:rPr>
      </w:pPr>
      <w:hyperlink w:anchor="_Toc163721023" w:history="1">
        <w:r w:rsidRPr="00B17590">
          <w:rPr>
            <w:rStyle w:val="Hyperlink"/>
            <w:rFonts w:asciiTheme="majorHAnsi" w:eastAsiaTheme="majorEastAsia" w:hAnsiTheme="majorHAnsi" w:cstheme="majorHAnsi"/>
            <w:noProof/>
          </w:rPr>
          <w:t>2.5.2.8</w:t>
        </w:r>
        <w:r w:rsidRPr="006B76A4">
          <w:rPr>
            <w:rFonts w:asciiTheme="majorHAnsi" w:eastAsiaTheme="minorEastAsia" w:hAnsiTheme="majorHAnsi" w:cstheme="majorHAnsi"/>
            <w:noProof/>
            <w:kern w:val="2"/>
            <w:sz w:val="24"/>
            <w:szCs w:val="24"/>
            <w:lang w:val="en-US"/>
          </w:rPr>
          <w:tab/>
        </w:r>
        <w:r w:rsidRPr="00B17590">
          <w:rPr>
            <w:rStyle w:val="Hyperlink"/>
            <w:rFonts w:asciiTheme="majorHAnsi" w:eastAsiaTheme="majorEastAsia" w:hAnsiTheme="majorHAnsi" w:cstheme="majorHAnsi"/>
            <w:noProof/>
          </w:rPr>
          <w:t>Cấu hình vô hiệu hóa HostbasedAuthentication cho máy chủ SSH</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_Toc163721023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40</w:t>
        </w:r>
        <w:r w:rsidRPr="00B17590">
          <w:rPr>
            <w:rFonts w:asciiTheme="majorHAnsi" w:hAnsiTheme="majorHAnsi" w:cstheme="majorHAnsi"/>
            <w:noProof/>
            <w:webHidden/>
          </w:rPr>
          <w:fldChar w:fldCharType="end"/>
        </w:r>
      </w:hyperlink>
    </w:p>
    <w:p w14:paraId="36C22F69" w14:textId="39312765" w:rsidR="00B17590" w:rsidRPr="006B76A4" w:rsidRDefault="00B17590">
      <w:pPr>
        <w:pStyle w:val="TOC5"/>
        <w:tabs>
          <w:tab w:val="left" w:pos="1820"/>
          <w:tab w:val="right" w:leader="dot" w:pos="9685"/>
        </w:tabs>
        <w:rPr>
          <w:rFonts w:asciiTheme="majorHAnsi" w:eastAsiaTheme="minorEastAsia" w:hAnsiTheme="majorHAnsi" w:cstheme="majorHAnsi"/>
          <w:noProof/>
          <w:kern w:val="2"/>
          <w:sz w:val="24"/>
          <w:szCs w:val="24"/>
          <w:lang w:val="en-US"/>
        </w:rPr>
      </w:pPr>
      <w:hyperlink w:anchor="_Toc163721024" w:history="1">
        <w:r w:rsidRPr="00B17590">
          <w:rPr>
            <w:rStyle w:val="Hyperlink"/>
            <w:rFonts w:asciiTheme="majorHAnsi" w:eastAsiaTheme="majorEastAsia" w:hAnsiTheme="majorHAnsi" w:cstheme="majorHAnsi"/>
            <w:noProof/>
          </w:rPr>
          <w:t>2.5.2.9</w:t>
        </w:r>
        <w:r w:rsidRPr="006B76A4">
          <w:rPr>
            <w:rFonts w:asciiTheme="majorHAnsi" w:eastAsiaTheme="minorEastAsia" w:hAnsiTheme="majorHAnsi" w:cstheme="majorHAnsi"/>
            <w:noProof/>
            <w:kern w:val="2"/>
            <w:sz w:val="24"/>
            <w:szCs w:val="24"/>
            <w:lang w:val="en-US"/>
          </w:rPr>
          <w:tab/>
        </w:r>
        <w:r w:rsidRPr="00B17590">
          <w:rPr>
            <w:rStyle w:val="Hyperlink"/>
            <w:rFonts w:asciiTheme="majorHAnsi" w:eastAsiaTheme="majorEastAsia" w:hAnsiTheme="majorHAnsi" w:cstheme="majorHAnsi"/>
            <w:noProof/>
          </w:rPr>
          <w:t>Cấu hình vô hiệu hóa PermitEmptyPasswords cho máy chủ SSH</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_Toc163721024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40</w:t>
        </w:r>
        <w:r w:rsidRPr="00B17590">
          <w:rPr>
            <w:rFonts w:asciiTheme="majorHAnsi" w:hAnsiTheme="majorHAnsi" w:cstheme="majorHAnsi"/>
            <w:noProof/>
            <w:webHidden/>
          </w:rPr>
          <w:fldChar w:fldCharType="end"/>
        </w:r>
      </w:hyperlink>
    </w:p>
    <w:p w14:paraId="52A1A922" w14:textId="7D11FB24" w:rsidR="00B17590" w:rsidRPr="006B76A4" w:rsidRDefault="00B17590">
      <w:pPr>
        <w:pStyle w:val="TOC5"/>
        <w:tabs>
          <w:tab w:val="left" w:pos="2080"/>
          <w:tab w:val="right" w:leader="dot" w:pos="9685"/>
        </w:tabs>
        <w:rPr>
          <w:rFonts w:asciiTheme="majorHAnsi" w:eastAsiaTheme="minorEastAsia" w:hAnsiTheme="majorHAnsi" w:cstheme="majorHAnsi"/>
          <w:noProof/>
          <w:kern w:val="2"/>
          <w:sz w:val="24"/>
          <w:szCs w:val="24"/>
          <w:lang w:val="en-US"/>
        </w:rPr>
      </w:pPr>
      <w:hyperlink w:anchor="_Toc163721025" w:history="1">
        <w:r w:rsidRPr="00B17590">
          <w:rPr>
            <w:rStyle w:val="Hyperlink"/>
            <w:rFonts w:asciiTheme="majorHAnsi" w:eastAsiaTheme="majorEastAsia" w:hAnsiTheme="majorHAnsi" w:cstheme="majorHAnsi"/>
            <w:noProof/>
          </w:rPr>
          <w:t>2.5.2.10</w:t>
        </w:r>
        <w:r w:rsidRPr="006B76A4">
          <w:rPr>
            <w:rFonts w:asciiTheme="majorHAnsi" w:eastAsiaTheme="minorEastAsia" w:hAnsiTheme="majorHAnsi" w:cstheme="majorHAnsi"/>
            <w:noProof/>
            <w:kern w:val="2"/>
            <w:sz w:val="24"/>
            <w:szCs w:val="24"/>
            <w:lang w:val="en-US"/>
          </w:rPr>
          <w:tab/>
        </w:r>
        <w:r w:rsidRPr="00B17590">
          <w:rPr>
            <w:rStyle w:val="Hyperlink"/>
            <w:rFonts w:asciiTheme="majorHAnsi" w:eastAsiaTheme="majorEastAsia" w:hAnsiTheme="majorHAnsi" w:cstheme="majorHAnsi"/>
            <w:noProof/>
          </w:rPr>
          <w:t>Cấu hình vô hiệu hóa PermitUserEnviroment cho máy chủ SSH</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_Toc163721025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40</w:t>
        </w:r>
        <w:r w:rsidRPr="00B17590">
          <w:rPr>
            <w:rFonts w:asciiTheme="majorHAnsi" w:hAnsiTheme="majorHAnsi" w:cstheme="majorHAnsi"/>
            <w:noProof/>
            <w:webHidden/>
          </w:rPr>
          <w:fldChar w:fldCharType="end"/>
        </w:r>
      </w:hyperlink>
    </w:p>
    <w:p w14:paraId="1EE25CF6" w14:textId="13690AA5" w:rsidR="00B17590" w:rsidRPr="006B76A4" w:rsidRDefault="00B17590">
      <w:pPr>
        <w:pStyle w:val="TOC5"/>
        <w:tabs>
          <w:tab w:val="left" w:pos="2080"/>
          <w:tab w:val="right" w:leader="dot" w:pos="9685"/>
        </w:tabs>
        <w:rPr>
          <w:rFonts w:asciiTheme="majorHAnsi" w:eastAsiaTheme="minorEastAsia" w:hAnsiTheme="majorHAnsi" w:cstheme="majorHAnsi"/>
          <w:noProof/>
          <w:kern w:val="2"/>
          <w:sz w:val="24"/>
          <w:szCs w:val="24"/>
          <w:lang w:val="en-US"/>
        </w:rPr>
      </w:pPr>
      <w:hyperlink w:anchor="_Toc163721026" w:history="1">
        <w:r w:rsidRPr="00B17590">
          <w:rPr>
            <w:rStyle w:val="Hyperlink"/>
            <w:rFonts w:asciiTheme="majorHAnsi" w:eastAsiaTheme="majorEastAsia" w:hAnsiTheme="majorHAnsi" w:cstheme="majorHAnsi"/>
            <w:noProof/>
          </w:rPr>
          <w:t>2.5.2.11</w:t>
        </w:r>
        <w:r w:rsidRPr="006B76A4">
          <w:rPr>
            <w:rFonts w:asciiTheme="majorHAnsi" w:eastAsiaTheme="minorEastAsia" w:hAnsiTheme="majorHAnsi" w:cstheme="majorHAnsi"/>
            <w:noProof/>
            <w:kern w:val="2"/>
            <w:sz w:val="24"/>
            <w:szCs w:val="24"/>
            <w:lang w:val="en-US"/>
          </w:rPr>
          <w:tab/>
        </w:r>
        <w:r w:rsidRPr="00B17590">
          <w:rPr>
            <w:rStyle w:val="Hyperlink"/>
            <w:rFonts w:asciiTheme="majorHAnsi" w:eastAsiaTheme="majorEastAsia" w:hAnsiTheme="majorHAnsi" w:cstheme="majorHAnsi"/>
            <w:noProof/>
          </w:rPr>
          <w:t>Cấu hình vô hiệu hóa IgnoreRhosts cho máy chủ SSH</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_Toc163721026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41</w:t>
        </w:r>
        <w:r w:rsidRPr="00B17590">
          <w:rPr>
            <w:rFonts w:asciiTheme="majorHAnsi" w:hAnsiTheme="majorHAnsi" w:cstheme="majorHAnsi"/>
            <w:noProof/>
            <w:webHidden/>
          </w:rPr>
          <w:fldChar w:fldCharType="end"/>
        </w:r>
      </w:hyperlink>
    </w:p>
    <w:p w14:paraId="6D151A83" w14:textId="325A50BD" w:rsidR="00B17590" w:rsidRPr="006B76A4" w:rsidRDefault="00B17590">
      <w:pPr>
        <w:pStyle w:val="TOC5"/>
        <w:tabs>
          <w:tab w:val="left" w:pos="2080"/>
          <w:tab w:val="right" w:leader="dot" w:pos="9685"/>
        </w:tabs>
        <w:rPr>
          <w:rFonts w:asciiTheme="majorHAnsi" w:eastAsiaTheme="minorEastAsia" w:hAnsiTheme="majorHAnsi" w:cstheme="majorHAnsi"/>
          <w:noProof/>
          <w:kern w:val="2"/>
          <w:sz w:val="24"/>
          <w:szCs w:val="24"/>
          <w:lang w:val="en-US"/>
        </w:rPr>
      </w:pPr>
      <w:hyperlink w:anchor="_Toc163721027" w:history="1">
        <w:r w:rsidRPr="00B17590">
          <w:rPr>
            <w:rStyle w:val="Hyperlink"/>
            <w:rFonts w:asciiTheme="majorHAnsi" w:eastAsiaTheme="majorEastAsia" w:hAnsiTheme="majorHAnsi" w:cstheme="majorHAnsi"/>
            <w:noProof/>
          </w:rPr>
          <w:t>2.5.2.12</w:t>
        </w:r>
        <w:r w:rsidRPr="006B76A4">
          <w:rPr>
            <w:rFonts w:asciiTheme="majorHAnsi" w:eastAsiaTheme="minorEastAsia" w:hAnsiTheme="majorHAnsi" w:cstheme="majorHAnsi"/>
            <w:noProof/>
            <w:kern w:val="2"/>
            <w:sz w:val="24"/>
            <w:szCs w:val="24"/>
            <w:lang w:val="en-US"/>
          </w:rPr>
          <w:tab/>
        </w:r>
        <w:r w:rsidRPr="00B17590">
          <w:rPr>
            <w:rStyle w:val="Hyperlink"/>
            <w:rFonts w:asciiTheme="majorHAnsi" w:eastAsiaTheme="majorEastAsia" w:hAnsiTheme="majorHAnsi" w:cstheme="majorHAnsi"/>
            <w:noProof/>
          </w:rPr>
          <w:t>Cấu hình vô hiệu hóa X11 Forwarding cho máy chủ SSH</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_Toc163721027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41</w:t>
        </w:r>
        <w:r w:rsidRPr="00B17590">
          <w:rPr>
            <w:rFonts w:asciiTheme="majorHAnsi" w:hAnsiTheme="majorHAnsi" w:cstheme="majorHAnsi"/>
            <w:noProof/>
            <w:webHidden/>
          </w:rPr>
          <w:fldChar w:fldCharType="end"/>
        </w:r>
      </w:hyperlink>
    </w:p>
    <w:p w14:paraId="5DA708ED" w14:textId="66C83188" w:rsidR="00B17590" w:rsidRPr="006B76A4" w:rsidRDefault="00B17590">
      <w:pPr>
        <w:pStyle w:val="TOC5"/>
        <w:tabs>
          <w:tab w:val="left" w:pos="2080"/>
          <w:tab w:val="right" w:leader="dot" w:pos="9685"/>
        </w:tabs>
        <w:rPr>
          <w:rFonts w:asciiTheme="majorHAnsi" w:eastAsiaTheme="minorEastAsia" w:hAnsiTheme="majorHAnsi" w:cstheme="majorHAnsi"/>
          <w:noProof/>
          <w:kern w:val="2"/>
          <w:sz w:val="24"/>
          <w:szCs w:val="24"/>
          <w:lang w:val="en-US"/>
        </w:rPr>
      </w:pPr>
      <w:hyperlink w:anchor="_Toc163721028" w:history="1">
        <w:r w:rsidRPr="00B17590">
          <w:rPr>
            <w:rStyle w:val="Hyperlink"/>
            <w:rFonts w:asciiTheme="majorHAnsi" w:eastAsiaTheme="majorEastAsia" w:hAnsiTheme="majorHAnsi" w:cstheme="majorHAnsi"/>
            <w:noProof/>
          </w:rPr>
          <w:t>2.5.2.13</w:t>
        </w:r>
        <w:r w:rsidRPr="006B76A4">
          <w:rPr>
            <w:rFonts w:asciiTheme="majorHAnsi" w:eastAsiaTheme="minorEastAsia" w:hAnsiTheme="majorHAnsi" w:cstheme="majorHAnsi"/>
            <w:noProof/>
            <w:kern w:val="2"/>
            <w:sz w:val="24"/>
            <w:szCs w:val="24"/>
            <w:lang w:val="en-US"/>
          </w:rPr>
          <w:tab/>
        </w:r>
        <w:r w:rsidRPr="00B17590">
          <w:rPr>
            <w:rStyle w:val="Hyperlink"/>
            <w:rFonts w:asciiTheme="majorHAnsi" w:eastAsiaTheme="majorEastAsia" w:hAnsiTheme="majorHAnsi" w:cstheme="majorHAnsi"/>
            <w:noProof/>
            <w:lang w:val="en-US"/>
          </w:rPr>
          <w:t>Cấu hình sử dụng các thuật toán mã hoá được cho phép</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_Toc163721028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41</w:t>
        </w:r>
        <w:r w:rsidRPr="00B17590">
          <w:rPr>
            <w:rFonts w:asciiTheme="majorHAnsi" w:hAnsiTheme="majorHAnsi" w:cstheme="majorHAnsi"/>
            <w:noProof/>
            <w:webHidden/>
          </w:rPr>
          <w:fldChar w:fldCharType="end"/>
        </w:r>
      </w:hyperlink>
    </w:p>
    <w:p w14:paraId="6C0E5751" w14:textId="2690C129" w:rsidR="00B17590" w:rsidRPr="006B76A4" w:rsidRDefault="00B17590">
      <w:pPr>
        <w:pStyle w:val="TOC5"/>
        <w:tabs>
          <w:tab w:val="left" w:pos="2080"/>
          <w:tab w:val="right" w:leader="dot" w:pos="9685"/>
        </w:tabs>
        <w:rPr>
          <w:rFonts w:asciiTheme="majorHAnsi" w:eastAsiaTheme="minorEastAsia" w:hAnsiTheme="majorHAnsi" w:cstheme="majorHAnsi"/>
          <w:noProof/>
          <w:kern w:val="2"/>
          <w:sz w:val="24"/>
          <w:szCs w:val="24"/>
          <w:lang w:val="en-US"/>
        </w:rPr>
      </w:pPr>
      <w:hyperlink w:anchor="_Toc163721029" w:history="1">
        <w:r w:rsidRPr="00B17590">
          <w:rPr>
            <w:rStyle w:val="Hyperlink"/>
            <w:rFonts w:asciiTheme="majorHAnsi" w:eastAsiaTheme="majorEastAsia" w:hAnsiTheme="majorHAnsi" w:cstheme="majorHAnsi"/>
            <w:noProof/>
          </w:rPr>
          <w:t>2.5.2.14</w:t>
        </w:r>
        <w:r w:rsidRPr="006B76A4">
          <w:rPr>
            <w:rFonts w:asciiTheme="majorHAnsi" w:eastAsiaTheme="minorEastAsia" w:hAnsiTheme="majorHAnsi" w:cstheme="majorHAnsi"/>
            <w:noProof/>
            <w:kern w:val="2"/>
            <w:sz w:val="24"/>
            <w:szCs w:val="24"/>
            <w:lang w:val="en-US"/>
          </w:rPr>
          <w:tab/>
        </w:r>
        <w:r w:rsidRPr="00B17590">
          <w:rPr>
            <w:rStyle w:val="Hyperlink"/>
            <w:rFonts w:asciiTheme="majorHAnsi" w:eastAsiaTheme="majorEastAsia" w:hAnsiTheme="majorHAnsi" w:cstheme="majorHAnsi"/>
            <w:noProof/>
          </w:rPr>
          <w:t>Cấu hình các thuật toán MAC được cho phép</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_Toc163721029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41</w:t>
        </w:r>
        <w:r w:rsidRPr="00B17590">
          <w:rPr>
            <w:rFonts w:asciiTheme="majorHAnsi" w:hAnsiTheme="majorHAnsi" w:cstheme="majorHAnsi"/>
            <w:noProof/>
            <w:webHidden/>
          </w:rPr>
          <w:fldChar w:fldCharType="end"/>
        </w:r>
      </w:hyperlink>
    </w:p>
    <w:p w14:paraId="7D38BBDA" w14:textId="1635F360" w:rsidR="00B17590" w:rsidRPr="006B76A4" w:rsidRDefault="00B17590">
      <w:pPr>
        <w:pStyle w:val="TOC5"/>
        <w:tabs>
          <w:tab w:val="left" w:pos="2080"/>
          <w:tab w:val="right" w:leader="dot" w:pos="9685"/>
        </w:tabs>
        <w:rPr>
          <w:rFonts w:asciiTheme="majorHAnsi" w:eastAsiaTheme="minorEastAsia" w:hAnsiTheme="majorHAnsi" w:cstheme="majorHAnsi"/>
          <w:noProof/>
          <w:kern w:val="2"/>
          <w:sz w:val="24"/>
          <w:szCs w:val="24"/>
          <w:lang w:val="en-US"/>
        </w:rPr>
      </w:pPr>
      <w:hyperlink w:anchor="_Toc163721030" w:history="1">
        <w:r w:rsidRPr="00B17590">
          <w:rPr>
            <w:rStyle w:val="Hyperlink"/>
            <w:rFonts w:asciiTheme="majorHAnsi" w:eastAsiaTheme="majorEastAsia" w:hAnsiTheme="majorHAnsi" w:cstheme="majorHAnsi"/>
            <w:noProof/>
          </w:rPr>
          <w:t>2.5.2.15</w:t>
        </w:r>
        <w:r w:rsidRPr="006B76A4">
          <w:rPr>
            <w:rFonts w:asciiTheme="majorHAnsi" w:eastAsiaTheme="minorEastAsia" w:hAnsiTheme="majorHAnsi" w:cstheme="majorHAnsi"/>
            <w:noProof/>
            <w:kern w:val="2"/>
            <w:sz w:val="24"/>
            <w:szCs w:val="24"/>
            <w:lang w:val="en-US"/>
          </w:rPr>
          <w:tab/>
        </w:r>
        <w:r w:rsidRPr="00B17590">
          <w:rPr>
            <w:rStyle w:val="Hyperlink"/>
            <w:rFonts w:asciiTheme="majorHAnsi" w:eastAsiaTheme="majorEastAsia" w:hAnsiTheme="majorHAnsi" w:cstheme="majorHAnsi"/>
            <w:noProof/>
            <w:lang w:val="en-US"/>
          </w:rPr>
          <w:t>Cấu hình thuật toán trao đổi khoá được cho phép</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_Toc163721030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42</w:t>
        </w:r>
        <w:r w:rsidRPr="00B17590">
          <w:rPr>
            <w:rFonts w:asciiTheme="majorHAnsi" w:hAnsiTheme="majorHAnsi" w:cstheme="majorHAnsi"/>
            <w:noProof/>
            <w:webHidden/>
          </w:rPr>
          <w:fldChar w:fldCharType="end"/>
        </w:r>
      </w:hyperlink>
    </w:p>
    <w:p w14:paraId="048B9D19" w14:textId="07C83909" w:rsidR="00B17590" w:rsidRPr="006B76A4" w:rsidRDefault="00B17590">
      <w:pPr>
        <w:pStyle w:val="TOC5"/>
        <w:tabs>
          <w:tab w:val="left" w:pos="2080"/>
          <w:tab w:val="right" w:leader="dot" w:pos="9685"/>
        </w:tabs>
        <w:rPr>
          <w:rFonts w:asciiTheme="majorHAnsi" w:eastAsiaTheme="minorEastAsia" w:hAnsiTheme="majorHAnsi" w:cstheme="majorHAnsi"/>
          <w:noProof/>
          <w:kern w:val="2"/>
          <w:sz w:val="24"/>
          <w:szCs w:val="24"/>
          <w:lang w:val="en-US"/>
        </w:rPr>
      </w:pPr>
      <w:hyperlink w:anchor="_Toc163721031" w:history="1">
        <w:r w:rsidRPr="00B17590">
          <w:rPr>
            <w:rStyle w:val="Hyperlink"/>
            <w:rFonts w:asciiTheme="majorHAnsi" w:eastAsiaTheme="majorEastAsia" w:hAnsiTheme="majorHAnsi" w:cstheme="majorHAnsi"/>
            <w:i/>
            <w:noProof/>
          </w:rPr>
          <w:t>2.5.2.16</w:t>
        </w:r>
        <w:r w:rsidRPr="006B76A4">
          <w:rPr>
            <w:rFonts w:asciiTheme="majorHAnsi" w:eastAsiaTheme="minorEastAsia" w:hAnsiTheme="majorHAnsi" w:cstheme="majorHAnsi"/>
            <w:noProof/>
            <w:kern w:val="2"/>
            <w:sz w:val="24"/>
            <w:szCs w:val="24"/>
            <w:lang w:val="en-US"/>
          </w:rPr>
          <w:tab/>
        </w:r>
        <w:r w:rsidRPr="00B17590">
          <w:rPr>
            <w:rStyle w:val="Hyperlink"/>
            <w:rFonts w:asciiTheme="majorHAnsi" w:eastAsiaTheme="majorEastAsia" w:hAnsiTheme="majorHAnsi" w:cstheme="majorHAnsi"/>
            <w:noProof/>
          </w:rPr>
          <w:t>Cấu hình vô hiệu hoá SSH AllowTcpForwarding</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_Toc163721031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42</w:t>
        </w:r>
        <w:r w:rsidRPr="00B17590">
          <w:rPr>
            <w:rFonts w:asciiTheme="majorHAnsi" w:hAnsiTheme="majorHAnsi" w:cstheme="majorHAnsi"/>
            <w:noProof/>
            <w:webHidden/>
          </w:rPr>
          <w:fldChar w:fldCharType="end"/>
        </w:r>
      </w:hyperlink>
    </w:p>
    <w:p w14:paraId="7B168824" w14:textId="729CAA35" w:rsidR="00B17590" w:rsidRPr="006B76A4" w:rsidRDefault="00B17590">
      <w:pPr>
        <w:pStyle w:val="TOC5"/>
        <w:tabs>
          <w:tab w:val="left" w:pos="2080"/>
          <w:tab w:val="right" w:leader="dot" w:pos="9685"/>
        </w:tabs>
        <w:rPr>
          <w:rFonts w:asciiTheme="majorHAnsi" w:eastAsiaTheme="minorEastAsia" w:hAnsiTheme="majorHAnsi" w:cstheme="majorHAnsi"/>
          <w:noProof/>
          <w:kern w:val="2"/>
          <w:sz w:val="24"/>
          <w:szCs w:val="24"/>
          <w:lang w:val="en-US"/>
        </w:rPr>
      </w:pPr>
      <w:hyperlink w:anchor="_Toc163721032" w:history="1">
        <w:r w:rsidRPr="00B17590">
          <w:rPr>
            <w:rStyle w:val="Hyperlink"/>
            <w:rFonts w:asciiTheme="majorHAnsi" w:eastAsiaTheme="majorEastAsia" w:hAnsiTheme="majorHAnsi" w:cstheme="majorHAnsi"/>
            <w:noProof/>
          </w:rPr>
          <w:t>2.5.2.17</w:t>
        </w:r>
        <w:r w:rsidRPr="006B76A4">
          <w:rPr>
            <w:rFonts w:asciiTheme="majorHAnsi" w:eastAsiaTheme="minorEastAsia" w:hAnsiTheme="majorHAnsi" w:cstheme="majorHAnsi"/>
            <w:noProof/>
            <w:kern w:val="2"/>
            <w:sz w:val="24"/>
            <w:szCs w:val="24"/>
            <w:lang w:val="en-US"/>
          </w:rPr>
          <w:tab/>
        </w:r>
        <w:r w:rsidRPr="00B17590">
          <w:rPr>
            <w:rStyle w:val="Hyperlink"/>
            <w:rFonts w:asciiTheme="majorHAnsi" w:eastAsiaTheme="majorEastAsia" w:hAnsiTheme="majorHAnsi" w:cstheme="majorHAnsi"/>
            <w:noProof/>
          </w:rPr>
          <w:t>Cấu hình cảnh báo SSH</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_Toc163721032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43</w:t>
        </w:r>
        <w:r w:rsidRPr="00B17590">
          <w:rPr>
            <w:rFonts w:asciiTheme="majorHAnsi" w:hAnsiTheme="majorHAnsi" w:cstheme="majorHAnsi"/>
            <w:noProof/>
            <w:webHidden/>
          </w:rPr>
          <w:fldChar w:fldCharType="end"/>
        </w:r>
      </w:hyperlink>
    </w:p>
    <w:p w14:paraId="2A71D8E5" w14:textId="7627B264" w:rsidR="00B17590" w:rsidRPr="006B76A4" w:rsidRDefault="00B17590">
      <w:pPr>
        <w:pStyle w:val="TOC5"/>
        <w:tabs>
          <w:tab w:val="left" w:pos="2080"/>
          <w:tab w:val="right" w:leader="dot" w:pos="9685"/>
        </w:tabs>
        <w:rPr>
          <w:rFonts w:asciiTheme="majorHAnsi" w:eastAsiaTheme="minorEastAsia" w:hAnsiTheme="majorHAnsi" w:cstheme="majorHAnsi"/>
          <w:noProof/>
          <w:kern w:val="2"/>
          <w:sz w:val="24"/>
          <w:szCs w:val="24"/>
          <w:lang w:val="en-US"/>
        </w:rPr>
      </w:pPr>
      <w:hyperlink w:anchor="_Toc163721033" w:history="1">
        <w:r w:rsidRPr="00B17590">
          <w:rPr>
            <w:rStyle w:val="Hyperlink"/>
            <w:rFonts w:asciiTheme="majorHAnsi" w:eastAsiaTheme="majorEastAsia" w:hAnsiTheme="majorHAnsi" w:cstheme="majorHAnsi"/>
            <w:noProof/>
          </w:rPr>
          <w:t>2.5.2.18</w:t>
        </w:r>
        <w:r w:rsidRPr="006B76A4">
          <w:rPr>
            <w:rFonts w:asciiTheme="majorHAnsi" w:eastAsiaTheme="minorEastAsia" w:hAnsiTheme="majorHAnsi" w:cstheme="majorHAnsi"/>
            <w:noProof/>
            <w:kern w:val="2"/>
            <w:sz w:val="24"/>
            <w:szCs w:val="24"/>
            <w:lang w:val="en-US"/>
          </w:rPr>
          <w:tab/>
        </w:r>
        <w:r w:rsidRPr="00B17590">
          <w:rPr>
            <w:rStyle w:val="Hyperlink"/>
            <w:rFonts w:asciiTheme="majorHAnsi" w:eastAsiaTheme="majorEastAsia" w:hAnsiTheme="majorHAnsi" w:cstheme="majorHAnsi"/>
            <w:noProof/>
          </w:rPr>
          <w:t>Cấu hình</w:t>
        </w:r>
        <w:r w:rsidRPr="00B17590">
          <w:rPr>
            <w:rStyle w:val="Hyperlink"/>
            <w:rFonts w:asciiTheme="majorHAnsi" w:eastAsiaTheme="majorEastAsia" w:hAnsiTheme="majorHAnsi" w:cstheme="majorHAnsi"/>
            <w:noProof/>
            <w:lang w:val="en-US"/>
          </w:rPr>
          <w:t xml:space="preserve"> SSH</w:t>
        </w:r>
        <w:r w:rsidRPr="00B17590">
          <w:rPr>
            <w:rStyle w:val="Hyperlink"/>
            <w:rFonts w:asciiTheme="majorHAnsi" w:eastAsiaTheme="majorEastAsia" w:hAnsiTheme="majorHAnsi" w:cstheme="majorHAnsi"/>
            <w:noProof/>
          </w:rPr>
          <w:t xml:space="preserve"> MaxAuthTries</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_Toc163721033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43</w:t>
        </w:r>
        <w:r w:rsidRPr="00B17590">
          <w:rPr>
            <w:rFonts w:asciiTheme="majorHAnsi" w:hAnsiTheme="majorHAnsi" w:cstheme="majorHAnsi"/>
            <w:noProof/>
            <w:webHidden/>
          </w:rPr>
          <w:fldChar w:fldCharType="end"/>
        </w:r>
      </w:hyperlink>
    </w:p>
    <w:p w14:paraId="6C9AA0EE" w14:textId="2A3AD520" w:rsidR="00B17590" w:rsidRPr="006B76A4" w:rsidRDefault="00B17590">
      <w:pPr>
        <w:pStyle w:val="TOC5"/>
        <w:tabs>
          <w:tab w:val="left" w:pos="2080"/>
          <w:tab w:val="right" w:leader="dot" w:pos="9685"/>
        </w:tabs>
        <w:rPr>
          <w:rFonts w:asciiTheme="majorHAnsi" w:eastAsiaTheme="minorEastAsia" w:hAnsiTheme="majorHAnsi" w:cstheme="majorHAnsi"/>
          <w:noProof/>
          <w:kern w:val="2"/>
          <w:sz w:val="24"/>
          <w:szCs w:val="24"/>
          <w:lang w:val="en-US"/>
        </w:rPr>
      </w:pPr>
      <w:hyperlink w:anchor="_Toc163721034" w:history="1">
        <w:r w:rsidRPr="00B17590">
          <w:rPr>
            <w:rStyle w:val="Hyperlink"/>
            <w:rFonts w:asciiTheme="majorHAnsi" w:eastAsiaTheme="majorEastAsia" w:hAnsiTheme="majorHAnsi" w:cstheme="majorHAnsi"/>
            <w:noProof/>
          </w:rPr>
          <w:t>2.5.2.19</w:t>
        </w:r>
        <w:r w:rsidRPr="006B76A4">
          <w:rPr>
            <w:rFonts w:asciiTheme="majorHAnsi" w:eastAsiaTheme="minorEastAsia" w:hAnsiTheme="majorHAnsi" w:cstheme="majorHAnsi"/>
            <w:noProof/>
            <w:kern w:val="2"/>
            <w:sz w:val="24"/>
            <w:szCs w:val="24"/>
            <w:lang w:val="en-US"/>
          </w:rPr>
          <w:tab/>
        </w:r>
        <w:r w:rsidRPr="00B17590">
          <w:rPr>
            <w:rStyle w:val="Hyperlink"/>
            <w:rFonts w:asciiTheme="majorHAnsi" w:eastAsiaTheme="majorEastAsia" w:hAnsiTheme="majorHAnsi" w:cstheme="majorHAnsi"/>
            <w:noProof/>
          </w:rPr>
          <w:t>Cấu hình SSH MaxStartups</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_Toc163721034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43</w:t>
        </w:r>
        <w:r w:rsidRPr="00B17590">
          <w:rPr>
            <w:rFonts w:asciiTheme="majorHAnsi" w:hAnsiTheme="majorHAnsi" w:cstheme="majorHAnsi"/>
            <w:noProof/>
            <w:webHidden/>
          </w:rPr>
          <w:fldChar w:fldCharType="end"/>
        </w:r>
      </w:hyperlink>
    </w:p>
    <w:p w14:paraId="031CBF34" w14:textId="54FB14EE" w:rsidR="00B17590" w:rsidRPr="006B76A4" w:rsidRDefault="00B17590">
      <w:pPr>
        <w:pStyle w:val="TOC5"/>
        <w:tabs>
          <w:tab w:val="left" w:pos="2080"/>
          <w:tab w:val="right" w:leader="dot" w:pos="9685"/>
        </w:tabs>
        <w:rPr>
          <w:rFonts w:asciiTheme="majorHAnsi" w:eastAsiaTheme="minorEastAsia" w:hAnsiTheme="majorHAnsi" w:cstheme="majorHAnsi"/>
          <w:noProof/>
          <w:kern w:val="2"/>
          <w:sz w:val="24"/>
          <w:szCs w:val="24"/>
          <w:lang w:val="en-US"/>
        </w:rPr>
      </w:pPr>
      <w:hyperlink w:anchor="_Toc163721035" w:history="1">
        <w:r w:rsidRPr="00B17590">
          <w:rPr>
            <w:rStyle w:val="Hyperlink"/>
            <w:rFonts w:asciiTheme="majorHAnsi" w:eastAsiaTheme="majorEastAsia" w:hAnsiTheme="majorHAnsi" w:cstheme="majorHAnsi"/>
            <w:noProof/>
          </w:rPr>
          <w:t>2.5.2.20</w:t>
        </w:r>
        <w:r w:rsidRPr="006B76A4">
          <w:rPr>
            <w:rFonts w:asciiTheme="majorHAnsi" w:eastAsiaTheme="minorEastAsia" w:hAnsiTheme="majorHAnsi" w:cstheme="majorHAnsi"/>
            <w:noProof/>
            <w:kern w:val="2"/>
            <w:sz w:val="24"/>
            <w:szCs w:val="24"/>
            <w:lang w:val="en-US"/>
          </w:rPr>
          <w:tab/>
        </w:r>
        <w:r w:rsidRPr="00B17590">
          <w:rPr>
            <w:rStyle w:val="Hyperlink"/>
            <w:rFonts w:asciiTheme="majorHAnsi" w:eastAsiaTheme="majorEastAsia" w:hAnsiTheme="majorHAnsi" w:cstheme="majorHAnsi"/>
            <w:noProof/>
          </w:rPr>
          <w:t>Cấu hình SSH MaxSessions</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_Toc163721035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44</w:t>
        </w:r>
        <w:r w:rsidRPr="00B17590">
          <w:rPr>
            <w:rFonts w:asciiTheme="majorHAnsi" w:hAnsiTheme="majorHAnsi" w:cstheme="majorHAnsi"/>
            <w:noProof/>
            <w:webHidden/>
          </w:rPr>
          <w:fldChar w:fldCharType="end"/>
        </w:r>
      </w:hyperlink>
    </w:p>
    <w:p w14:paraId="00DFE15F" w14:textId="42BF5568" w:rsidR="00B17590" w:rsidRPr="006B76A4" w:rsidRDefault="00B17590">
      <w:pPr>
        <w:pStyle w:val="TOC5"/>
        <w:tabs>
          <w:tab w:val="left" w:pos="2080"/>
          <w:tab w:val="right" w:leader="dot" w:pos="9685"/>
        </w:tabs>
        <w:rPr>
          <w:rFonts w:asciiTheme="majorHAnsi" w:eastAsiaTheme="minorEastAsia" w:hAnsiTheme="majorHAnsi" w:cstheme="majorHAnsi"/>
          <w:noProof/>
          <w:kern w:val="2"/>
          <w:sz w:val="24"/>
          <w:szCs w:val="24"/>
          <w:lang w:val="en-US"/>
        </w:rPr>
      </w:pPr>
      <w:hyperlink w:anchor="_Toc163721036" w:history="1">
        <w:r w:rsidRPr="00B17590">
          <w:rPr>
            <w:rStyle w:val="Hyperlink"/>
            <w:rFonts w:asciiTheme="majorHAnsi" w:eastAsiaTheme="majorEastAsia" w:hAnsiTheme="majorHAnsi" w:cstheme="majorHAnsi"/>
            <w:noProof/>
          </w:rPr>
          <w:t>2.5.2.21</w:t>
        </w:r>
        <w:r w:rsidRPr="006B76A4">
          <w:rPr>
            <w:rFonts w:asciiTheme="majorHAnsi" w:eastAsiaTheme="minorEastAsia" w:hAnsiTheme="majorHAnsi" w:cstheme="majorHAnsi"/>
            <w:noProof/>
            <w:kern w:val="2"/>
            <w:sz w:val="24"/>
            <w:szCs w:val="24"/>
            <w:lang w:val="en-US"/>
          </w:rPr>
          <w:tab/>
        </w:r>
        <w:r w:rsidRPr="00B17590">
          <w:rPr>
            <w:rStyle w:val="Hyperlink"/>
            <w:rFonts w:asciiTheme="majorHAnsi" w:eastAsiaTheme="majorEastAsia" w:hAnsiTheme="majorHAnsi" w:cstheme="majorHAnsi"/>
            <w:noProof/>
          </w:rPr>
          <w:t>Cấu hình SSH LoginGraceTime</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_Toc163721036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44</w:t>
        </w:r>
        <w:r w:rsidRPr="00B17590">
          <w:rPr>
            <w:rFonts w:asciiTheme="majorHAnsi" w:hAnsiTheme="majorHAnsi" w:cstheme="majorHAnsi"/>
            <w:noProof/>
            <w:webHidden/>
          </w:rPr>
          <w:fldChar w:fldCharType="end"/>
        </w:r>
      </w:hyperlink>
    </w:p>
    <w:p w14:paraId="27D5A4D3" w14:textId="5B623F0E" w:rsidR="00B17590" w:rsidRPr="006B76A4" w:rsidRDefault="00B17590">
      <w:pPr>
        <w:pStyle w:val="TOC5"/>
        <w:tabs>
          <w:tab w:val="left" w:pos="2080"/>
          <w:tab w:val="right" w:leader="dot" w:pos="9685"/>
        </w:tabs>
        <w:rPr>
          <w:rFonts w:asciiTheme="majorHAnsi" w:eastAsiaTheme="minorEastAsia" w:hAnsiTheme="majorHAnsi" w:cstheme="majorHAnsi"/>
          <w:noProof/>
          <w:kern w:val="2"/>
          <w:sz w:val="24"/>
          <w:szCs w:val="24"/>
          <w:lang w:val="en-US"/>
        </w:rPr>
      </w:pPr>
      <w:hyperlink w:anchor="_Toc163721037" w:history="1">
        <w:r w:rsidRPr="00B17590">
          <w:rPr>
            <w:rStyle w:val="Hyperlink"/>
            <w:rFonts w:asciiTheme="majorHAnsi" w:eastAsiaTheme="majorEastAsia" w:hAnsiTheme="majorHAnsi" w:cstheme="majorHAnsi"/>
            <w:noProof/>
          </w:rPr>
          <w:t>2.5.2.22</w:t>
        </w:r>
        <w:r w:rsidRPr="006B76A4">
          <w:rPr>
            <w:rFonts w:asciiTheme="majorHAnsi" w:eastAsiaTheme="minorEastAsia" w:hAnsiTheme="majorHAnsi" w:cstheme="majorHAnsi"/>
            <w:noProof/>
            <w:kern w:val="2"/>
            <w:sz w:val="24"/>
            <w:szCs w:val="24"/>
            <w:lang w:val="en-US"/>
          </w:rPr>
          <w:tab/>
        </w:r>
        <w:r w:rsidRPr="00B17590">
          <w:rPr>
            <w:rStyle w:val="Hyperlink"/>
            <w:rFonts w:asciiTheme="majorHAnsi" w:eastAsiaTheme="majorEastAsia" w:hAnsiTheme="majorHAnsi" w:cstheme="majorHAnsi"/>
            <w:noProof/>
          </w:rPr>
          <w:t>Cấu hình khoảng thời gian chờ không hoạt động cho máy chủ SSH</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_Toc163721037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44</w:t>
        </w:r>
        <w:r w:rsidRPr="00B17590">
          <w:rPr>
            <w:rFonts w:asciiTheme="majorHAnsi" w:hAnsiTheme="majorHAnsi" w:cstheme="majorHAnsi"/>
            <w:noProof/>
            <w:webHidden/>
          </w:rPr>
          <w:fldChar w:fldCharType="end"/>
        </w:r>
      </w:hyperlink>
    </w:p>
    <w:p w14:paraId="4A20FCAD" w14:textId="514E33A1" w:rsidR="00B17590" w:rsidRPr="006B76A4" w:rsidRDefault="00B17590">
      <w:pPr>
        <w:pStyle w:val="TOC4"/>
        <w:tabs>
          <w:tab w:val="left" w:pos="1560"/>
          <w:tab w:val="right" w:leader="dot" w:pos="9685"/>
        </w:tabs>
        <w:rPr>
          <w:rFonts w:asciiTheme="majorHAnsi" w:eastAsiaTheme="minorEastAsia" w:hAnsiTheme="majorHAnsi" w:cstheme="majorHAnsi"/>
          <w:noProof/>
          <w:kern w:val="2"/>
          <w:sz w:val="24"/>
          <w:szCs w:val="24"/>
          <w:lang w:val="en-US"/>
        </w:rPr>
      </w:pPr>
      <w:hyperlink w:anchor="_Toc163721038" w:history="1">
        <w:r w:rsidRPr="00B17590">
          <w:rPr>
            <w:rStyle w:val="Hyperlink"/>
            <w:rFonts w:asciiTheme="majorHAnsi" w:eastAsiaTheme="majorEastAsia" w:hAnsiTheme="majorHAnsi" w:cstheme="majorHAnsi"/>
            <w:noProof/>
          </w:rPr>
          <w:t>2.5.3</w:t>
        </w:r>
        <w:r w:rsidRPr="006B76A4">
          <w:rPr>
            <w:rFonts w:asciiTheme="majorHAnsi" w:eastAsiaTheme="minorEastAsia" w:hAnsiTheme="majorHAnsi" w:cstheme="majorHAnsi"/>
            <w:noProof/>
            <w:kern w:val="2"/>
            <w:sz w:val="24"/>
            <w:szCs w:val="24"/>
            <w:lang w:val="en-US"/>
          </w:rPr>
          <w:tab/>
        </w:r>
        <w:r w:rsidRPr="00B17590">
          <w:rPr>
            <w:rStyle w:val="Hyperlink"/>
            <w:rFonts w:asciiTheme="majorHAnsi" w:eastAsiaTheme="majorEastAsia" w:hAnsiTheme="majorHAnsi" w:cstheme="majorHAnsi"/>
            <w:noProof/>
          </w:rPr>
          <w:t>Cấu hình</w:t>
        </w:r>
        <w:r w:rsidRPr="00B17590">
          <w:rPr>
            <w:rStyle w:val="Hyperlink"/>
            <w:rFonts w:asciiTheme="majorHAnsi" w:eastAsiaTheme="majorEastAsia" w:hAnsiTheme="majorHAnsi" w:cstheme="majorHAnsi"/>
            <w:noProof/>
            <w:spacing w:val="1"/>
          </w:rPr>
          <w:t xml:space="preserve"> </w:t>
        </w:r>
        <w:r w:rsidRPr="00B17590">
          <w:rPr>
            <w:rStyle w:val="Hyperlink"/>
            <w:rFonts w:asciiTheme="majorHAnsi" w:eastAsiaTheme="majorEastAsia" w:hAnsiTheme="majorHAnsi" w:cstheme="majorHAnsi"/>
            <w:noProof/>
          </w:rPr>
          <w:t>PAM</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_Toc163721038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45</w:t>
        </w:r>
        <w:r w:rsidRPr="00B17590">
          <w:rPr>
            <w:rFonts w:asciiTheme="majorHAnsi" w:hAnsiTheme="majorHAnsi" w:cstheme="majorHAnsi"/>
            <w:noProof/>
            <w:webHidden/>
          </w:rPr>
          <w:fldChar w:fldCharType="end"/>
        </w:r>
      </w:hyperlink>
    </w:p>
    <w:p w14:paraId="6E8A5139" w14:textId="1C3A9026" w:rsidR="00B17590" w:rsidRPr="006B76A4" w:rsidRDefault="00B17590">
      <w:pPr>
        <w:pStyle w:val="TOC5"/>
        <w:tabs>
          <w:tab w:val="left" w:pos="1820"/>
          <w:tab w:val="right" w:leader="dot" w:pos="9685"/>
        </w:tabs>
        <w:rPr>
          <w:rFonts w:asciiTheme="majorHAnsi" w:eastAsiaTheme="minorEastAsia" w:hAnsiTheme="majorHAnsi" w:cstheme="majorHAnsi"/>
          <w:noProof/>
          <w:kern w:val="2"/>
          <w:sz w:val="24"/>
          <w:szCs w:val="24"/>
          <w:lang w:val="en-US"/>
        </w:rPr>
      </w:pPr>
      <w:hyperlink w:anchor="_Toc163721039" w:history="1">
        <w:r w:rsidRPr="00B17590">
          <w:rPr>
            <w:rStyle w:val="Hyperlink"/>
            <w:rFonts w:asciiTheme="majorHAnsi" w:eastAsiaTheme="majorEastAsia" w:hAnsiTheme="majorHAnsi" w:cstheme="majorHAnsi"/>
            <w:noProof/>
          </w:rPr>
          <w:t>2.5.3.1</w:t>
        </w:r>
        <w:r w:rsidRPr="006B76A4">
          <w:rPr>
            <w:rFonts w:asciiTheme="majorHAnsi" w:eastAsiaTheme="minorEastAsia" w:hAnsiTheme="majorHAnsi" w:cstheme="majorHAnsi"/>
            <w:noProof/>
            <w:kern w:val="2"/>
            <w:sz w:val="24"/>
            <w:szCs w:val="24"/>
            <w:lang w:val="en-US"/>
          </w:rPr>
          <w:tab/>
        </w:r>
        <w:r w:rsidRPr="00B17590">
          <w:rPr>
            <w:rStyle w:val="Hyperlink"/>
            <w:rFonts w:asciiTheme="majorHAnsi" w:eastAsiaTheme="majorEastAsia" w:hAnsiTheme="majorHAnsi" w:cstheme="majorHAnsi"/>
            <w:noProof/>
          </w:rPr>
          <w:t>Cấu hình điều kiện tạo mật khẩu</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_Toc163721039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45</w:t>
        </w:r>
        <w:r w:rsidRPr="00B17590">
          <w:rPr>
            <w:rFonts w:asciiTheme="majorHAnsi" w:hAnsiTheme="majorHAnsi" w:cstheme="majorHAnsi"/>
            <w:noProof/>
            <w:webHidden/>
          </w:rPr>
          <w:fldChar w:fldCharType="end"/>
        </w:r>
      </w:hyperlink>
    </w:p>
    <w:p w14:paraId="4B5AEE18" w14:textId="007F6AEF" w:rsidR="00B17590" w:rsidRPr="006B76A4" w:rsidRDefault="00B17590">
      <w:pPr>
        <w:pStyle w:val="TOC5"/>
        <w:tabs>
          <w:tab w:val="left" w:pos="1820"/>
          <w:tab w:val="right" w:leader="dot" w:pos="9685"/>
        </w:tabs>
        <w:rPr>
          <w:rFonts w:asciiTheme="majorHAnsi" w:eastAsiaTheme="minorEastAsia" w:hAnsiTheme="majorHAnsi" w:cstheme="majorHAnsi"/>
          <w:noProof/>
          <w:kern w:val="2"/>
          <w:sz w:val="24"/>
          <w:szCs w:val="24"/>
          <w:lang w:val="en-US"/>
        </w:rPr>
      </w:pPr>
      <w:hyperlink w:anchor="_Toc163721040" w:history="1">
        <w:r w:rsidRPr="00B17590">
          <w:rPr>
            <w:rStyle w:val="Hyperlink"/>
            <w:rFonts w:asciiTheme="majorHAnsi" w:eastAsiaTheme="majorEastAsia" w:hAnsiTheme="majorHAnsi" w:cstheme="majorHAnsi"/>
            <w:noProof/>
          </w:rPr>
          <w:t>2.5.3.2</w:t>
        </w:r>
        <w:r w:rsidRPr="006B76A4">
          <w:rPr>
            <w:rFonts w:asciiTheme="majorHAnsi" w:eastAsiaTheme="minorEastAsia" w:hAnsiTheme="majorHAnsi" w:cstheme="majorHAnsi"/>
            <w:noProof/>
            <w:kern w:val="2"/>
            <w:sz w:val="24"/>
            <w:szCs w:val="24"/>
            <w:lang w:val="en-US"/>
          </w:rPr>
          <w:tab/>
        </w:r>
        <w:r w:rsidRPr="00B17590">
          <w:rPr>
            <w:rStyle w:val="Hyperlink"/>
            <w:rFonts w:asciiTheme="majorHAnsi" w:eastAsiaTheme="majorEastAsia" w:hAnsiTheme="majorHAnsi" w:cstheme="majorHAnsi"/>
            <w:noProof/>
          </w:rPr>
          <w:t>Cấu hình khóa truy cập do nhiều lần nhập mật khẩu thất bại</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_Toc163721040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45</w:t>
        </w:r>
        <w:r w:rsidRPr="00B17590">
          <w:rPr>
            <w:rFonts w:asciiTheme="majorHAnsi" w:hAnsiTheme="majorHAnsi" w:cstheme="majorHAnsi"/>
            <w:noProof/>
            <w:webHidden/>
          </w:rPr>
          <w:fldChar w:fldCharType="end"/>
        </w:r>
      </w:hyperlink>
    </w:p>
    <w:p w14:paraId="7A6CE841" w14:textId="1A7F995E" w:rsidR="00B17590" w:rsidRPr="006B76A4" w:rsidRDefault="00B17590">
      <w:pPr>
        <w:pStyle w:val="TOC5"/>
        <w:tabs>
          <w:tab w:val="left" w:pos="1820"/>
          <w:tab w:val="right" w:leader="dot" w:pos="9685"/>
        </w:tabs>
        <w:rPr>
          <w:rFonts w:asciiTheme="majorHAnsi" w:eastAsiaTheme="minorEastAsia" w:hAnsiTheme="majorHAnsi" w:cstheme="majorHAnsi"/>
          <w:noProof/>
          <w:kern w:val="2"/>
          <w:sz w:val="24"/>
          <w:szCs w:val="24"/>
          <w:lang w:val="en-US"/>
        </w:rPr>
      </w:pPr>
      <w:hyperlink w:anchor="_Toc163721041" w:history="1">
        <w:r w:rsidRPr="00B17590">
          <w:rPr>
            <w:rStyle w:val="Hyperlink"/>
            <w:rFonts w:asciiTheme="majorHAnsi" w:eastAsiaTheme="majorEastAsia" w:hAnsiTheme="majorHAnsi" w:cstheme="majorHAnsi"/>
            <w:noProof/>
          </w:rPr>
          <w:t>2.5.3.3</w:t>
        </w:r>
        <w:r w:rsidRPr="006B76A4">
          <w:rPr>
            <w:rFonts w:asciiTheme="majorHAnsi" w:eastAsiaTheme="minorEastAsia" w:hAnsiTheme="majorHAnsi" w:cstheme="majorHAnsi"/>
            <w:noProof/>
            <w:kern w:val="2"/>
            <w:sz w:val="24"/>
            <w:szCs w:val="24"/>
            <w:lang w:val="en-US"/>
          </w:rPr>
          <w:tab/>
        </w:r>
        <w:r w:rsidRPr="00B17590">
          <w:rPr>
            <w:rStyle w:val="Hyperlink"/>
            <w:rFonts w:asciiTheme="majorHAnsi" w:eastAsiaTheme="majorEastAsia" w:hAnsiTheme="majorHAnsi" w:cstheme="majorHAnsi"/>
            <w:noProof/>
          </w:rPr>
          <w:t>Giới hạn việc sử dụng lại mật khẩu</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_Toc163721041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46</w:t>
        </w:r>
        <w:r w:rsidRPr="00B17590">
          <w:rPr>
            <w:rFonts w:asciiTheme="majorHAnsi" w:hAnsiTheme="majorHAnsi" w:cstheme="majorHAnsi"/>
            <w:noProof/>
            <w:webHidden/>
          </w:rPr>
          <w:fldChar w:fldCharType="end"/>
        </w:r>
      </w:hyperlink>
    </w:p>
    <w:p w14:paraId="3F170824" w14:textId="4423F9AB" w:rsidR="00B17590" w:rsidRPr="006B76A4" w:rsidRDefault="00B17590">
      <w:pPr>
        <w:pStyle w:val="TOC5"/>
        <w:tabs>
          <w:tab w:val="left" w:pos="1820"/>
          <w:tab w:val="right" w:leader="dot" w:pos="9685"/>
        </w:tabs>
        <w:rPr>
          <w:rFonts w:asciiTheme="majorHAnsi" w:eastAsiaTheme="minorEastAsia" w:hAnsiTheme="majorHAnsi" w:cstheme="majorHAnsi"/>
          <w:noProof/>
          <w:kern w:val="2"/>
          <w:sz w:val="24"/>
          <w:szCs w:val="24"/>
          <w:lang w:val="en-US"/>
        </w:rPr>
      </w:pPr>
      <w:hyperlink w:anchor="_Toc163721042" w:history="1">
        <w:r w:rsidRPr="00B17590">
          <w:rPr>
            <w:rStyle w:val="Hyperlink"/>
            <w:rFonts w:asciiTheme="majorHAnsi" w:eastAsiaTheme="majorEastAsia" w:hAnsiTheme="majorHAnsi" w:cstheme="majorHAnsi"/>
            <w:noProof/>
          </w:rPr>
          <w:t>2.5.3.4</w:t>
        </w:r>
        <w:r w:rsidRPr="006B76A4">
          <w:rPr>
            <w:rFonts w:asciiTheme="majorHAnsi" w:eastAsiaTheme="minorEastAsia" w:hAnsiTheme="majorHAnsi" w:cstheme="majorHAnsi"/>
            <w:noProof/>
            <w:kern w:val="2"/>
            <w:sz w:val="24"/>
            <w:szCs w:val="24"/>
            <w:lang w:val="en-US"/>
          </w:rPr>
          <w:tab/>
        </w:r>
        <w:r w:rsidRPr="00B17590">
          <w:rPr>
            <w:rStyle w:val="Hyperlink"/>
            <w:rFonts w:asciiTheme="majorHAnsi" w:eastAsiaTheme="majorEastAsia" w:hAnsiTheme="majorHAnsi" w:cstheme="majorHAnsi"/>
            <w:noProof/>
          </w:rPr>
          <w:t xml:space="preserve">Cấu hình thuật toán hash mật khẩu </w:t>
        </w:r>
        <w:r w:rsidRPr="00B17590">
          <w:rPr>
            <w:rStyle w:val="Hyperlink"/>
            <w:rFonts w:asciiTheme="majorHAnsi" w:eastAsiaTheme="majorEastAsia" w:hAnsiTheme="majorHAnsi" w:cstheme="majorHAnsi"/>
            <w:noProof/>
            <w:lang w:val="en-US"/>
          </w:rPr>
          <w:t>mạnh</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_Toc163721042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47</w:t>
        </w:r>
        <w:r w:rsidRPr="00B17590">
          <w:rPr>
            <w:rFonts w:asciiTheme="majorHAnsi" w:hAnsiTheme="majorHAnsi" w:cstheme="majorHAnsi"/>
            <w:noProof/>
            <w:webHidden/>
          </w:rPr>
          <w:fldChar w:fldCharType="end"/>
        </w:r>
      </w:hyperlink>
    </w:p>
    <w:p w14:paraId="71A010BC" w14:textId="582A7AD7" w:rsidR="00B17590" w:rsidRPr="006B76A4" w:rsidRDefault="00B17590">
      <w:pPr>
        <w:pStyle w:val="TOC4"/>
        <w:tabs>
          <w:tab w:val="left" w:pos="1560"/>
          <w:tab w:val="right" w:leader="dot" w:pos="9685"/>
        </w:tabs>
        <w:rPr>
          <w:rFonts w:asciiTheme="majorHAnsi" w:eastAsiaTheme="minorEastAsia" w:hAnsiTheme="majorHAnsi" w:cstheme="majorHAnsi"/>
          <w:noProof/>
          <w:kern w:val="2"/>
          <w:sz w:val="24"/>
          <w:szCs w:val="24"/>
          <w:lang w:val="en-US"/>
        </w:rPr>
      </w:pPr>
      <w:hyperlink w:anchor="_Toc163721043" w:history="1">
        <w:r w:rsidRPr="00B17590">
          <w:rPr>
            <w:rStyle w:val="Hyperlink"/>
            <w:rFonts w:asciiTheme="majorHAnsi" w:eastAsiaTheme="majorEastAsia" w:hAnsiTheme="majorHAnsi" w:cstheme="majorHAnsi"/>
            <w:noProof/>
          </w:rPr>
          <w:t>2.5.4</w:t>
        </w:r>
        <w:r w:rsidRPr="006B76A4">
          <w:rPr>
            <w:rFonts w:asciiTheme="majorHAnsi" w:eastAsiaTheme="minorEastAsia" w:hAnsiTheme="majorHAnsi" w:cstheme="majorHAnsi"/>
            <w:noProof/>
            <w:kern w:val="2"/>
            <w:sz w:val="24"/>
            <w:szCs w:val="24"/>
            <w:lang w:val="en-US"/>
          </w:rPr>
          <w:tab/>
        </w:r>
        <w:r w:rsidRPr="00B17590">
          <w:rPr>
            <w:rStyle w:val="Hyperlink"/>
            <w:rFonts w:asciiTheme="majorHAnsi" w:eastAsiaTheme="majorEastAsia" w:hAnsiTheme="majorHAnsi" w:cstheme="majorHAnsi"/>
            <w:noProof/>
          </w:rPr>
          <w:t>Cấu hình tài khoản người dùng và môi</w:t>
        </w:r>
        <w:r w:rsidRPr="00B17590">
          <w:rPr>
            <w:rStyle w:val="Hyperlink"/>
            <w:rFonts w:asciiTheme="majorHAnsi" w:eastAsiaTheme="majorEastAsia" w:hAnsiTheme="majorHAnsi" w:cstheme="majorHAnsi"/>
            <w:noProof/>
            <w:spacing w:val="5"/>
          </w:rPr>
          <w:t xml:space="preserve"> </w:t>
        </w:r>
        <w:r w:rsidRPr="00B17590">
          <w:rPr>
            <w:rStyle w:val="Hyperlink"/>
            <w:rFonts w:asciiTheme="majorHAnsi" w:eastAsiaTheme="majorEastAsia" w:hAnsiTheme="majorHAnsi" w:cstheme="majorHAnsi"/>
            <w:noProof/>
          </w:rPr>
          <w:t>trường</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_Toc163721043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47</w:t>
        </w:r>
        <w:r w:rsidRPr="00B17590">
          <w:rPr>
            <w:rFonts w:asciiTheme="majorHAnsi" w:hAnsiTheme="majorHAnsi" w:cstheme="majorHAnsi"/>
            <w:noProof/>
            <w:webHidden/>
          </w:rPr>
          <w:fldChar w:fldCharType="end"/>
        </w:r>
      </w:hyperlink>
    </w:p>
    <w:p w14:paraId="24AEFD53" w14:textId="50423EFD" w:rsidR="00B17590" w:rsidRPr="006B76A4" w:rsidRDefault="00B17590">
      <w:pPr>
        <w:pStyle w:val="TOC5"/>
        <w:tabs>
          <w:tab w:val="left" w:pos="1820"/>
          <w:tab w:val="right" w:leader="dot" w:pos="9685"/>
        </w:tabs>
        <w:rPr>
          <w:rFonts w:asciiTheme="majorHAnsi" w:eastAsiaTheme="minorEastAsia" w:hAnsiTheme="majorHAnsi" w:cstheme="majorHAnsi"/>
          <w:noProof/>
          <w:kern w:val="2"/>
          <w:sz w:val="24"/>
          <w:szCs w:val="24"/>
          <w:lang w:val="en-US"/>
        </w:rPr>
      </w:pPr>
      <w:hyperlink w:anchor="_Toc163721044" w:history="1">
        <w:r w:rsidRPr="00B17590">
          <w:rPr>
            <w:rStyle w:val="Hyperlink"/>
            <w:rFonts w:asciiTheme="majorHAnsi" w:eastAsiaTheme="majorEastAsia" w:hAnsiTheme="majorHAnsi" w:cstheme="majorHAnsi"/>
            <w:noProof/>
          </w:rPr>
          <w:t>2.5.4.1</w:t>
        </w:r>
        <w:r w:rsidRPr="006B76A4">
          <w:rPr>
            <w:rFonts w:asciiTheme="majorHAnsi" w:eastAsiaTheme="minorEastAsia" w:hAnsiTheme="majorHAnsi" w:cstheme="majorHAnsi"/>
            <w:noProof/>
            <w:kern w:val="2"/>
            <w:sz w:val="24"/>
            <w:szCs w:val="24"/>
            <w:lang w:val="en-US"/>
          </w:rPr>
          <w:tab/>
        </w:r>
        <w:r w:rsidRPr="00B17590">
          <w:rPr>
            <w:rStyle w:val="Hyperlink"/>
            <w:rFonts w:asciiTheme="majorHAnsi" w:eastAsiaTheme="majorEastAsia" w:hAnsiTheme="majorHAnsi" w:cstheme="majorHAnsi"/>
            <w:noProof/>
          </w:rPr>
          <w:t>Cấu hình mật khẩu người dùng</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_Toc163721044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47</w:t>
        </w:r>
        <w:r w:rsidRPr="00B17590">
          <w:rPr>
            <w:rFonts w:asciiTheme="majorHAnsi" w:hAnsiTheme="majorHAnsi" w:cstheme="majorHAnsi"/>
            <w:noProof/>
            <w:webHidden/>
          </w:rPr>
          <w:fldChar w:fldCharType="end"/>
        </w:r>
      </w:hyperlink>
    </w:p>
    <w:p w14:paraId="68392AE6" w14:textId="6D4E3A7A" w:rsidR="00B17590" w:rsidRPr="006B76A4" w:rsidRDefault="00B17590">
      <w:pPr>
        <w:pStyle w:val="TOC6"/>
        <w:tabs>
          <w:tab w:val="left" w:pos="2170"/>
          <w:tab w:val="right" w:leader="dot" w:pos="9685"/>
        </w:tabs>
        <w:rPr>
          <w:rFonts w:asciiTheme="majorHAnsi" w:eastAsiaTheme="minorEastAsia" w:hAnsiTheme="majorHAnsi" w:cstheme="majorHAnsi"/>
          <w:noProof/>
          <w:kern w:val="2"/>
          <w:sz w:val="24"/>
          <w:szCs w:val="24"/>
          <w:lang w:val="en-US"/>
        </w:rPr>
      </w:pPr>
      <w:hyperlink w:anchor="_Toc163721045" w:history="1">
        <w:r w:rsidRPr="00B17590">
          <w:rPr>
            <w:rStyle w:val="Hyperlink"/>
            <w:rFonts w:asciiTheme="majorHAnsi" w:eastAsiaTheme="majorEastAsia" w:hAnsiTheme="majorHAnsi" w:cstheme="majorHAnsi"/>
            <w:noProof/>
          </w:rPr>
          <w:t>2.5.4.1.1</w:t>
        </w:r>
        <w:r w:rsidRPr="006B76A4">
          <w:rPr>
            <w:rFonts w:asciiTheme="majorHAnsi" w:eastAsiaTheme="minorEastAsia" w:hAnsiTheme="majorHAnsi" w:cstheme="majorHAnsi"/>
            <w:noProof/>
            <w:kern w:val="2"/>
            <w:sz w:val="24"/>
            <w:szCs w:val="24"/>
            <w:lang w:val="en-US"/>
          </w:rPr>
          <w:tab/>
        </w:r>
        <w:r w:rsidRPr="00B17590">
          <w:rPr>
            <w:rStyle w:val="Hyperlink"/>
            <w:rFonts w:asciiTheme="majorHAnsi" w:eastAsiaTheme="majorEastAsia" w:hAnsiTheme="majorHAnsi" w:cstheme="majorHAnsi"/>
            <w:noProof/>
          </w:rPr>
          <w:t>Cấu hình thời gian tối thiểu giữa những lần thay đổi mật khẩu</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_Toc163721045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48</w:t>
        </w:r>
        <w:r w:rsidRPr="00B17590">
          <w:rPr>
            <w:rFonts w:asciiTheme="majorHAnsi" w:hAnsiTheme="majorHAnsi" w:cstheme="majorHAnsi"/>
            <w:noProof/>
            <w:webHidden/>
          </w:rPr>
          <w:fldChar w:fldCharType="end"/>
        </w:r>
      </w:hyperlink>
    </w:p>
    <w:p w14:paraId="742F99E9" w14:textId="7C8B3643" w:rsidR="00B17590" w:rsidRPr="006B76A4" w:rsidRDefault="00B17590">
      <w:pPr>
        <w:pStyle w:val="TOC6"/>
        <w:tabs>
          <w:tab w:val="left" w:pos="2170"/>
          <w:tab w:val="right" w:leader="dot" w:pos="9685"/>
        </w:tabs>
        <w:rPr>
          <w:rFonts w:asciiTheme="majorHAnsi" w:eastAsiaTheme="minorEastAsia" w:hAnsiTheme="majorHAnsi" w:cstheme="majorHAnsi"/>
          <w:noProof/>
          <w:kern w:val="2"/>
          <w:sz w:val="24"/>
          <w:szCs w:val="24"/>
          <w:lang w:val="en-US"/>
        </w:rPr>
      </w:pPr>
      <w:hyperlink w:anchor="_Toc163721046" w:history="1">
        <w:r w:rsidRPr="00B17590">
          <w:rPr>
            <w:rStyle w:val="Hyperlink"/>
            <w:rFonts w:asciiTheme="majorHAnsi" w:eastAsiaTheme="majorEastAsia" w:hAnsiTheme="majorHAnsi" w:cstheme="majorHAnsi"/>
            <w:noProof/>
          </w:rPr>
          <w:t>2.5.4.1.2</w:t>
        </w:r>
        <w:r w:rsidRPr="006B76A4">
          <w:rPr>
            <w:rFonts w:asciiTheme="majorHAnsi" w:eastAsiaTheme="minorEastAsia" w:hAnsiTheme="majorHAnsi" w:cstheme="majorHAnsi"/>
            <w:noProof/>
            <w:kern w:val="2"/>
            <w:sz w:val="24"/>
            <w:szCs w:val="24"/>
            <w:lang w:val="en-US"/>
          </w:rPr>
          <w:tab/>
        </w:r>
        <w:r w:rsidRPr="00B17590">
          <w:rPr>
            <w:rStyle w:val="Hyperlink"/>
            <w:rFonts w:asciiTheme="majorHAnsi" w:eastAsiaTheme="majorEastAsia" w:hAnsiTheme="majorHAnsi" w:cstheme="majorHAnsi"/>
            <w:noProof/>
          </w:rPr>
          <w:t>Cấu hình thời gian hết hạn sử dụng mật khẩu</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_Toc163721046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48</w:t>
        </w:r>
        <w:r w:rsidRPr="00B17590">
          <w:rPr>
            <w:rFonts w:asciiTheme="majorHAnsi" w:hAnsiTheme="majorHAnsi" w:cstheme="majorHAnsi"/>
            <w:noProof/>
            <w:webHidden/>
          </w:rPr>
          <w:fldChar w:fldCharType="end"/>
        </w:r>
      </w:hyperlink>
    </w:p>
    <w:p w14:paraId="6130701C" w14:textId="06A26ED3" w:rsidR="00B17590" w:rsidRPr="006B76A4" w:rsidRDefault="00B17590">
      <w:pPr>
        <w:pStyle w:val="TOC6"/>
        <w:tabs>
          <w:tab w:val="left" w:pos="2170"/>
          <w:tab w:val="right" w:leader="dot" w:pos="9685"/>
        </w:tabs>
        <w:rPr>
          <w:rFonts w:asciiTheme="majorHAnsi" w:eastAsiaTheme="minorEastAsia" w:hAnsiTheme="majorHAnsi" w:cstheme="majorHAnsi"/>
          <w:noProof/>
          <w:kern w:val="2"/>
          <w:sz w:val="24"/>
          <w:szCs w:val="24"/>
          <w:lang w:val="en-US"/>
        </w:rPr>
      </w:pPr>
      <w:hyperlink w:anchor="_Toc163721047" w:history="1">
        <w:r w:rsidRPr="00B17590">
          <w:rPr>
            <w:rStyle w:val="Hyperlink"/>
            <w:rFonts w:asciiTheme="majorHAnsi" w:eastAsiaTheme="majorEastAsia" w:hAnsiTheme="majorHAnsi" w:cstheme="majorHAnsi"/>
            <w:noProof/>
          </w:rPr>
          <w:t>2.5.4.1.3</w:t>
        </w:r>
        <w:r w:rsidRPr="006B76A4">
          <w:rPr>
            <w:rFonts w:asciiTheme="majorHAnsi" w:eastAsiaTheme="minorEastAsia" w:hAnsiTheme="majorHAnsi" w:cstheme="majorHAnsi"/>
            <w:noProof/>
            <w:kern w:val="2"/>
            <w:sz w:val="24"/>
            <w:szCs w:val="24"/>
            <w:lang w:val="en-US"/>
          </w:rPr>
          <w:tab/>
        </w:r>
        <w:r w:rsidRPr="00B17590">
          <w:rPr>
            <w:rStyle w:val="Hyperlink"/>
            <w:rFonts w:asciiTheme="majorHAnsi" w:eastAsiaTheme="majorEastAsia" w:hAnsiTheme="majorHAnsi" w:cstheme="majorHAnsi"/>
            <w:noProof/>
          </w:rPr>
          <w:t>Cấu hình thời gian cảnh báo mật khẩu hết hạn</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_Toc163721047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48</w:t>
        </w:r>
        <w:r w:rsidRPr="00B17590">
          <w:rPr>
            <w:rFonts w:asciiTheme="majorHAnsi" w:hAnsiTheme="majorHAnsi" w:cstheme="majorHAnsi"/>
            <w:noProof/>
            <w:webHidden/>
          </w:rPr>
          <w:fldChar w:fldCharType="end"/>
        </w:r>
      </w:hyperlink>
    </w:p>
    <w:p w14:paraId="1A49D4BD" w14:textId="31C1F473" w:rsidR="00B17590" w:rsidRPr="006B76A4" w:rsidRDefault="00B17590">
      <w:pPr>
        <w:pStyle w:val="TOC6"/>
        <w:tabs>
          <w:tab w:val="left" w:pos="2170"/>
          <w:tab w:val="right" w:leader="dot" w:pos="9685"/>
        </w:tabs>
        <w:rPr>
          <w:rFonts w:asciiTheme="majorHAnsi" w:eastAsiaTheme="minorEastAsia" w:hAnsiTheme="majorHAnsi" w:cstheme="majorHAnsi"/>
          <w:noProof/>
          <w:kern w:val="2"/>
          <w:sz w:val="24"/>
          <w:szCs w:val="24"/>
          <w:lang w:val="en-US"/>
        </w:rPr>
      </w:pPr>
      <w:hyperlink w:anchor="_Toc163721048" w:history="1">
        <w:r w:rsidRPr="00B17590">
          <w:rPr>
            <w:rStyle w:val="Hyperlink"/>
            <w:rFonts w:asciiTheme="majorHAnsi" w:eastAsiaTheme="majorEastAsia" w:hAnsiTheme="majorHAnsi" w:cstheme="majorHAnsi"/>
            <w:noProof/>
          </w:rPr>
          <w:t>2.5.4.1.4</w:t>
        </w:r>
        <w:r w:rsidRPr="006B76A4">
          <w:rPr>
            <w:rFonts w:asciiTheme="majorHAnsi" w:eastAsiaTheme="minorEastAsia" w:hAnsiTheme="majorHAnsi" w:cstheme="majorHAnsi"/>
            <w:noProof/>
            <w:kern w:val="2"/>
            <w:sz w:val="24"/>
            <w:szCs w:val="24"/>
            <w:lang w:val="en-US"/>
          </w:rPr>
          <w:tab/>
        </w:r>
        <w:r w:rsidRPr="00B17590">
          <w:rPr>
            <w:rStyle w:val="Hyperlink"/>
            <w:rFonts w:asciiTheme="majorHAnsi" w:eastAsiaTheme="majorEastAsia" w:hAnsiTheme="majorHAnsi" w:cstheme="majorHAnsi"/>
            <w:noProof/>
          </w:rPr>
          <w:t>Cấu hình thời gian khóa tài khoản không thay mật khẩu sau khi hết hạn</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_Toc163721048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49</w:t>
        </w:r>
        <w:r w:rsidRPr="00B17590">
          <w:rPr>
            <w:rFonts w:asciiTheme="majorHAnsi" w:hAnsiTheme="majorHAnsi" w:cstheme="majorHAnsi"/>
            <w:noProof/>
            <w:webHidden/>
          </w:rPr>
          <w:fldChar w:fldCharType="end"/>
        </w:r>
      </w:hyperlink>
    </w:p>
    <w:p w14:paraId="1D732616" w14:textId="3E3C4E3E" w:rsidR="00B17590" w:rsidRPr="006B76A4" w:rsidRDefault="00B17590">
      <w:pPr>
        <w:pStyle w:val="TOC6"/>
        <w:tabs>
          <w:tab w:val="left" w:pos="2170"/>
          <w:tab w:val="right" w:leader="dot" w:pos="9685"/>
        </w:tabs>
        <w:rPr>
          <w:rFonts w:asciiTheme="majorHAnsi" w:eastAsiaTheme="minorEastAsia" w:hAnsiTheme="majorHAnsi" w:cstheme="majorHAnsi"/>
          <w:noProof/>
          <w:kern w:val="2"/>
          <w:sz w:val="24"/>
          <w:szCs w:val="24"/>
          <w:lang w:val="en-US"/>
        </w:rPr>
      </w:pPr>
      <w:hyperlink w:anchor="_Toc163721049" w:history="1">
        <w:r w:rsidRPr="00B17590">
          <w:rPr>
            <w:rStyle w:val="Hyperlink"/>
            <w:rFonts w:asciiTheme="majorHAnsi" w:eastAsiaTheme="majorEastAsia" w:hAnsiTheme="majorHAnsi" w:cstheme="majorHAnsi"/>
            <w:noProof/>
          </w:rPr>
          <w:t>2.5.4.1.5</w:t>
        </w:r>
        <w:r w:rsidRPr="006B76A4">
          <w:rPr>
            <w:rFonts w:asciiTheme="majorHAnsi" w:eastAsiaTheme="minorEastAsia" w:hAnsiTheme="majorHAnsi" w:cstheme="majorHAnsi"/>
            <w:noProof/>
            <w:kern w:val="2"/>
            <w:sz w:val="24"/>
            <w:szCs w:val="24"/>
            <w:lang w:val="en-US"/>
          </w:rPr>
          <w:tab/>
        </w:r>
        <w:r w:rsidRPr="00B17590">
          <w:rPr>
            <w:rStyle w:val="Hyperlink"/>
            <w:rFonts w:asciiTheme="majorHAnsi" w:eastAsiaTheme="majorEastAsia" w:hAnsiTheme="majorHAnsi" w:cstheme="majorHAnsi"/>
            <w:noProof/>
          </w:rPr>
          <w:t>Đảm bảo thời gian thay đổi mật khẩu lần cuối hợp lệ</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_Toc163721049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49</w:t>
        </w:r>
        <w:r w:rsidRPr="00B17590">
          <w:rPr>
            <w:rFonts w:asciiTheme="majorHAnsi" w:hAnsiTheme="majorHAnsi" w:cstheme="majorHAnsi"/>
            <w:noProof/>
            <w:webHidden/>
          </w:rPr>
          <w:fldChar w:fldCharType="end"/>
        </w:r>
      </w:hyperlink>
    </w:p>
    <w:p w14:paraId="6588E225" w14:textId="2D53B2D7" w:rsidR="00B17590" w:rsidRPr="006B76A4" w:rsidRDefault="00B17590">
      <w:pPr>
        <w:pStyle w:val="TOC5"/>
        <w:tabs>
          <w:tab w:val="left" w:pos="1820"/>
          <w:tab w:val="right" w:leader="dot" w:pos="9685"/>
        </w:tabs>
        <w:rPr>
          <w:rFonts w:asciiTheme="majorHAnsi" w:eastAsiaTheme="minorEastAsia" w:hAnsiTheme="majorHAnsi" w:cstheme="majorHAnsi"/>
          <w:noProof/>
          <w:kern w:val="2"/>
          <w:sz w:val="24"/>
          <w:szCs w:val="24"/>
          <w:lang w:val="en-US"/>
        </w:rPr>
      </w:pPr>
      <w:hyperlink w:anchor="_Toc163721050" w:history="1">
        <w:r w:rsidRPr="00B17590">
          <w:rPr>
            <w:rStyle w:val="Hyperlink"/>
            <w:rFonts w:asciiTheme="majorHAnsi" w:eastAsiaTheme="majorEastAsia" w:hAnsiTheme="majorHAnsi" w:cstheme="majorHAnsi"/>
            <w:noProof/>
          </w:rPr>
          <w:t>2.5.4.2</w:t>
        </w:r>
        <w:r w:rsidRPr="006B76A4">
          <w:rPr>
            <w:rFonts w:asciiTheme="majorHAnsi" w:eastAsiaTheme="minorEastAsia" w:hAnsiTheme="majorHAnsi" w:cstheme="majorHAnsi"/>
            <w:noProof/>
            <w:kern w:val="2"/>
            <w:sz w:val="24"/>
            <w:szCs w:val="24"/>
            <w:lang w:val="en-US"/>
          </w:rPr>
          <w:tab/>
        </w:r>
        <w:r w:rsidRPr="00B17590">
          <w:rPr>
            <w:rStyle w:val="Hyperlink"/>
            <w:rFonts w:asciiTheme="majorHAnsi" w:eastAsiaTheme="majorEastAsia" w:hAnsiTheme="majorHAnsi" w:cstheme="majorHAnsi"/>
            <w:noProof/>
          </w:rPr>
          <w:t>Cấu hình vô hiệu hoá đăng nhập bằng tài khoản hệ thống</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_Toc163721050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50</w:t>
        </w:r>
        <w:r w:rsidRPr="00B17590">
          <w:rPr>
            <w:rFonts w:asciiTheme="majorHAnsi" w:hAnsiTheme="majorHAnsi" w:cstheme="majorHAnsi"/>
            <w:noProof/>
            <w:webHidden/>
          </w:rPr>
          <w:fldChar w:fldCharType="end"/>
        </w:r>
      </w:hyperlink>
    </w:p>
    <w:p w14:paraId="4F58A292" w14:textId="318E4C98" w:rsidR="00B17590" w:rsidRPr="006B76A4" w:rsidRDefault="00B17590">
      <w:pPr>
        <w:pStyle w:val="TOC5"/>
        <w:tabs>
          <w:tab w:val="left" w:pos="1820"/>
          <w:tab w:val="right" w:leader="dot" w:pos="9685"/>
        </w:tabs>
        <w:rPr>
          <w:rFonts w:asciiTheme="majorHAnsi" w:eastAsiaTheme="minorEastAsia" w:hAnsiTheme="majorHAnsi" w:cstheme="majorHAnsi"/>
          <w:noProof/>
          <w:kern w:val="2"/>
          <w:sz w:val="24"/>
          <w:szCs w:val="24"/>
          <w:lang w:val="en-US"/>
        </w:rPr>
      </w:pPr>
      <w:hyperlink w:anchor="_Toc163721051" w:history="1">
        <w:r w:rsidRPr="00B17590">
          <w:rPr>
            <w:rStyle w:val="Hyperlink"/>
            <w:rFonts w:asciiTheme="majorHAnsi" w:eastAsiaTheme="majorEastAsia" w:hAnsiTheme="majorHAnsi" w:cstheme="majorHAnsi"/>
            <w:noProof/>
          </w:rPr>
          <w:t>2.5.4.3</w:t>
        </w:r>
        <w:r w:rsidRPr="006B76A4">
          <w:rPr>
            <w:rFonts w:asciiTheme="majorHAnsi" w:eastAsiaTheme="minorEastAsia" w:hAnsiTheme="majorHAnsi" w:cstheme="majorHAnsi"/>
            <w:noProof/>
            <w:kern w:val="2"/>
            <w:sz w:val="24"/>
            <w:szCs w:val="24"/>
            <w:lang w:val="en-US"/>
          </w:rPr>
          <w:tab/>
        </w:r>
        <w:r w:rsidRPr="00B17590">
          <w:rPr>
            <w:rStyle w:val="Hyperlink"/>
            <w:rFonts w:asciiTheme="majorHAnsi" w:eastAsiaTheme="majorEastAsia" w:hAnsiTheme="majorHAnsi" w:cstheme="majorHAnsi"/>
            <w:noProof/>
            <w:lang w:val="en-US"/>
          </w:rPr>
          <w:t>Cấu hình</w:t>
        </w:r>
        <w:r w:rsidRPr="00B17590">
          <w:rPr>
            <w:rStyle w:val="Hyperlink"/>
            <w:rFonts w:asciiTheme="majorHAnsi" w:eastAsiaTheme="majorEastAsia" w:hAnsiTheme="majorHAnsi" w:cstheme="majorHAnsi"/>
            <w:noProof/>
          </w:rPr>
          <w:t xml:space="preserve"> group mặc định của tài khoản root</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_Toc163721051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50</w:t>
        </w:r>
        <w:r w:rsidRPr="00B17590">
          <w:rPr>
            <w:rFonts w:asciiTheme="majorHAnsi" w:hAnsiTheme="majorHAnsi" w:cstheme="majorHAnsi"/>
            <w:noProof/>
            <w:webHidden/>
          </w:rPr>
          <w:fldChar w:fldCharType="end"/>
        </w:r>
      </w:hyperlink>
    </w:p>
    <w:p w14:paraId="1661A1EB" w14:textId="41449B30" w:rsidR="00B17590" w:rsidRPr="006B76A4" w:rsidRDefault="00B17590">
      <w:pPr>
        <w:pStyle w:val="TOC5"/>
        <w:tabs>
          <w:tab w:val="left" w:pos="1820"/>
          <w:tab w:val="right" w:leader="dot" w:pos="9685"/>
        </w:tabs>
        <w:rPr>
          <w:rFonts w:asciiTheme="majorHAnsi" w:eastAsiaTheme="minorEastAsia" w:hAnsiTheme="majorHAnsi" w:cstheme="majorHAnsi"/>
          <w:noProof/>
          <w:kern w:val="2"/>
          <w:sz w:val="24"/>
          <w:szCs w:val="24"/>
          <w:lang w:val="en-US"/>
        </w:rPr>
      </w:pPr>
      <w:hyperlink w:anchor="_Toc163721052" w:history="1">
        <w:r w:rsidRPr="00B17590">
          <w:rPr>
            <w:rStyle w:val="Hyperlink"/>
            <w:rFonts w:asciiTheme="majorHAnsi" w:eastAsiaTheme="majorEastAsia" w:hAnsiTheme="majorHAnsi" w:cstheme="majorHAnsi"/>
            <w:noProof/>
          </w:rPr>
          <w:t>2.5.4.4</w:t>
        </w:r>
        <w:r w:rsidRPr="006B76A4">
          <w:rPr>
            <w:rFonts w:asciiTheme="majorHAnsi" w:eastAsiaTheme="minorEastAsia" w:hAnsiTheme="majorHAnsi" w:cstheme="majorHAnsi"/>
            <w:noProof/>
            <w:kern w:val="2"/>
            <w:sz w:val="24"/>
            <w:szCs w:val="24"/>
            <w:lang w:val="en-US"/>
          </w:rPr>
          <w:tab/>
        </w:r>
        <w:r w:rsidRPr="00B17590">
          <w:rPr>
            <w:rStyle w:val="Hyperlink"/>
            <w:rFonts w:asciiTheme="majorHAnsi" w:eastAsiaTheme="majorEastAsia" w:hAnsiTheme="majorHAnsi" w:cstheme="majorHAnsi"/>
            <w:noProof/>
          </w:rPr>
          <w:t>Cấu hình tham số user umask mặc định</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_Toc163721052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50</w:t>
        </w:r>
        <w:r w:rsidRPr="00B17590">
          <w:rPr>
            <w:rFonts w:asciiTheme="majorHAnsi" w:hAnsiTheme="majorHAnsi" w:cstheme="majorHAnsi"/>
            <w:noProof/>
            <w:webHidden/>
          </w:rPr>
          <w:fldChar w:fldCharType="end"/>
        </w:r>
      </w:hyperlink>
    </w:p>
    <w:p w14:paraId="3A8D76E8" w14:textId="0F344951" w:rsidR="00B17590" w:rsidRPr="006B76A4" w:rsidRDefault="00B17590">
      <w:pPr>
        <w:pStyle w:val="TOC5"/>
        <w:tabs>
          <w:tab w:val="left" w:pos="1820"/>
          <w:tab w:val="right" w:leader="dot" w:pos="9685"/>
        </w:tabs>
        <w:rPr>
          <w:rFonts w:asciiTheme="majorHAnsi" w:eastAsiaTheme="minorEastAsia" w:hAnsiTheme="majorHAnsi" w:cstheme="majorHAnsi"/>
          <w:noProof/>
          <w:kern w:val="2"/>
          <w:sz w:val="24"/>
          <w:szCs w:val="24"/>
          <w:lang w:val="en-US"/>
        </w:rPr>
      </w:pPr>
      <w:hyperlink w:anchor="_Toc163721053" w:history="1">
        <w:r w:rsidRPr="00B17590">
          <w:rPr>
            <w:rStyle w:val="Hyperlink"/>
            <w:rFonts w:asciiTheme="majorHAnsi" w:eastAsiaTheme="majorEastAsia" w:hAnsiTheme="majorHAnsi" w:cstheme="majorHAnsi"/>
            <w:noProof/>
          </w:rPr>
          <w:t>2.5.4.5</w:t>
        </w:r>
        <w:r w:rsidRPr="006B76A4">
          <w:rPr>
            <w:rFonts w:asciiTheme="majorHAnsi" w:eastAsiaTheme="minorEastAsia" w:hAnsiTheme="majorHAnsi" w:cstheme="majorHAnsi"/>
            <w:noProof/>
            <w:kern w:val="2"/>
            <w:sz w:val="24"/>
            <w:szCs w:val="24"/>
            <w:lang w:val="en-US"/>
          </w:rPr>
          <w:tab/>
        </w:r>
        <w:r w:rsidRPr="00B17590">
          <w:rPr>
            <w:rStyle w:val="Hyperlink"/>
            <w:rFonts w:asciiTheme="majorHAnsi" w:eastAsiaTheme="majorEastAsia" w:hAnsiTheme="majorHAnsi" w:cstheme="majorHAnsi"/>
            <w:noProof/>
            <w:lang w:val="en-US"/>
          </w:rPr>
          <w:t>Cấu hình</w:t>
        </w:r>
        <w:r w:rsidRPr="00B17590">
          <w:rPr>
            <w:rStyle w:val="Hyperlink"/>
            <w:rFonts w:asciiTheme="majorHAnsi" w:eastAsiaTheme="majorEastAsia" w:hAnsiTheme="majorHAnsi" w:cstheme="majorHAnsi"/>
            <w:noProof/>
          </w:rPr>
          <w:t xml:space="preserve"> shell timeout mặc định</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_Toc163721053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51</w:t>
        </w:r>
        <w:r w:rsidRPr="00B17590">
          <w:rPr>
            <w:rFonts w:asciiTheme="majorHAnsi" w:hAnsiTheme="majorHAnsi" w:cstheme="majorHAnsi"/>
            <w:noProof/>
            <w:webHidden/>
          </w:rPr>
          <w:fldChar w:fldCharType="end"/>
        </w:r>
      </w:hyperlink>
    </w:p>
    <w:p w14:paraId="60178782" w14:textId="2C560F66" w:rsidR="00B17590" w:rsidRPr="006B76A4" w:rsidRDefault="00B17590">
      <w:pPr>
        <w:pStyle w:val="TOC5"/>
        <w:tabs>
          <w:tab w:val="left" w:pos="1820"/>
          <w:tab w:val="right" w:leader="dot" w:pos="9685"/>
        </w:tabs>
        <w:rPr>
          <w:rFonts w:asciiTheme="majorHAnsi" w:eastAsiaTheme="minorEastAsia" w:hAnsiTheme="majorHAnsi" w:cstheme="majorHAnsi"/>
          <w:noProof/>
          <w:kern w:val="2"/>
          <w:sz w:val="24"/>
          <w:szCs w:val="24"/>
          <w:lang w:val="en-US"/>
        </w:rPr>
      </w:pPr>
      <w:hyperlink w:anchor="_Toc163721054" w:history="1">
        <w:r w:rsidRPr="00B17590">
          <w:rPr>
            <w:rStyle w:val="Hyperlink"/>
            <w:rFonts w:asciiTheme="majorHAnsi" w:eastAsiaTheme="majorEastAsia" w:hAnsiTheme="majorHAnsi" w:cstheme="majorHAnsi"/>
            <w:noProof/>
          </w:rPr>
          <w:t>2.5.4.6</w:t>
        </w:r>
        <w:r w:rsidRPr="006B76A4">
          <w:rPr>
            <w:rFonts w:asciiTheme="majorHAnsi" w:eastAsiaTheme="minorEastAsia" w:hAnsiTheme="majorHAnsi" w:cstheme="majorHAnsi"/>
            <w:noProof/>
            <w:kern w:val="2"/>
            <w:sz w:val="24"/>
            <w:szCs w:val="24"/>
            <w:lang w:val="en-US"/>
          </w:rPr>
          <w:tab/>
        </w:r>
        <w:r w:rsidRPr="00B17590">
          <w:rPr>
            <w:rStyle w:val="Hyperlink"/>
            <w:rFonts w:asciiTheme="majorHAnsi" w:eastAsiaTheme="majorEastAsia" w:hAnsiTheme="majorHAnsi" w:cstheme="majorHAnsi"/>
            <w:noProof/>
          </w:rPr>
          <w:t>Cấu hình hạn chế truy cập cho câu lệnh su</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_Toc163721054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51</w:t>
        </w:r>
        <w:r w:rsidRPr="00B17590">
          <w:rPr>
            <w:rFonts w:asciiTheme="majorHAnsi" w:hAnsiTheme="majorHAnsi" w:cstheme="majorHAnsi"/>
            <w:noProof/>
            <w:webHidden/>
          </w:rPr>
          <w:fldChar w:fldCharType="end"/>
        </w:r>
      </w:hyperlink>
    </w:p>
    <w:p w14:paraId="01B66F48" w14:textId="74DB057A" w:rsidR="00B17590" w:rsidRPr="006B76A4" w:rsidRDefault="00B17590">
      <w:pPr>
        <w:pStyle w:val="TOC3"/>
        <w:tabs>
          <w:tab w:val="left" w:pos="1040"/>
          <w:tab w:val="right" w:leader="dot" w:pos="9685"/>
        </w:tabs>
        <w:rPr>
          <w:rFonts w:asciiTheme="majorHAnsi" w:eastAsiaTheme="minorEastAsia" w:hAnsiTheme="majorHAnsi" w:cstheme="majorHAnsi"/>
          <w:i w:val="0"/>
          <w:iCs w:val="0"/>
          <w:noProof/>
          <w:kern w:val="2"/>
          <w:sz w:val="24"/>
          <w:szCs w:val="24"/>
          <w:lang w:val="en-US"/>
        </w:rPr>
      </w:pPr>
      <w:hyperlink w:anchor="_Toc163721055" w:history="1">
        <w:r w:rsidRPr="00B17590">
          <w:rPr>
            <w:rStyle w:val="Hyperlink"/>
            <w:rFonts w:asciiTheme="majorHAnsi" w:eastAsiaTheme="majorEastAsia" w:hAnsiTheme="majorHAnsi" w:cstheme="majorHAnsi"/>
            <w:noProof/>
            <w:w w:val="99"/>
          </w:rPr>
          <w:t>2.6</w:t>
        </w:r>
        <w:r w:rsidRPr="006B76A4">
          <w:rPr>
            <w:rFonts w:asciiTheme="majorHAnsi" w:eastAsiaTheme="minorEastAsia" w:hAnsiTheme="majorHAnsi" w:cstheme="majorHAnsi"/>
            <w:i w:val="0"/>
            <w:iCs w:val="0"/>
            <w:noProof/>
            <w:kern w:val="2"/>
            <w:sz w:val="24"/>
            <w:szCs w:val="24"/>
            <w:lang w:val="en-US"/>
          </w:rPr>
          <w:tab/>
        </w:r>
        <w:r w:rsidRPr="00B17590">
          <w:rPr>
            <w:rStyle w:val="Hyperlink"/>
            <w:rFonts w:asciiTheme="majorHAnsi" w:eastAsiaTheme="majorEastAsia" w:hAnsiTheme="majorHAnsi" w:cstheme="majorHAnsi"/>
            <w:noProof/>
          </w:rPr>
          <w:t>System</w:t>
        </w:r>
        <w:r w:rsidRPr="00B17590">
          <w:rPr>
            <w:rStyle w:val="Hyperlink"/>
            <w:rFonts w:asciiTheme="majorHAnsi" w:eastAsiaTheme="majorEastAsia" w:hAnsiTheme="majorHAnsi" w:cstheme="majorHAnsi"/>
            <w:noProof/>
            <w:spacing w:val="3"/>
          </w:rPr>
          <w:t xml:space="preserve"> </w:t>
        </w:r>
        <w:r w:rsidRPr="00B17590">
          <w:rPr>
            <w:rStyle w:val="Hyperlink"/>
            <w:rFonts w:asciiTheme="majorHAnsi" w:eastAsiaTheme="majorEastAsia" w:hAnsiTheme="majorHAnsi" w:cstheme="majorHAnsi"/>
            <w:noProof/>
          </w:rPr>
          <w:t>Maintenance</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_Toc163721055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52</w:t>
        </w:r>
        <w:r w:rsidRPr="00B17590">
          <w:rPr>
            <w:rFonts w:asciiTheme="majorHAnsi" w:hAnsiTheme="majorHAnsi" w:cstheme="majorHAnsi"/>
            <w:noProof/>
            <w:webHidden/>
          </w:rPr>
          <w:fldChar w:fldCharType="end"/>
        </w:r>
      </w:hyperlink>
    </w:p>
    <w:p w14:paraId="4ED7C398" w14:textId="46743987" w:rsidR="00B17590" w:rsidRPr="006B76A4" w:rsidRDefault="00B17590">
      <w:pPr>
        <w:pStyle w:val="TOC4"/>
        <w:tabs>
          <w:tab w:val="left" w:pos="1560"/>
          <w:tab w:val="right" w:leader="dot" w:pos="9685"/>
        </w:tabs>
        <w:rPr>
          <w:rFonts w:asciiTheme="majorHAnsi" w:eastAsiaTheme="minorEastAsia" w:hAnsiTheme="majorHAnsi" w:cstheme="majorHAnsi"/>
          <w:noProof/>
          <w:kern w:val="2"/>
          <w:sz w:val="24"/>
          <w:szCs w:val="24"/>
          <w:lang w:val="en-US"/>
        </w:rPr>
      </w:pPr>
      <w:hyperlink w:anchor="_Toc163721056" w:history="1">
        <w:r w:rsidRPr="00B17590">
          <w:rPr>
            <w:rStyle w:val="Hyperlink"/>
            <w:rFonts w:asciiTheme="majorHAnsi" w:eastAsiaTheme="majorEastAsia" w:hAnsiTheme="majorHAnsi" w:cstheme="majorHAnsi"/>
            <w:noProof/>
          </w:rPr>
          <w:t>2.6.1</w:t>
        </w:r>
        <w:r w:rsidRPr="006B76A4">
          <w:rPr>
            <w:rFonts w:asciiTheme="majorHAnsi" w:eastAsiaTheme="minorEastAsia" w:hAnsiTheme="majorHAnsi" w:cstheme="majorHAnsi"/>
            <w:noProof/>
            <w:kern w:val="2"/>
            <w:sz w:val="24"/>
            <w:szCs w:val="24"/>
            <w:lang w:val="en-US"/>
          </w:rPr>
          <w:tab/>
        </w:r>
        <w:r w:rsidRPr="00B17590">
          <w:rPr>
            <w:rStyle w:val="Hyperlink"/>
            <w:rFonts w:asciiTheme="majorHAnsi" w:eastAsiaTheme="majorEastAsia" w:hAnsiTheme="majorHAnsi" w:cstheme="majorHAnsi"/>
            <w:noProof/>
          </w:rPr>
          <w:t>Phân quyền file hệ</w:t>
        </w:r>
        <w:r w:rsidRPr="00B17590">
          <w:rPr>
            <w:rStyle w:val="Hyperlink"/>
            <w:rFonts w:asciiTheme="majorHAnsi" w:eastAsiaTheme="majorEastAsia" w:hAnsiTheme="majorHAnsi" w:cstheme="majorHAnsi"/>
            <w:noProof/>
            <w:spacing w:val="5"/>
          </w:rPr>
          <w:t xml:space="preserve"> </w:t>
        </w:r>
        <w:r w:rsidRPr="00B17590">
          <w:rPr>
            <w:rStyle w:val="Hyperlink"/>
            <w:rFonts w:asciiTheme="majorHAnsi" w:eastAsiaTheme="majorEastAsia" w:hAnsiTheme="majorHAnsi" w:cstheme="majorHAnsi"/>
            <w:noProof/>
          </w:rPr>
          <w:t>thống</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_Toc163721056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52</w:t>
        </w:r>
        <w:r w:rsidRPr="00B17590">
          <w:rPr>
            <w:rFonts w:asciiTheme="majorHAnsi" w:hAnsiTheme="majorHAnsi" w:cstheme="majorHAnsi"/>
            <w:noProof/>
            <w:webHidden/>
          </w:rPr>
          <w:fldChar w:fldCharType="end"/>
        </w:r>
      </w:hyperlink>
    </w:p>
    <w:p w14:paraId="46777F07" w14:textId="2447AA88" w:rsidR="00B17590" w:rsidRPr="006B76A4" w:rsidRDefault="00B17590">
      <w:pPr>
        <w:pStyle w:val="TOC5"/>
        <w:tabs>
          <w:tab w:val="left" w:pos="1820"/>
          <w:tab w:val="right" w:leader="dot" w:pos="9685"/>
        </w:tabs>
        <w:rPr>
          <w:rFonts w:asciiTheme="majorHAnsi" w:eastAsiaTheme="minorEastAsia" w:hAnsiTheme="majorHAnsi" w:cstheme="majorHAnsi"/>
          <w:noProof/>
          <w:kern w:val="2"/>
          <w:sz w:val="24"/>
          <w:szCs w:val="24"/>
          <w:lang w:val="en-US"/>
        </w:rPr>
      </w:pPr>
      <w:hyperlink w:anchor="_Toc163721057" w:history="1">
        <w:r w:rsidRPr="00B17590">
          <w:rPr>
            <w:rStyle w:val="Hyperlink"/>
            <w:rFonts w:asciiTheme="majorHAnsi" w:eastAsiaTheme="majorEastAsia" w:hAnsiTheme="majorHAnsi" w:cstheme="majorHAnsi"/>
            <w:noProof/>
          </w:rPr>
          <w:t>2.6.1.1</w:t>
        </w:r>
        <w:r w:rsidRPr="006B76A4">
          <w:rPr>
            <w:rFonts w:asciiTheme="majorHAnsi" w:eastAsiaTheme="minorEastAsia" w:hAnsiTheme="majorHAnsi" w:cstheme="majorHAnsi"/>
            <w:noProof/>
            <w:kern w:val="2"/>
            <w:sz w:val="24"/>
            <w:szCs w:val="24"/>
            <w:lang w:val="en-US"/>
          </w:rPr>
          <w:tab/>
        </w:r>
        <w:r w:rsidRPr="00B17590">
          <w:rPr>
            <w:rStyle w:val="Hyperlink"/>
            <w:rFonts w:asciiTheme="majorHAnsi" w:eastAsiaTheme="majorEastAsia" w:hAnsiTheme="majorHAnsi" w:cstheme="majorHAnsi"/>
            <w:noProof/>
          </w:rPr>
          <w:t>Cấu hình quyền cho file /etc/passwd /etc/shadow, /etc/group, /etc/gshadow, /etc/passwd-, /etc/shadow-, /etc/group-, /etc/gshadow-</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_Toc163721057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52</w:t>
        </w:r>
        <w:r w:rsidRPr="00B17590">
          <w:rPr>
            <w:rFonts w:asciiTheme="majorHAnsi" w:hAnsiTheme="majorHAnsi" w:cstheme="majorHAnsi"/>
            <w:noProof/>
            <w:webHidden/>
          </w:rPr>
          <w:fldChar w:fldCharType="end"/>
        </w:r>
      </w:hyperlink>
    </w:p>
    <w:p w14:paraId="71511418" w14:textId="6C8B97AD" w:rsidR="00B17590" w:rsidRPr="006B76A4" w:rsidRDefault="00B17590">
      <w:pPr>
        <w:pStyle w:val="TOC5"/>
        <w:tabs>
          <w:tab w:val="left" w:pos="1820"/>
          <w:tab w:val="right" w:leader="dot" w:pos="9685"/>
        </w:tabs>
        <w:rPr>
          <w:rFonts w:asciiTheme="majorHAnsi" w:eastAsiaTheme="minorEastAsia" w:hAnsiTheme="majorHAnsi" w:cstheme="majorHAnsi"/>
          <w:noProof/>
          <w:kern w:val="2"/>
          <w:sz w:val="24"/>
          <w:szCs w:val="24"/>
          <w:lang w:val="en-US"/>
        </w:rPr>
      </w:pPr>
      <w:hyperlink w:anchor="_Toc163721058" w:history="1">
        <w:r w:rsidRPr="00B17590">
          <w:rPr>
            <w:rStyle w:val="Hyperlink"/>
            <w:rFonts w:asciiTheme="majorHAnsi" w:eastAsiaTheme="majorEastAsia" w:hAnsiTheme="majorHAnsi" w:cstheme="majorHAnsi"/>
            <w:noProof/>
          </w:rPr>
          <w:t>2.6.1.2</w:t>
        </w:r>
        <w:r w:rsidRPr="006B76A4">
          <w:rPr>
            <w:rFonts w:asciiTheme="majorHAnsi" w:eastAsiaTheme="minorEastAsia" w:hAnsiTheme="majorHAnsi" w:cstheme="majorHAnsi"/>
            <w:noProof/>
            <w:kern w:val="2"/>
            <w:sz w:val="24"/>
            <w:szCs w:val="24"/>
            <w:lang w:val="en-US"/>
          </w:rPr>
          <w:tab/>
        </w:r>
        <w:r w:rsidRPr="00B17590">
          <w:rPr>
            <w:rStyle w:val="Hyperlink"/>
            <w:rFonts w:asciiTheme="majorHAnsi" w:eastAsiaTheme="majorEastAsia" w:hAnsiTheme="majorHAnsi" w:cstheme="majorHAnsi"/>
            <w:noProof/>
          </w:rPr>
          <w:t>Đảm bảo không có file "world-writable" tồn tại</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_Toc163721058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53</w:t>
        </w:r>
        <w:r w:rsidRPr="00B17590">
          <w:rPr>
            <w:rFonts w:asciiTheme="majorHAnsi" w:hAnsiTheme="majorHAnsi" w:cstheme="majorHAnsi"/>
            <w:noProof/>
            <w:webHidden/>
          </w:rPr>
          <w:fldChar w:fldCharType="end"/>
        </w:r>
      </w:hyperlink>
    </w:p>
    <w:p w14:paraId="4E7CD3C7" w14:textId="20234CCE" w:rsidR="00B17590" w:rsidRPr="006B76A4" w:rsidRDefault="00B17590">
      <w:pPr>
        <w:pStyle w:val="TOC5"/>
        <w:tabs>
          <w:tab w:val="left" w:pos="1820"/>
          <w:tab w:val="right" w:leader="dot" w:pos="9685"/>
        </w:tabs>
        <w:rPr>
          <w:rFonts w:asciiTheme="majorHAnsi" w:eastAsiaTheme="minorEastAsia" w:hAnsiTheme="majorHAnsi" w:cstheme="majorHAnsi"/>
          <w:noProof/>
          <w:kern w:val="2"/>
          <w:sz w:val="24"/>
          <w:szCs w:val="24"/>
          <w:lang w:val="en-US"/>
        </w:rPr>
      </w:pPr>
      <w:hyperlink w:anchor="_Toc163721059" w:history="1">
        <w:r w:rsidRPr="00B17590">
          <w:rPr>
            <w:rStyle w:val="Hyperlink"/>
            <w:rFonts w:asciiTheme="majorHAnsi" w:eastAsiaTheme="majorEastAsia" w:hAnsiTheme="majorHAnsi" w:cstheme="majorHAnsi"/>
            <w:noProof/>
          </w:rPr>
          <w:t>2.6.1.3</w:t>
        </w:r>
        <w:r w:rsidRPr="006B76A4">
          <w:rPr>
            <w:rFonts w:asciiTheme="majorHAnsi" w:eastAsiaTheme="minorEastAsia" w:hAnsiTheme="majorHAnsi" w:cstheme="majorHAnsi"/>
            <w:noProof/>
            <w:kern w:val="2"/>
            <w:sz w:val="24"/>
            <w:szCs w:val="24"/>
            <w:lang w:val="en-US"/>
          </w:rPr>
          <w:tab/>
        </w:r>
        <w:r w:rsidRPr="00B17590">
          <w:rPr>
            <w:rStyle w:val="Hyperlink"/>
            <w:rFonts w:asciiTheme="majorHAnsi" w:eastAsiaTheme="majorEastAsia" w:hAnsiTheme="majorHAnsi" w:cstheme="majorHAnsi"/>
            <w:noProof/>
          </w:rPr>
          <w:t>Đảm bảo các file hoặc thư mục không có</w:t>
        </w:r>
        <w:r w:rsidRPr="00B17590">
          <w:rPr>
            <w:rStyle w:val="Hyperlink"/>
            <w:rFonts w:asciiTheme="majorHAnsi" w:eastAsiaTheme="majorEastAsia" w:hAnsiTheme="majorHAnsi" w:cstheme="majorHAnsi"/>
            <w:noProof/>
            <w:lang w:val="en-US"/>
          </w:rPr>
          <w:t xml:space="preserve"> </w:t>
        </w:r>
        <w:r w:rsidRPr="00B17590">
          <w:rPr>
            <w:rStyle w:val="Hyperlink"/>
            <w:rFonts w:asciiTheme="majorHAnsi" w:eastAsiaTheme="majorEastAsia" w:hAnsiTheme="majorHAnsi" w:cstheme="majorHAnsi"/>
            <w:noProof/>
          </w:rPr>
          <w:t>chủ sở hữu</w:t>
        </w:r>
        <w:r w:rsidRPr="00B17590">
          <w:rPr>
            <w:rStyle w:val="Hyperlink"/>
            <w:rFonts w:asciiTheme="majorHAnsi" w:eastAsiaTheme="majorEastAsia" w:hAnsiTheme="majorHAnsi" w:cstheme="majorHAnsi"/>
            <w:noProof/>
            <w:lang w:val="en-US"/>
          </w:rPr>
          <w:t xml:space="preserve"> hoặc</w:t>
        </w:r>
        <w:r w:rsidRPr="00B17590">
          <w:rPr>
            <w:rStyle w:val="Hyperlink"/>
            <w:rFonts w:asciiTheme="majorHAnsi" w:eastAsiaTheme="majorEastAsia" w:hAnsiTheme="majorHAnsi" w:cstheme="majorHAnsi"/>
            <w:noProof/>
          </w:rPr>
          <w:t xml:space="preserve"> nhóm không tồn tại</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_Toc163721059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53</w:t>
        </w:r>
        <w:r w:rsidRPr="00B17590">
          <w:rPr>
            <w:rFonts w:asciiTheme="majorHAnsi" w:hAnsiTheme="majorHAnsi" w:cstheme="majorHAnsi"/>
            <w:noProof/>
            <w:webHidden/>
          </w:rPr>
          <w:fldChar w:fldCharType="end"/>
        </w:r>
      </w:hyperlink>
    </w:p>
    <w:p w14:paraId="25D56B43" w14:textId="482A9598" w:rsidR="00B17590" w:rsidRPr="006B76A4" w:rsidRDefault="00B17590">
      <w:pPr>
        <w:pStyle w:val="TOC4"/>
        <w:tabs>
          <w:tab w:val="left" w:pos="1560"/>
          <w:tab w:val="right" w:leader="dot" w:pos="9685"/>
        </w:tabs>
        <w:rPr>
          <w:rFonts w:asciiTheme="majorHAnsi" w:eastAsiaTheme="minorEastAsia" w:hAnsiTheme="majorHAnsi" w:cstheme="majorHAnsi"/>
          <w:noProof/>
          <w:kern w:val="2"/>
          <w:sz w:val="24"/>
          <w:szCs w:val="24"/>
          <w:lang w:val="en-US"/>
        </w:rPr>
      </w:pPr>
      <w:hyperlink w:anchor="_Toc163721060" w:history="1">
        <w:r w:rsidRPr="00B17590">
          <w:rPr>
            <w:rStyle w:val="Hyperlink"/>
            <w:rFonts w:asciiTheme="majorHAnsi" w:eastAsiaTheme="majorEastAsia" w:hAnsiTheme="majorHAnsi" w:cstheme="majorHAnsi"/>
            <w:noProof/>
          </w:rPr>
          <w:t>2.6.2</w:t>
        </w:r>
        <w:r w:rsidRPr="006B76A4">
          <w:rPr>
            <w:rFonts w:asciiTheme="majorHAnsi" w:eastAsiaTheme="minorEastAsia" w:hAnsiTheme="majorHAnsi" w:cstheme="majorHAnsi"/>
            <w:noProof/>
            <w:kern w:val="2"/>
            <w:sz w:val="24"/>
            <w:szCs w:val="24"/>
            <w:lang w:val="en-US"/>
          </w:rPr>
          <w:tab/>
        </w:r>
        <w:r w:rsidRPr="00B17590">
          <w:rPr>
            <w:rStyle w:val="Hyperlink"/>
            <w:rFonts w:asciiTheme="majorHAnsi" w:eastAsiaTheme="majorEastAsia" w:hAnsiTheme="majorHAnsi" w:cstheme="majorHAnsi"/>
            <w:noProof/>
          </w:rPr>
          <w:t>Thiết lập cho người dùng và</w:t>
        </w:r>
        <w:r w:rsidRPr="00B17590">
          <w:rPr>
            <w:rStyle w:val="Hyperlink"/>
            <w:rFonts w:asciiTheme="majorHAnsi" w:eastAsiaTheme="majorEastAsia" w:hAnsiTheme="majorHAnsi" w:cstheme="majorHAnsi"/>
            <w:noProof/>
            <w:spacing w:val="5"/>
          </w:rPr>
          <w:t xml:space="preserve"> </w:t>
        </w:r>
        <w:r w:rsidRPr="00B17590">
          <w:rPr>
            <w:rStyle w:val="Hyperlink"/>
            <w:rFonts w:asciiTheme="majorHAnsi" w:eastAsiaTheme="majorEastAsia" w:hAnsiTheme="majorHAnsi" w:cstheme="majorHAnsi"/>
            <w:noProof/>
          </w:rPr>
          <w:t>nhóm</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_Toc163721060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54</w:t>
        </w:r>
        <w:r w:rsidRPr="00B17590">
          <w:rPr>
            <w:rFonts w:asciiTheme="majorHAnsi" w:hAnsiTheme="majorHAnsi" w:cstheme="majorHAnsi"/>
            <w:noProof/>
            <w:webHidden/>
          </w:rPr>
          <w:fldChar w:fldCharType="end"/>
        </w:r>
      </w:hyperlink>
    </w:p>
    <w:p w14:paraId="0780A762" w14:textId="6F8D5608" w:rsidR="00B17590" w:rsidRPr="006B76A4" w:rsidRDefault="00B17590">
      <w:pPr>
        <w:pStyle w:val="TOC5"/>
        <w:tabs>
          <w:tab w:val="left" w:pos="1820"/>
          <w:tab w:val="right" w:leader="dot" w:pos="9685"/>
        </w:tabs>
        <w:rPr>
          <w:rFonts w:asciiTheme="majorHAnsi" w:eastAsiaTheme="minorEastAsia" w:hAnsiTheme="majorHAnsi" w:cstheme="majorHAnsi"/>
          <w:noProof/>
          <w:kern w:val="2"/>
          <w:sz w:val="24"/>
          <w:szCs w:val="24"/>
          <w:lang w:val="en-US"/>
        </w:rPr>
      </w:pPr>
      <w:hyperlink w:anchor="_Toc163721061" w:history="1">
        <w:r w:rsidRPr="00B17590">
          <w:rPr>
            <w:rStyle w:val="Hyperlink"/>
            <w:rFonts w:asciiTheme="majorHAnsi" w:eastAsiaTheme="majorEastAsia" w:hAnsiTheme="majorHAnsi" w:cstheme="majorHAnsi"/>
            <w:noProof/>
          </w:rPr>
          <w:t>2.6.2.1</w:t>
        </w:r>
        <w:r w:rsidRPr="006B76A4">
          <w:rPr>
            <w:rFonts w:asciiTheme="majorHAnsi" w:eastAsiaTheme="minorEastAsia" w:hAnsiTheme="majorHAnsi" w:cstheme="majorHAnsi"/>
            <w:noProof/>
            <w:kern w:val="2"/>
            <w:sz w:val="24"/>
            <w:szCs w:val="24"/>
            <w:lang w:val="en-US"/>
          </w:rPr>
          <w:tab/>
        </w:r>
        <w:r w:rsidRPr="00B17590">
          <w:rPr>
            <w:rStyle w:val="Hyperlink"/>
            <w:rFonts w:asciiTheme="majorHAnsi" w:eastAsiaTheme="majorEastAsia" w:hAnsiTheme="majorHAnsi" w:cstheme="majorHAnsi"/>
            <w:noProof/>
            <w:lang w:val="en-US"/>
          </w:rPr>
          <w:t>Cấu hình tài khoản trong</w:t>
        </w:r>
        <w:r w:rsidRPr="00B17590">
          <w:rPr>
            <w:rStyle w:val="Hyperlink"/>
            <w:rFonts w:asciiTheme="majorHAnsi" w:eastAsiaTheme="majorEastAsia" w:hAnsiTheme="majorHAnsi" w:cstheme="majorHAnsi"/>
            <w:noProof/>
          </w:rPr>
          <w:t xml:space="preserve"> /etc/passwd </w:t>
        </w:r>
        <w:r w:rsidRPr="00B17590">
          <w:rPr>
            <w:rStyle w:val="Hyperlink"/>
            <w:rFonts w:asciiTheme="majorHAnsi" w:eastAsiaTheme="majorEastAsia" w:hAnsiTheme="majorHAnsi" w:cstheme="majorHAnsi"/>
            <w:noProof/>
            <w:lang w:val="en-US"/>
          </w:rPr>
          <w:t>sử dụng</w:t>
        </w:r>
        <w:r w:rsidRPr="00B17590">
          <w:rPr>
            <w:rStyle w:val="Hyperlink"/>
            <w:rFonts w:asciiTheme="majorHAnsi" w:eastAsiaTheme="majorEastAsia" w:hAnsiTheme="majorHAnsi" w:cstheme="majorHAnsi"/>
            <w:noProof/>
          </w:rPr>
          <w:t xml:space="preserve"> shadowed passwords</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_Toc163721061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54</w:t>
        </w:r>
        <w:r w:rsidRPr="00B17590">
          <w:rPr>
            <w:rFonts w:asciiTheme="majorHAnsi" w:hAnsiTheme="majorHAnsi" w:cstheme="majorHAnsi"/>
            <w:noProof/>
            <w:webHidden/>
          </w:rPr>
          <w:fldChar w:fldCharType="end"/>
        </w:r>
      </w:hyperlink>
    </w:p>
    <w:p w14:paraId="6DA21D5C" w14:textId="135214B0" w:rsidR="00B17590" w:rsidRPr="006B76A4" w:rsidRDefault="00B17590">
      <w:pPr>
        <w:pStyle w:val="TOC5"/>
        <w:tabs>
          <w:tab w:val="left" w:pos="1820"/>
          <w:tab w:val="right" w:leader="dot" w:pos="9685"/>
        </w:tabs>
        <w:rPr>
          <w:rFonts w:asciiTheme="majorHAnsi" w:eastAsiaTheme="minorEastAsia" w:hAnsiTheme="majorHAnsi" w:cstheme="majorHAnsi"/>
          <w:noProof/>
          <w:kern w:val="2"/>
          <w:sz w:val="24"/>
          <w:szCs w:val="24"/>
          <w:lang w:val="en-US"/>
        </w:rPr>
      </w:pPr>
      <w:hyperlink w:anchor="_Toc163721062" w:history="1">
        <w:r w:rsidRPr="00B17590">
          <w:rPr>
            <w:rStyle w:val="Hyperlink"/>
            <w:rFonts w:asciiTheme="majorHAnsi" w:eastAsiaTheme="majorEastAsia" w:hAnsiTheme="majorHAnsi" w:cstheme="majorHAnsi"/>
            <w:noProof/>
          </w:rPr>
          <w:t>2.6.2.2</w:t>
        </w:r>
        <w:r w:rsidRPr="006B76A4">
          <w:rPr>
            <w:rFonts w:asciiTheme="majorHAnsi" w:eastAsiaTheme="minorEastAsia" w:hAnsiTheme="majorHAnsi" w:cstheme="majorHAnsi"/>
            <w:noProof/>
            <w:kern w:val="2"/>
            <w:sz w:val="24"/>
            <w:szCs w:val="24"/>
            <w:lang w:val="en-US"/>
          </w:rPr>
          <w:tab/>
        </w:r>
        <w:r w:rsidRPr="00B17590">
          <w:rPr>
            <w:rStyle w:val="Hyperlink"/>
            <w:rFonts w:asciiTheme="majorHAnsi" w:eastAsiaTheme="majorEastAsia" w:hAnsiTheme="majorHAnsi" w:cstheme="majorHAnsi"/>
            <w:noProof/>
          </w:rPr>
          <w:t>Đảm bảo trường mật khẩu không để trống</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_Toc163721062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54</w:t>
        </w:r>
        <w:r w:rsidRPr="00B17590">
          <w:rPr>
            <w:rFonts w:asciiTheme="majorHAnsi" w:hAnsiTheme="majorHAnsi" w:cstheme="majorHAnsi"/>
            <w:noProof/>
            <w:webHidden/>
          </w:rPr>
          <w:fldChar w:fldCharType="end"/>
        </w:r>
      </w:hyperlink>
    </w:p>
    <w:p w14:paraId="7F4D4C8D" w14:textId="19335C31" w:rsidR="00B17590" w:rsidRPr="006B76A4" w:rsidRDefault="00B17590">
      <w:pPr>
        <w:pStyle w:val="TOC5"/>
        <w:tabs>
          <w:tab w:val="left" w:pos="1820"/>
          <w:tab w:val="right" w:leader="dot" w:pos="9685"/>
        </w:tabs>
        <w:rPr>
          <w:rFonts w:asciiTheme="majorHAnsi" w:eastAsiaTheme="minorEastAsia" w:hAnsiTheme="majorHAnsi" w:cstheme="majorHAnsi"/>
          <w:noProof/>
          <w:kern w:val="2"/>
          <w:sz w:val="24"/>
          <w:szCs w:val="24"/>
          <w:lang w:val="en-US"/>
        </w:rPr>
      </w:pPr>
      <w:hyperlink w:anchor="_Toc163721063" w:history="1">
        <w:r w:rsidRPr="00B17590">
          <w:rPr>
            <w:rStyle w:val="Hyperlink"/>
            <w:rFonts w:asciiTheme="majorHAnsi" w:eastAsiaTheme="majorEastAsia" w:hAnsiTheme="majorHAnsi" w:cstheme="majorHAnsi"/>
            <w:noProof/>
          </w:rPr>
          <w:t>2.6.2.3</w:t>
        </w:r>
        <w:r w:rsidRPr="006B76A4">
          <w:rPr>
            <w:rFonts w:asciiTheme="majorHAnsi" w:eastAsiaTheme="minorEastAsia" w:hAnsiTheme="majorHAnsi" w:cstheme="majorHAnsi"/>
            <w:noProof/>
            <w:kern w:val="2"/>
            <w:sz w:val="24"/>
            <w:szCs w:val="24"/>
            <w:lang w:val="en-US"/>
          </w:rPr>
          <w:tab/>
        </w:r>
        <w:r w:rsidRPr="00B17590">
          <w:rPr>
            <w:rStyle w:val="Hyperlink"/>
            <w:rFonts w:asciiTheme="majorHAnsi" w:eastAsiaTheme="majorEastAsia" w:hAnsiTheme="majorHAnsi" w:cstheme="majorHAnsi"/>
            <w:noProof/>
          </w:rPr>
          <w:t>Đảm bảo mọi nhóm trong file /etc/passwd tồn tại trong file /etc/group</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_Toc163721063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55</w:t>
        </w:r>
        <w:r w:rsidRPr="00B17590">
          <w:rPr>
            <w:rFonts w:asciiTheme="majorHAnsi" w:hAnsiTheme="majorHAnsi" w:cstheme="majorHAnsi"/>
            <w:noProof/>
            <w:webHidden/>
          </w:rPr>
          <w:fldChar w:fldCharType="end"/>
        </w:r>
      </w:hyperlink>
    </w:p>
    <w:p w14:paraId="537EC06C" w14:textId="2D4112F1" w:rsidR="00B17590" w:rsidRPr="006B76A4" w:rsidRDefault="00B17590">
      <w:pPr>
        <w:pStyle w:val="TOC5"/>
        <w:tabs>
          <w:tab w:val="left" w:pos="1820"/>
          <w:tab w:val="right" w:leader="dot" w:pos="9685"/>
        </w:tabs>
        <w:rPr>
          <w:rFonts w:asciiTheme="majorHAnsi" w:eastAsiaTheme="minorEastAsia" w:hAnsiTheme="majorHAnsi" w:cstheme="majorHAnsi"/>
          <w:noProof/>
          <w:kern w:val="2"/>
          <w:sz w:val="24"/>
          <w:szCs w:val="24"/>
          <w:lang w:val="en-US"/>
        </w:rPr>
      </w:pPr>
      <w:hyperlink w:anchor="_Toc163721064" w:history="1">
        <w:r w:rsidRPr="00B17590">
          <w:rPr>
            <w:rStyle w:val="Hyperlink"/>
            <w:rFonts w:asciiTheme="majorHAnsi" w:eastAsiaTheme="majorEastAsia" w:hAnsiTheme="majorHAnsi" w:cstheme="majorHAnsi"/>
            <w:noProof/>
          </w:rPr>
          <w:t>2.6.2.4</w:t>
        </w:r>
        <w:r w:rsidRPr="006B76A4">
          <w:rPr>
            <w:rFonts w:asciiTheme="majorHAnsi" w:eastAsiaTheme="minorEastAsia" w:hAnsiTheme="majorHAnsi" w:cstheme="majorHAnsi"/>
            <w:noProof/>
            <w:kern w:val="2"/>
            <w:sz w:val="24"/>
            <w:szCs w:val="24"/>
            <w:lang w:val="en-US"/>
          </w:rPr>
          <w:tab/>
        </w:r>
        <w:r w:rsidRPr="00B17590">
          <w:rPr>
            <w:rStyle w:val="Hyperlink"/>
            <w:rFonts w:asciiTheme="majorHAnsi" w:eastAsiaTheme="majorEastAsia" w:hAnsiTheme="majorHAnsi" w:cstheme="majorHAnsi"/>
            <w:noProof/>
            <w:lang w:val="en-US"/>
          </w:rPr>
          <w:t xml:space="preserve">Đảm bảo </w:t>
        </w:r>
        <w:r w:rsidRPr="00B17590">
          <w:rPr>
            <w:rStyle w:val="Hyperlink"/>
            <w:rFonts w:asciiTheme="majorHAnsi" w:eastAsiaTheme="majorEastAsia" w:hAnsiTheme="majorHAnsi" w:cstheme="majorHAnsi"/>
            <w:noProof/>
          </w:rPr>
          <w:t>shadow group</w:t>
        </w:r>
        <w:r w:rsidRPr="00B17590">
          <w:rPr>
            <w:rStyle w:val="Hyperlink"/>
            <w:rFonts w:asciiTheme="majorHAnsi" w:eastAsiaTheme="majorEastAsia" w:hAnsiTheme="majorHAnsi" w:cstheme="majorHAnsi"/>
            <w:noProof/>
            <w:lang w:val="en-US"/>
          </w:rPr>
          <w:t xml:space="preserve"> rỗng</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_Toc163721064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55</w:t>
        </w:r>
        <w:r w:rsidRPr="00B17590">
          <w:rPr>
            <w:rFonts w:asciiTheme="majorHAnsi" w:hAnsiTheme="majorHAnsi" w:cstheme="majorHAnsi"/>
            <w:noProof/>
            <w:webHidden/>
          </w:rPr>
          <w:fldChar w:fldCharType="end"/>
        </w:r>
      </w:hyperlink>
    </w:p>
    <w:p w14:paraId="40A8CB2C" w14:textId="3D1F90E5" w:rsidR="00B17590" w:rsidRPr="006B76A4" w:rsidRDefault="00B17590">
      <w:pPr>
        <w:pStyle w:val="TOC5"/>
        <w:tabs>
          <w:tab w:val="left" w:pos="1820"/>
          <w:tab w:val="right" w:leader="dot" w:pos="9685"/>
        </w:tabs>
        <w:rPr>
          <w:rFonts w:asciiTheme="majorHAnsi" w:eastAsiaTheme="minorEastAsia" w:hAnsiTheme="majorHAnsi" w:cstheme="majorHAnsi"/>
          <w:noProof/>
          <w:kern w:val="2"/>
          <w:sz w:val="24"/>
          <w:szCs w:val="24"/>
          <w:lang w:val="en-US"/>
        </w:rPr>
      </w:pPr>
      <w:hyperlink w:anchor="_Toc163721065" w:history="1">
        <w:r w:rsidRPr="00B17590">
          <w:rPr>
            <w:rStyle w:val="Hyperlink"/>
            <w:rFonts w:asciiTheme="majorHAnsi" w:eastAsiaTheme="majorEastAsia" w:hAnsiTheme="majorHAnsi" w:cstheme="majorHAnsi"/>
            <w:noProof/>
          </w:rPr>
          <w:t>2.6.2.5</w:t>
        </w:r>
        <w:r w:rsidRPr="006B76A4">
          <w:rPr>
            <w:rFonts w:asciiTheme="majorHAnsi" w:eastAsiaTheme="minorEastAsia" w:hAnsiTheme="majorHAnsi" w:cstheme="majorHAnsi"/>
            <w:noProof/>
            <w:kern w:val="2"/>
            <w:sz w:val="24"/>
            <w:szCs w:val="24"/>
            <w:lang w:val="en-US"/>
          </w:rPr>
          <w:tab/>
        </w:r>
        <w:r w:rsidRPr="00B17590">
          <w:rPr>
            <w:rStyle w:val="Hyperlink"/>
            <w:rFonts w:asciiTheme="majorHAnsi" w:eastAsiaTheme="majorEastAsia" w:hAnsiTheme="majorHAnsi" w:cstheme="majorHAnsi"/>
            <w:noProof/>
          </w:rPr>
          <w:t>Đảm bảo UID không bị lặp</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_Toc163721065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55</w:t>
        </w:r>
        <w:r w:rsidRPr="00B17590">
          <w:rPr>
            <w:rFonts w:asciiTheme="majorHAnsi" w:hAnsiTheme="majorHAnsi" w:cstheme="majorHAnsi"/>
            <w:noProof/>
            <w:webHidden/>
          </w:rPr>
          <w:fldChar w:fldCharType="end"/>
        </w:r>
      </w:hyperlink>
    </w:p>
    <w:p w14:paraId="26872BF4" w14:textId="45DE43B0" w:rsidR="00B17590" w:rsidRPr="006B76A4" w:rsidRDefault="00B17590">
      <w:pPr>
        <w:pStyle w:val="TOC5"/>
        <w:tabs>
          <w:tab w:val="left" w:pos="1820"/>
          <w:tab w:val="right" w:leader="dot" w:pos="9685"/>
        </w:tabs>
        <w:rPr>
          <w:rFonts w:asciiTheme="majorHAnsi" w:eastAsiaTheme="minorEastAsia" w:hAnsiTheme="majorHAnsi" w:cstheme="majorHAnsi"/>
          <w:noProof/>
          <w:kern w:val="2"/>
          <w:sz w:val="24"/>
          <w:szCs w:val="24"/>
          <w:lang w:val="en-US"/>
        </w:rPr>
      </w:pPr>
      <w:hyperlink w:anchor="_Toc163721066" w:history="1">
        <w:r w:rsidRPr="00B17590">
          <w:rPr>
            <w:rStyle w:val="Hyperlink"/>
            <w:rFonts w:asciiTheme="majorHAnsi" w:eastAsiaTheme="majorEastAsia" w:hAnsiTheme="majorHAnsi" w:cstheme="majorHAnsi"/>
            <w:noProof/>
          </w:rPr>
          <w:t>2.6.2.6</w:t>
        </w:r>
        <w:r w:rsidRPr="006B76A4">
          <w:rPr>
            <w:rFonts w:asciiTheme="majorHAnsi" w:eastAsiaTheme="minorEastAsia" w:hAnsiTheme="majorHAnsi" w:cstheme="majorHAnsi"/>
            <w:noProof/>
            <w:kern w:val="2"/>
            <w:sz w:val="24"/>
            <w:szCs w:val="24"/>
            <w:lang w:val="en-US"/>
          </w:rPr>
          <w:tab/>
        </w:r>
        <w:r w:rsidRPr="00B17590">
          <w:rPr>
            <w:rStyle w:val="Hyperlink"/>
            <w:rFonts w:asciiTheme="majorHAnsi" w:eastAsiaTheme="majorEastAsia" w:hAnsiTheme="majorHAnsi" w:cstheme="majorHAnsi"/>
            <w:noProof/>
          </w:rPr>
          <w:t>Đảm bảo GID không bị lặp</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_Toc163721066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56</w:t>
        </w:r>
        <w:r w:rsidRPr="00B17590">
          <w:rPr>
            <w:rFonts w:asciiTheme="majorHAnsi" w:hAnsiTheme="majorHAnsi" w:cstheme="majorHAnsi"/>
            <w:noProof/>
            <w:webHidden/>
          </w:rPr>
          <w:fldChar w:fldCharType="end"/>
        </w:r>
      </w:hyperlink>
    </w:p>
    <w:p w14:paraId="2AAE08BB" w14:textId="6A8E12CB" w:rsidR="00B17590" w:rsidRPr="006B76A4" w:rsidRDefault="00B17590">
      <w:pPr>
        <w:pStyle w:val="TOC5"/>
        <w:tabs>
          <w:tab w:val="left" w:pos="1820"/>
          <w:tab w:val="right" w:leader="dot" w:pos="9685"/>
        </w:tabs>
        <w:rPr>
          <w:rFonts w:asciiTheme="majorHAnsi" w:eastAsiaTheme="minorEastAsia" w:hAnsiTheme="majorHAnsi" w:cstheme="majorHAnsi"/>
          <w:noProof/>
          <w:kern w:val="2"/>
          <w:sz w:val="24"/>
          <w:szCs w:val="24"/>
          <w:lang w:val="en-US"/>
        </w:rPr>
      </w:pPr>
      <w:hyperlink w:anchor="_Toc163721067" w:history="1">
        <w:r w:rsidRPr="00B17590">
          <w:rPr>
            <w:rStyle w:val="Hyperlink"/>
            <w:rFonts w:asciiTheme="majorHAnsi" w:eastAsiaTheme="majorEastAsia" w:hAnsiTheme="majorHAnsi" w:cstheme="majorHAnsi"/>
            <w:noProof/>
          </w:rPr>
          <w:t>2.6.2.7</w:t>
        </w:r>
        <w:r w:rsidRPr="006B76A4">
          <w:rPr>
            <w:rFonts w:asciiTheme="majorHAnsi" w:eastAsiaTheme="minorEastAsia" w:hAnsiTheme="majorHAnsi" w:cstheme="majorHAnsi"/>
            <w:noProof/>
            <w:kern w:val="2"/>
            <w:sz w:val="24"/>
            <w:szCs w:val="24"/>
            <w:lang w:val="en-US"/>
          </w:rPr>
          <w:tab/>
        </w:r>
        <w:r w:rsidRPr="00B17590">
          <w:rPr>
            <w:rStyle w:val="Hyperlink"/>
            <w:rFonts w:asciiTheme="majorHAnsi" w:eastAsiaTheme="majorEastAsia" w:hAnsiTheme="majorHAnsi" w:cstheme="majorHAnsi"/>
            <w:noProof/>
          </w:rPr>
          <w:t>Đảm bảo tên người dùng không bị lặp</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_Toc163721067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56</w:t>
        </w:r>
        <w:r w:rsidRPr="00B17590">
          <w:rPr>
            <w:rFonts w:asciiTheme="majorHAnsi" w:hAnsiTheme="majorHAnsi" w:cstheme="majorHAnsi"/>
            <w:noProof/>
            <w:webHidden/>
          </w:rPr>
          <w:fldChar w:fldCharType="end"/>
        </w:r>
      </w:hyperlink>
    </w:p>
    <w:p w14:paraId="7191C6A5" w14:textId="34ECA37D" w:rsidR="00B17590" w:rsidRPr="006B76A4" w:rsidRDefault="00B17590">
      <w:pPr>
        <w:pStyle w:val="TOC5"/>
        <w:tabs>
          <w:tab w:val="left" w:pos="1820"/>
          <w:tab w:val="right" w:leader="dot" w:pos="9685"/>
        </w:tabs>
        <w:rPr>
          <w:rFonts w:asciiTheme="majorHAnsi" w:eastAsiaTheme="minorEastAsia" w:hAnsiTheme="majorHAnsi" w:cstheme="majorHAnsi"/>
          <w:noProof/>
          <w:kern w:val="2"/>
          <w:sz w:val="24"/>
          <w:szCs w:val="24"/>
          <w:lang w:val="en-US"/>
        </w:rPr>
      </w:pPr>
      <w:hyperlink w:anchor="_Toc163721068" w:history="1">
        <w:r w:rsidRPr="00B17590">
          <w:rPr>
            <w:rStyle w:val="Hyperlink"/>
            <w:rFonts w:asciiTheme="majorHAnsi" w:eastAsiaTheme="majorEastAsia" w:hAnsiTheme="majorHAnsi" w:cstheme="majorHAnsi"/>
            <w:noProof/>
          </w:rPr>
          <w:t>2.6.2.8</w:t>
        </w:r>
        <w:r w:rsidRPr="006B76A4">
          <w:rPr>
            <w:rFonts w:asciiTheme="majorHAnsi" w:eastAsiaTheme="minorEastAsia" w:hAnsiTheme="majorHAnsi" w:cstheme="majorHAnsi"/>
            <w:noProof/>
            <w:kern w:val="2"/>
            <w:sz w:val="24"/>
            <w:szCs w:val="24"/>
            <w:lang w:val="en-US"/>
          </w:rPr>
          <w:tab/>
        </w:r>
        <w:r w:rsidRPr="00B17590">
          <w:rPr>
            <w:rStyle w:val="Hyperlink"/>
            <w:rFonts w:asciiTheme="majorHAnsi" w:eastAsiaTheme="majorEastAsia" w:hAnsiTheme="majorHAnsi" w:cstheme="majorHAnsi"/>
            <w:noProof/>
          </w:rPr>
          <w:t>Đảm bảo tên group không bị lặp</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_Toc163721068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57</w:t>
        </w:r>
        <w:r w:rsidRPr="00B17590">
          <w:rPr>
            <w:rFonts w:asciiTheme="majorHAnsi" w:hAnsiTheme="majorHAnsi" w:cstheme="majorHAnsi"/>
            <w:noProof/>
            <w:webHidden/>
          </w:rPr>
          <w:fldChar w:fldCharType="end"/>
        </w:r>
      </w:hyperlink>
    </w:p>
    <w:p w14:paraId="007EAA8C" w14:textId="11628139" w:rsidR="00B17590" w:rsidRPr="006B76A4" w:rsidRDefault="00B17590">
      <w:pPr>
        <w:pStyle w:val="TOC5"/>
        <w:tabs>
          <w:tab w:val="left" w:pos="1820"/>
          <w:tab w:val="right" w:leader="dot" w:pos="9685"/>
        </w:tabs>
        <w:rPr>
          <w:rFonts w:asciiTheme="majorHAnsi" w:eastAsiaTheme="minorEastAsia" w:hAnsiTheme="majorHAnsi" w:cstheme="majorHAnsi"/>
          <w:noProof/>
          <w:kern w:val="2"/>
          <w:sz w:val="24"/>
          <w:szCs w:val="24"/>
          <w:lang w:val="en-US"/>
        </w:rPr>
      </w:pPr>
      <w:hyperlink w:anchor="_Toc163721069" w:history="1">
        <w:r w:rsidRPr="00B17590">
          <w:rPr>
            <w:rStyle w:val="Hyperlink"/>
            <w:rFonts w:asciiTheme="majorHAnsi" w:eastAsiaTheme="majorEastAsia" w:hAnsiTheme="majorHAnsi" w:cstheme="majorHAnsi"/>
            <w:noProof/>
          </w:rPr>
          <w:t>2.6.2.9</w:t>
        </w:r>
        <w:r w:rsidRPr="006B76A4">
          <w:rPr>
            <w:rFonts w:asciiTheme="majorHAnsi" w:eastAsiaTheme="minorEastAsia" w:hAnsiTheme="majorHAnsi" w:cstheme="majorHAnsi"/>
            <w:noProof/>
            <w:kern w:val="2"/>
            <w:sz w:val="24"/>
            <w:szCs w:val="24"/>
            <w:lang w:val="en-US"/>
          </w:rPr>
          <w:tab/>
        </w:r>
        <w:r w:rsidRPr="00B17590">
          <w:rPr>
            <w:rStyle w:val="Hyperlink"/>
            <w:rFonts w:asciiTheme="majorHAnsi" w:eastAsiaTheme="majorEastAsia" w:hAnsiTheme="majorHAnsi" w:cstheme="majorHAnsi"/>
            <w:noProof/>
          </w:rPr>
          <w:t>Đảm bảo tính toàn vẹn cho biến môi trường PATH của root</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_Toc163721069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57</w:t>
        </w:r>
        <w:r w:rsidRPr="00B17590">
          <w:rPr>
            <w:rFonts w:asciiTheme="majorHAnsi" w:hAnsiTheme="majorHAnsi" w:cstheme="majorHAnsi"/>
            <w:noProof/>
            <w:webHidden/>
          </w:rPr>
          <w:fldChar w:fldCharType="end"/>
        </w:r>
      </w:hyperlink>
    </w:p>
    <w:p w14:paraId="1661610D" w14:textId="40D22934" w:rsidR="00B17590" w:rsidRPr="006B76A4" w:rsidRDefault="00B17590">
      <w:pPr>
        <w:pStyle w:val="TOC5"/>
        <w:tabs>
          <w:tab w:val="left" w:pos="2080"/>
          <w:tab w:val="right" w:leader="dot" w:pos="9685"/>
        </w:tabs>
        <w:rPr>
          <w:rFonts w:asciiTheme="majorHAnsi" w:eastAsiaTheme="minorEastAsia" w:hAnsiTheme="majorHAnsi" w:cstheme="majorHAnsi"/>
          <w:noProof/>
          <w:kern w:val="2"/>
          <w:sz w:val="24"/>
          <w:szCs w:val="24"/>
          <w:lang w:val="en-US"/>
        </w:rPr>
      </w:pPr>
      <w:hyperlink w:anchor="_Toc163721070" w:history="1">
        <w:r w:rsidRPr="00B17590">
          <w:rPr>
            <w:rStyle w:val="Hyperlink"/>
            <w:rFonts w:asciiTheme="majorHAnsi" w:eastAsiaTheme="majorEastAsia" w:hAnsiTheme="majorHAnsi" w:cstheme="majorHAnsi"/>
            <w:noProof/>
          </w:rPr>
          <w:t>2.6.2.10</w:t>
        </w:r>
        <w:r w:rsidRPr="006B76A4">
          <w:rPr>
            <w:rFonts w:asciiTheme="majorHAnsi" w:eastAsiaTheme="minorEastAsia" w:hAnsiTheme="majorHAnsi" w:cstheme="majorHAnsi"/>
            <w:noProof/>
            <w:kern w:val="2"/>
            <w:sz w:val="24"/>
            <w:szCs w:val="24"/>
            <w:lang w:val="en-US"/>
          </w:rPr>
          <w:tab/>
        </w:r>
        <w:r w:rsidRPr="00B17590">
          <w:rPr>
            <w:rStyle w:val="Hyperlink"/>
            <w:rFonts w:asciiTheme="majorHAnsi" w:eastAsiaTheme="majorEastAsia" w:hAnsiTheme="majorHAnsi" w:cstheme="majorHAnsi"/>
            <w:noProof/>
          </w:rPr>
          <w:t>Đảm bảo root là tài khoản duy nhất có UID là 0</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_Toc163721070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57</w:t>
        </w:r>
        <w:r w:rsidRPr="00B17590">
          <w:rPr>
            <w:rFonts w:asciiTheme="majorHAnsi" w:hAnsiTheme="majorHAnsi" w:cstheme="majorHAnsi"/>
            <w:noProof/>
            <w:webHidden/>
          </w:rPr>
          <w:fldChar w:fldCharType="end"/>
        </w:r>
      </w:hyperlink>
    </w:p>
    <w:p w14:paraId="30D4FF4D" w14:textId="0301B1C3" w:rsidR="00B17590" w:rsidRPr="006B76A4" w:rsidRDefault="00B17590">
      <w:pPr>
        <w:pStyle w:val="TOC5"/>
        <w:tabs>
          <w:tab w:val="left" w:pos="2080"/>
          <w:tab w:val="right" w:leader="dot" w:pos="9685"/>
        </w:tabs>
        <w:rPr>
          <w:rFonts w:asciiTheme="majorHAnsi" w:eastAsiaTheme="minorEastAsia" w:hAnsiTheme="majorHAnsi" w:cstheme="majorHAnsi"/>
          <w:noProof/>
          <w:kern w:val="2"/>
          <w:sz w:val="24"/>
          <w:szCs w:val="24"/>
          <w:lang w:val="en-US"/>
        </w:rPr>
      </w:pPr>
      <w:hyperlink w:anchor="_Toc163721071" w:history="1">
        <w:r w:rsidRPr="00B17590">
          <w:rPr>
            <w:rStyle w:val="Hyperlink"/>
            <w:rFonts w:asciiTheme="majorHAnsi" w:eastAsiaTheme="majorEastAsia" w:hAnsiTheme="majorHAnsi" w:cstheme="majorHAnsi"/>
            <w:noProof/>
          </w:rPr>
          <w:t>2.6.2.11</w:t>
        </w:r>
        <w:r w:rsidRPr="006B76A4">
          <w:rPr>
            <w:rFonts w:asciiTheme="majorHAnsi" w:eastAsiaTheme="minorEastAsia" w:hAnsiTheme="majorHAnsi" w:cstheme="majorHAnsi"/>
            <w:noProof/>
            <w:kern w:val="2"/>
            <w:sz w:val="24"/>
            <w:szCs w:val="24"/>
            <w:lang w:val="en-US"/>
          </w:rPr>
          <w:tab/>
        </w:r>
        <w:r w:rsidRPr="00B17590">
          <w:rPr>
            <w:rStyle w:val="Hyperlink"/>
            <w:rFonts w:asciiTheme="majorHAnsi" w:eastAsiaTheme="majorEastAsia" w:hAnsiTheme="majorHAnsi" w:cstheme="majorHAnsi"/>
            <w:noProof/>
          </w:rPr>
          <w:t>Đảm bảo mọi người dùng đều tồn tại thư mục home</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_Toc163721071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58</w:t>
        </w:r>
        <w:r w:rsidRPr="00B17590">
          <w:rPr>
            <w:rFonts w:asciiTheme="majorHAnsi" w:hAnsiTheme="majorHAnsi" w:cstheme="majorHAnsi"/>
            <w:noProof/>
            <w:webHidden/>
          </w:rPr>
          <w:fldChar w:fldCharType="end"/>
        </w:r>
      </w:hyperlink>
    </w:p>
    <w:p w14:paraId="7652E833" w14:textId="68A1D6BC" w:rsidR="00B17590" w:rsidRPr="006B76A4" w:rsidRDefault="00B17590">
      <w:pPr>
        <w:pStyle w:val="TOC5"/>
        <w:tabs>
          <w:tab w:val="left" w:pos="2080"/>
          <w:tab w:val="right" w:leader="dot" w:pos="9685"/>
        </w:tabs>
        <w:rPr>
          <w:rFonts w:asciiTheme="majorHAnsi" w:eastAsiaTheme="minorEastAsia" w:hAnsiTheme="majorHAnsi" w:cstheme="majorHAnsi"/>
          <w:noProof/>
          <w:kern w:val="2"/>
          <w:sz w:val="24"/>
          <w:szCs w:val="24"/>
          <w:lang w:val="en-US"/>
        </w:rPr>
      </w:pPr>
      <w:hyperlink w:anchor="_Toc163721072" w:history="1">
        <w:r w:rsidRPr="00B17590">
          <w:rPr>
            <w:rStyle w:val="Hyperlink"/>
            <w:rFonts w:asciiTheme="majorHAnsi" w:eastAsiaTheme="majorEastAsia" w:hAnsiTheme="majorHAnsi" w:cstheme="majorHAnsi"/>
            <w:noProof/>
          </w:rPr>
          <w:t>2.6.2.12</w:t>
        </w:r>
        <w:r w:rsidRPr="006B76A4">
          <w:rPr>
            <w:rFonts w:asciiTheme="majorHAnsi" w:eastAsiaTheme="minorEastAsia" w:hAnsiTheme="majorHAnsi" w:cstheme="majorHAnsi"/>
            <w:noProof/>
            <w:kern w:val="2"/>
            <w:sz w:val="24"/>
            <w:szCs w:val="24"/>
            <w:lang w:val="en-US"/>
          </w:rPr>
          <w:tab/>
        </w:r>
        <w:r w:rsidRPr="00B17590">
          <w:rPr>
            <w:rStyle w:val="Hyperlink"/>
            <w:rFonts w:asciiTheme="majorHAnsi" w:eastAsiaTheme="majorEastAsia" w:hAnsiTheme="majorHAnsi" w:cstheme="majorHAnsi"/>
            <w:noProof/>
          </w:rPr>
          <w:t>Đảm bảo người dùng sở hữu thư mục home của chính họ</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_Toc163721072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58</w:t>
        </w:r>
        <w:r w:rsidRPr="00B17590">
          <w:rPr>
            <w:rFonts w:asciiTheme="majorHAnsi" w:hAnsiTheme="majorHAnsi" w:cstheme="majorHAnsi"/>
            <w:noProof/>
            <w:webHidden/>
          </w:rPr>
          <w:fldChar w:fldCharType="end"/>
        </w:r>
      </w:hyperlink>
    </w:p>
    <w:p w14:paraId="65A2F010" w14:textId="701EC3E0" w:rsidR="00B17590" w:rsidRPr="006B76A4" w:rsidRDefault="00B17590">
      <w:pPr>
        <w:pStyle w:val="TOC5"/>
        <w:tabs>
          <w:tab w:val="left" w:pos="2080"/>
          <w:tab w:val="right" w:leader="dot" w:pos="9685"/>
        </w:tabs>
        <w:rPr>
          <w:rFonts w:asciiTheme="majorHAnsi" w:eastAsiaTheme="minorEastAsia" w:hAnsiTheme="majorHAnsi" w:cstheme="majorHAnsi"/>
          <w:noProof/>
          <w:kern w:val="2"/>
          <w:sz w:val="24"/>
          <w:szCs w:val="24"/>
          <w:lang w:val="en-US"/>
        </w:rPr>
      </w:pPr>
      <w:hyperlink w:anchor="_Toc163721073" w:history="1">
        <w:r w:rsidRPr="00B17590">
          <w:rPr>
            <w:rStyle w:val="Hyperlink"/>
            <w:rFonts w:asciiTheme="majorHAnsi" w:eastAsiaTheme="majorEastAsia" w:hAnsiTheme="majorHAnsi" w:cstheme="majorHAnsi"/>
            <w:noProof/>
            <w:lang w:val="en-US"/>
          </w:rPr>
          <w:t>2.6.2.13</w:t>
        </w:r>
        <w:r w:rsidRPr="006B76A4">
          <w:rPr>
            <w:rFonts w:asciiTheme="majorHAnsi" w:eastAsiaTheme="minorEastAsia" w:hAnsiTheme="majorHAnsi" w:cstheme="majorHAnsi"/>
            <w:noProof/>
            <w:kern w:val="2"/>
            <w:sz w:val="24"/>
            <w:szCs w:val="24"/>
            <w:lang w:val="en-US"/>
          </w:rPr>
          <w:tab/>
        </w:r>
        <w:r w:rsidRPr="00B17590">
          <w:rPr>
            <w:rStyle w:val="Hyperlink"/>
            <w:rFonts w:asciiTheme="majorHAnsi" w:eastAsiaTheme="majorEastAsia" w:hAnsiTheme="majorHAnsi" w:cstheme="majorHAnsi"/>
            <w:noProof/>
            <w:lang w:val="en-US"/>
          </w:rPr>
          <w:t>Đảm bảo quyền thư mục home của người dùng có mức bảo mật cao</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_Toc163721073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59</w:t>
        </w:r>
        <w:r w:rsidRPr="00B17590">
          <w:rPr>
            <w:rFonts w:asciiTheme="majorHAnsi" w:hAnsiTheme="majorHAnsi" w:cstheme="majorHAnsi"/>
            <w:noProof/>
            <w:webHidden/>
          </w:rPr>
          <w:fldChar w:fldCharType="end"/>
        </w:r>
      </w:hyperlink>
    </w:p>
    <w:p w14:paraId="36E07DE4" w14:textId="7A66027A" w:rsidR="00B17590" w:rsidRPr="006B76A4" w:rsidRDefault="00B17590">
      <w:pPr>
        <w:pStyle w:val="TOC5"/>
        <w:tabs>
          <w:tab w:val="left" w:pos="2080"/>
          <w:tab w:val="right" w:leader="dot" w:pos="9685"/>
        </w:tabs>
        <w:rPr>
          <w:rFonts w:asciiTheme="majorHAnsi" w:eastAsiaTheme="minorEastAsia" w:hAnsiTheme="majorHAnsi" w:cstheme="majorHAnsi"/>
          <w:noProof/>
          <w:kern w:val="2"/>
          <w:sz w:val="24"/>
          <w:szCs w:val="24"/>
          <w:lang w:val="en-US"/>
        </w:rPr>
      </w:pPr>
      <w:hyperlink w:anchor="_Toc163721074" w:history="1">
        <w:r w:rsidRPr="00B17590">
          <w:rPr>
            <w:rStyle w:val="Hyperlink"/>
            <w:rFonts w:asciiTheme="majorHAnsi" w:eastAsiaTheme="majorEastAsia" w:hAnsiTheme="majorHAnsi" w:cstheme="majorHAnsi"/>
            <w:noProof/>
          </w:rPr>
          <w:t>2.6.2.14</w:t>
        </w:r>
        <w:r w:rsidRPr="006B76A4">
          <w:rPr>
            <w:rFonts w:asciiTheme="majorHAnsi" w:eastAsiaTheme="minorEastAsia" w:hAnsiTheme="majorHAnsi" w:cstheme="majorHAnsi"/>
            <w:noProof/>
            <w:kern w:val="2"/>
            <w:sz w:val="24"/>
            <w:szCs w:val="24"/>
            <w:lang w:val="en-US"/>
          </w:rPr>
          <w:tab/>
        </w:r>
        <w:r w:rsidRPr="00B17590">
          <w:rPr>
            <w:rStyle w:val="Hyperlink"/>
            <w:rFonts w:asciiTheme="majorHAnsi" w:eastAsiaTheme="majorEastAsia" w:hAnsiTheme="majorHAnsi" w:cstheme="majorHAnsi"/>
            <w:noProof/>
          </w:rPr>
          <w:t>Đảm bảo không người dùng nào có file .netrc</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_Toc163721074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59</w:t>
        </w:r>
        <w:r w:rsidRPr="00B17590">
          <w:rPr>
            <w:rFonts w:asciiTheme="majorHAnsi" w:hAnsiTheme="majorHAnsi" w:cstheme="majorHAnsi"/>
            <w:noProof/>
            <w:webHidden/>
          </w:rPr>
          <w:fldChar w:fldCharType="end"/>
        </w:r>
      </w:hyperlink>
    </w:p>
    <w:p w14:paraId="5D4A52C4" w14:textId="12768493" w:rsidR="00B17590" w:rsidRPr="006B76A4" w:rsidRDefault="00B17590">
      <w:pPr>
        <w:pStyle w:val="TOC5"/>
        <w:tabs>
          <w:tab w:val="left" w:pos="2080"/>
          <w:tab w:val="right" w:leader="dot" w:pos="9685"/>
        </w:tabs>
        <w:rPr>
          <w:rFonts w:asciiTheme="majorHAnsi" w:eastAsiaTheme="minorEastAsia" w:hAnsiTheme="majorHAnsi" w:cstheme="majorHAnsi"/>
          <w:noProof/>
          <w:kern w:val="2"/>
          <w:sz w:val="24"/>
          <w:szCs w:val="24"/>
          <w:lang w:val="en-US"/>
        </w:rPr>
      </w:pPr>
      <w:hyperlink w:anchor="_Toc163721075" w:history="1">
        <w:r w:rsidRPr="00B17590">
          <w:rPr>
            <w:rStyle w:val="Hyperlink"/>
            <w:rFonts w:asciiTheme="majorHAnsi" w:eastAsiaTheme="majorEastAsia" w:hAnsiTheme="majorHAnsi" w:cstheme="majorHAnsi"/>
            <w:noProof/>
          </w:rPr>
          <w:t>2.6.2.15</w:t>
        </w:r>
        <w:r w:rsidRPr="006B76A4">
          <w:rPr>
            <w:rFonts w:asciiTheme="majorHAnsi" w:eastAsiaTheme="minorEastAsia" w:hAnsiTheme="majorHAnsi" w:cstheme="majorHAnsi"/>
            <w:noProof/>
            <w:kern w:val="2"/>
            <w:sz w:val="24"/>
            <w:szCs w:val="24"/>
            <w:lang w:val="en-US"/>
          </w:rPr>
          <w:tab/>
        </w:r>
        <w:r w:rsidRPr="00B17590">
          <w:rPr>
            <w:rStyle w:val="Hyperlink"/>
            <w:rFonts w:asciiTheme="majorHAnsi" w:eastAsiaTheme="majorEastAsia" w:hAnsiTheme="majorHAnsi" w:cstheme="majorHAnsi"/>
            <w:noProof/>
          </w:rPr>
          <w:t>Đảm bảo không người dùng nào có file .forward</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_Toc163721075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59</w:t>
        </w:r>
        <w:r w:rsidRPr="00B17590">
          <w:rPr>
            <w:rFonts w:asciiTheme="majorHAnsi" w:hAnsiTheme="majorHAnsi" w:cstheme="majorHAnsi"/>
            <w:noProof/>
            <w:webHidden/>
          </w:rPr>
          <w:fldChar w:fldCharType="end"/>
        </w:r>
      </w:hyperlink>
    </w:p>
    <w:p w14:paraId="0756193A" w14:textId="56933068" w:rsidR="00B17590" w:rsidRPr="006B76A4" w:rsidRDefault="00B17590">
      <w:pPr>
        <w:pStyle w:val="TOC5"/>
        <w:tabs>
          <w:tab w:val="left" w:pos="2080"/>
          <w:tab w:val="right" w:leader="dot" w:pos="9685"/>
        </w:tabs>
        <w:rPr>
          <w:rFonts w:asciiTheme="majorHAnsi" w:eastAsiaTheme="minorEastAsia" w:hAnsiTheme="majorHAnsi" w:cstheme="majorHAnsi"/>
          <w:noProof/>
          <w:kern w:val="2"/>
          <w:sz w:val="24"/>
          <w:szCs w:val="24"/>
          <w:lang w:val="en-US"/>
        </w:rPr>
      </w:pPr>
      <w:hyperlink w:anchor="_Toc163721076" w:history="1">
        <w:r w:rsidRPr="00B17590">
          <w:rPr>
            <w:rStyle w:val="Hyperlink"/>
            <w:rFonts w:asciiTheme="majorHAnsi" w:eastAsiaTheme="majorEastAsia" w:hAnsiTheme="majorHAnsi" w:cstheme="majorHAnsi"/>
            <w:noProof/>
          </w:rPr>
          <w:t>2.6.2.16</w:t>
        </w:r>
        <w:r w:rsidRPr="006B76A4">
          <w:rPr>
            <w:rFonts w:asciiTheme="majorHAnsi" w:eastAsiaTheme="minorEastAsia" w:hAnsiTheme="majorHAnsi" w:cstheme="majorHAnsi"/>
            <w:noProof/>
            <w:kern w:val="2"/>
            <w:sz w:val="24"/>
            <w:szCs w:val="24"/>
            <w:lang w:val="en-US"/>
          </w:rPr>
          <w:tab/>
        </w:r>
        <w:r w:rsidRPr="00B17590">
          <w:rPr>
            <w:rStyle w:val="Hyperlink"/>
            <w:rFonts w:asciiTheme="majorHAnsi" w:eastAsiaTheme="majorEastAsia" w:hAnsiTheme="majorHAnsi" w:cstheme="majorHAnsi"/>
            <w:noProof/>
          </w:rPr>
          <w:t>Đảm bảo không người dùng nào có file .rhosts</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_Toc163721076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60</w:t>
        </w:r>
        <w:r w:rsidRPr="00B17590">
          <w:rPr>
            <w:rFonts w:asciiTheme="majorHAnsi" w:hAnsiTheme="majorHAnsi" w:cstheme="majorHAnsi"/>
            <w:noProof/>
            <w:webHidden/>
          </w:rPr>
          <w:fldChar w:fldCharType="end"/>
        </w:r>
      </w:hyperlink>
    </w:p>
    <w:p w14:paraId="0D126864" w14:textId="73BE460A" w:rsidR="00B17590" w:rsidRPr="006B76A4" w:rsidRDefault="00B17590">
      <w:pPr>
        <w:pStyle w:val="TOC5"/>
        <w:tabs>
          <w:tab w:val="left" w:pos="2080"/>
          <w:tab w:val="right" w:leader="dot" w:pos="9685"/>
        </w:tabs>
        <w:rPr>
          <w:rFonts w:asciiTheme="majorHAnsi" w:eastAsiaTheme="minorEastAsia" w:hAnsiTheme="majorHAnsi" w:cstheme="majorHAnsi"/>
          <w:noProof/>
          <w:kern w:val="2"/>
          <w:sz w:val="24"/>
          <w:szCs w:val="24"/>
          <w:lang w:val="en-US"/>
        </w:rPr>
      </w:pPr>
      <w:hyperlink w:anchor="_Toc163721077" w:history="1">
        <w:r w:rsidRPr="00B17590">
          <w:rPr>
            <w:rStyle w:val="Hyperlink"/>
            <w:rFonts w:asciiTheme="majorHAnsi" w:eastAsiaTheme="majorEastAsia" w:hAnsiTheme="majorHAnsi" w:cstheme="majorHAnsi"/>
            <w:noProof/>
          </w:rPr>
          <w:t>2.6.2.17</w:t>
        </w:r>
        <w:r w:rsidRPr="006B76A4">
          <w:rPr>
            <w:rFonts w:asciiTheme="majorHAnsi" w:eastAsiaTheme="minorEastAsia" w:hAnsiTheme="majorHAnsi" w:cstheme="majorHAnsi"/>
            <w:noProof/>
            <w:kern w:val="2"/>
            <w:sz w:val="24"/>
            <w:szCs w:val="24"/>
            <w:lang w:val="en-US"/>
          </w:rPr>
          <w:tab/>
        </w:r>
        <w:r w:rsidRPr="00B17590">
          <w:rPr>
            <w:rStyle w:val="Hyperlink"/>
            <w:rFonts w:asciiTheme="majorHAnsi" w:eastAsiaTheme="majorEastAsia" w:hAnsiTheme="majorHAnsi" w:cstheme="majorHAnsi"/>
            <w:noProof/>
          </w:rPr>
          <w:t>Đảm bảo các file dot của người dùng không cấp quyền write cho group hoặc other</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_Toc163721077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60</w:t>
        </w:r>
        <w:r w:rsidRPr="00B17590">
          <w:rPr>
            <w:rFonts w:asciiTheme="majorHAnsi" w:hAnsiTheme="majorHAnsi" w:cstheme="majorHAnsi"/>
            <w:noProof/>
            <w:webHidden/>
          </w:rPr>
          <w:fldChar w:fldCharType="end"/>
        </w:r>
      </w:hyperlink>
    </w:p>
    <w:p w14:paraId="163B7F26" w14:textId="37E9D65B" w:rsidR="00B17590" w:rsidRPr="006B76A4" w:rsidRDefault="00B17590">
      <w:pPr>
        <w:pStyle w:val="TOC1"/>
        <w:tabs>
          <w:tab w:val="right" w:leader="dot" w:pos="9685"/>
        </w:tabs>
        <w:rPr>
          <w:rFonts w:asciiTheme="majorHAnsi" w:eastAsiaTheme="minorEastAsia" w:hAnsiTheme="majorHAnsi" w:cstheme="majorHAnsi"/>
          <w:b w:val="0"/>
          <w:bCs w:val="0"/>
          <w:caps w:val="0"/>
          <w:noProof/>
          <w:kern w:val="2"/>
          <w:sz w:val="24"/>
          <w:szCs w:val="24"/>
          <w:lang w:val="en-US"/>
        </w:rPr>
      </w:pPr>
      <w:hyperlink w:anchor="_Toc163721078" w:history="1">
        <w:r w:rsidRPr="00B17590">
          <w:rPr>
            <w:rStyle w:val="Hyperlink"/>
            <w:rFonts w:asciiTheme="majorHAnsi" w:eastAsiaTheme="majorEastAsia" w:hAnsiTheme="majorHAnsi" w:cstheme="majorHAnsi"/>
            <w:noProof/>
          </w:rPr>
          <w:t>Bảng tổng</w:t>
        </w:r>
        <w:r w:rsidRPr="00B17590">
          <w:rPr>
            <w:rStyle w:val="Hyperlink"/>
            <w:rFonts w:asciiTheme="majorHAnsi" w:eastAsiaTheme="majorEastAsia" w:hAnsiTheme="majorHAnsi" w:cstheme="majorHAnsi"/>
            <w:noProof/>
            <w:spacing w:val="-2"/>
          </w:rPr>
          <w:t xml:space="preserve"> </w:t>
        </w:r>
        <w:r w:rsidRPr="00B17590">
          <w:rPr>
            <w:rStyle w:val="Hyperlink"/>
            <w:rFonts w:asciiTheme="majorHAnsi" w:eastAsiaTheme="majorEastAsia" w:hAnsiTheme="majorHAnsi" w:cstheme="majorHAnsi"/>
            <w:noProof/>
          </w:rPr>
          <w:t>kết</w:t>
        </w:r>
        <w:r w:rsidRPr="00B17590">
          <w:rPr>
            <w:rFonts w:asciiTheme="majorHAnsi" w:hAnsiTheme="majorHAnsi" w:cstheme="majorHAnsi"/>
            <w:noProof/>
            <w:webHidden/>
          </w:rPr>
          <w:tab/>
        </w:r>
        <w:r w:rsidRPr="00B17590">
          <w:rPr>
            <w:rFonts w:asciiTheme="majorHAnsi" w:hAnsiTheme="majorHAnsi" w:cstheme="majorHAnsi"/>
            <w:noProof/>
            <w:webHidden/>
          </w:rPr>
          <w:fldChar w:fldCharType="begin"/>
        </w:r>
        <w:r w:rsidRPr="00B17590">
          <w:rPr>
            <w:rFonts w:asciiTheme="majorHAnsi" w:hAnsiTheme="majorHAnsi" w:cstheme="majorHAnsi"/>
            <w:noProof/>
            <w:webHidden/>
          </w:rPr>
          <w:instrText xml:space="preserve"> PAGEREF _Toc163721078 \h </w:instrText>
        </w:r>
        <w:r w:rsidRPr="00B17590">
          <w:rPr>
            <w:rFonts w:asciiTheme="majorHAnsi" w:hAnsiTheme="majorHAnsi" w:cstheme="majorHAnsi"/>
            <w:noProof/>
            <w:webHidden/>
          </w:rPr>
        </w:r>
        <w:r w:rsidRPr="00B17590">
          <w:rPr>
            <w:rFonts w:asciiTheme="majorHAnsi" w:hAnsiTheme="majorHAnsi" w:cstheme="majorHAnsi"/>
            <w:noProof/>
            <w:webHidden/>
          </w:rPr>
          <w:fldChar w:fldCharType="separate"/>
        </w:r>
        <w:r w:rsidRPr="00B17590">
          <w:rPr>
            <w:rFonts w:asciiTheme="majorHAnsi" w:hAnsiTheme="majorHAnsi" w:cstheme="majorHAnsi"/>
            <w:noProof/>
            <w:webHidden/>
          </w:rPr>
          <w:t>62</w:t>
        </w:r>
        <w:r w:rsidRPr="00B17590">
          <w:rPr>
            <w:rFonts w:asciiTheme="majorHAnsi" w:hAnsiTheme="majorHAnsi" w:cstheme="majorHAnsi"/>
            <w:noProof/>
            <w:webHidden/>
          </w:rPr>
          <w:fldChar w:fldCharType="end"/>
        </w:r>
      </w:hyperlink>
    </w:p>
    <w:p w14:paraId="5E7BF746" w14:textId="03899ED6" w:rsidR="006A0B00" w:rsidRDefault="00250C09" w:rsidP="00154EAD">
      <w:pPr>
        <w:ind w:left="0"/>
      </w:pPr>
      <w:r w:rsidRPr="00B17590">
        <w:rPr>
          <w:rFonts w:asciiTheme="majorHAnsi" w:hAnsiTheme="majorHAnsi" w:cstheme="majorHAnsi"/>
        </w:rPr>
        <w:fldChar w:fldCharType="end"/>
      </w:r>
    </w:p>
    <w:p w14:paraId="7B08396D" w14:textId="1BBFB7EB" w:rsidR="00CE620A" w:rsidRDefault="00CE620A" w:rsidP="006A0B00">
      <w:pPr>
        <w:pStyle w:val="TOC3"/>
        <w:tabs>
          <w:tab w:val="left" w:pos="662"/>
          <w:tab w:val="left" w:pos="663"/>
          <w:tab w:val="right" w:leader="dot" w:pos="9574"/>
        </w:tabs>
        <w:spacing w:before="160"/>
      </w:pPr>
    </w:p>
    <w:p w14:paraId="05901598" w14:textId="77777777" w:rsidR="00CE620A" w:rsidRDefault="00CE620A" w:rsidP="005F420E">
      <w:pPr>
        <w:sectPr w:rsidR="00CE620A" w:rsidSect="00F24AFE">
          <w:type w:val="continuous"/>
          <w:pgSz w:w="12240" w:h="15840"/>
          <w:pgMar w:top="1400" w:right="1325" w:bottom="1601" w:left="1220" w:header="720" w:footer="720" w:gutter="0"/>
          <w:cols w:space="720"/>
        </w:sectPr>
      </w:pPr>
    </w:p>
    <w:p w14:paraId="2377D0F6" w14:textId="02D08EDD" w:rsidR="00CE620A" w:rsidRPr="005F420E" w:rsidRDefault="00D27177" w:rsidP="009B4634">
      <w:pPr>
        <w:pStyle w:val="Heading2"/>
        <w:rPr>
          <w:sz w:val="30"/>
        </w:rPr>
      </w:pPr>
      <w:bookmarkStart w:id="4" w:name="_bookmark1"/>
      <w:bookmarkStart w:id="5" w:name="_Toc132982614"/>
      <w:bookmarkStart w:id="6" w:name="_Toc163720928"/>
      <w:bookmarkEnd w:id="4"/>
      <w:r>
        <w:lastRenderedPageBreak/>
        <w:t>Tổng</w:t>
      </w:r>
      <w:r>
        <w:rPr>
          <w:spacing w:val="-1"/>
        </w:rPr>
        <w:t xml:space="preserve"> </w:t>
      </w:r>
      <w:r>
        <w:t>quan</w:t>
      </w:r>
      <w:bookmarkEnd w:id="5"/>
      <w:bookmarkEnd w:id="6"/>
    </w:p>
    <w:p w14:paraId="469820B1" w14:textId="0F5CDD5B" w:rsidR="00CE620A" w:rsidRPr="006D7DF4" w:rsidRDefault="006D7DF4" w:rsidP="005F420E">
      <w:pPr>
        <w:pStyle w:val="BodyText"/>
        <w:ind w:left="580" w:firstLine="360"/>
        <w:rPr>
          <w:lang w:val="en-US"/>
        </w:rPr>
      </w:pPr>
      <w:r w:rsidRPr="006D7DF4">
        <w:t>Tài liệu này mô tả chi tiết các yêu cầu cần thiết để thiết lập cấu hình an toàn cho hệ thống sử dụng Ubuntu server OS chạy trên cả hai nền tảng x86 và x64. Với mục đích</w:t>
      </w:r>
      <w:r>
        <w:rPr>
          <w:lang w:val="en-US"/>
        </w:rPr>
        <w:t>:</w:t>
      </w:r>
    </w:p>
    <w:p w14:paraId="552B1066" w14:textId="3BBA706F" w:rsidR="00CE620A" w:rsidRPr="00DC38BB" w:rsidRDefault="00D27177" w:rsidP="005F420E">
      <w:pPr>
        <w:pStyle w:val="ListParagraph"/>
        <w:numPr>
          <w:ilvl w:val="0"/>
          <w:numId w:val="17"/>
        </w:numPr>
        <w:spacing w:before="160"/>
        <w:ind w:left="1418" w:hanging="357"/>
        <w:rPr>
          <w:szCs w:val="26"/>
        </w:rPr>
      </w:pPr>
      <w:bookmarkStart w:id="7" w:name="_Hlk132618515"/>
      <w:r w:rsidRPr="00DC38BB">
        <w:rPr>
          <w:szCs w:val="26"/>
        </w:rPr>
        <w:t>Làm cơ sở tham chiếu khi cài đặt và cấu hình hệ điều hành máy chủ đảm bảo an</w:t>
      </w:r>
      <w:r w:rsidRPr="00DC38BB">
        <w:rPr>
          <w:spacing w:val="2"/>
          <w:szCs w:val="26"/>
        </w:rPr>
        <w:t xml:space="preserve"> </w:t>
      </w:r>
      <w:r w:rsidRPr="00DC38BB">
        <w:rPr>
          <w:szCs w:val="26"/>
        </w:rPr>
        <w:t>toàn</w:t>
      </w:r>
      <w:bookmarkEnd w:id="7"/>
      <w:r w:rsidR="00DC38BB">
        <w:rPr>
          <w:szCs w:val="26"/>
          <w:lang w:val="en-US"/>
        </w:rPr>
        <w:t>.</w:t>
      </w:r>
    </w:p>
    <w:p w14:paraId="7020FAAF" w14:textId="5F77EDBD" w:rsidR="00CE620A" w:rsidRPr="00DC38BB" w:rsidRDefault="00D27177" w:rsidP="005F420E">
      <w:pPr>
        <w:pStyle w:val="ListParagraph"/>
        <w:numPr>
          <w:ilvl w:val="0"/>
          <w:numId w:val="17"/>
        </w:numPr>
        <w:spacing w:before="160"/>
        <w:ind w:left="1418" w:hanging="357"/>
        <w:rPr>
          <w:szCs w:val="26"/>
        </w:rPr>
      </w:pPr>
      <w:bookmarkStart w:id="8" w:name="_Hlk132618551"/>
      <w:r w:rsidRPr="00DC38BB">
        <w:rPr>
          <w:szCs w:val="26"/>
        </w:rPr>
        <w:t>Làm cơ sở kỹ thuật cho công tác đánh giá an toàn an ninh cho hệ điều hành các máy</w:t>
      </w:r>
      <w:r w:rsidRPr="00DC38BB">
        <w:rPr>
          <w:spacing w:val="2"/>
          <w:szCs w:val="26"/>
        </w:rPr>
        <w:t xml:space="preserve"> </w:t>
      </w:r>
      <w:r w:rsidRPr="00DC38BB">
        <w:rPr>
          <w:szCs w:val="26"/>
        </w:rPr>
        <w:t>chủ</w:t>
      </w:r>
      <w:bookmarkEnd w:id="8"/>
      <w:r w:rsidRPr="00DC38BB">
        <w:rPr>
          <w:szCs w:val="26"/>
        </w:rPr>
        <w:t>.</w:t>
      </w:r>
    </w:p>
    <w:p w14:paraId="3C3DFF6A" w14:textId="77777777" w:rsidR="00CE620A" w:rsidRDefault="00D27177" w:rsidP="005F420E">
      <w:pPr>
        <w:pStyle w:val="BodyText"/>
        <w:ind w:left="580" w:firstLine="360"/>
      </w:pPr>
      <w:bookmarkStart w:id="9" w:name="_Hlk132618571"/>
      <w:r>
        <w:t>Tài liệu được xây dựng với giả định rằng hệ thống hoạt động với đầy đủ các dịch vụ được cung cấp cùng với OS và được thực hiện dưới tư cách là quản trị viên (root).</w:t>
      </w:r>
      <w:bookmarkEnd w:id="9"/>
    </w:p>
    <w:p w14:paraId="41F910D0" w14:textId="263F90E4" w:rsidR="00CE620A" w:rsidRDefault="00D27177" w:rsidP="005F420E">
      <w:pPr>
        <w:pStyle w:val="BodyText"/>
        <w:ind w:left="580" w:firstLine="360"/>
      </w:pPr>
      <w:bookmarkStart w:id="10" w:name="_Hlk132618622"/>
      <w:r>
        <w:t>Tài liệu được xây dựng dựa trên các bộ tiêu chuẩn thiết lập tham chiếu đến các tiêu chuẩn ATTT của các cộng đồng và tổ chức ATTT trên thế giới, được chỉnh sửa cho phù hợp với tình hình của VNPT, pháp luật và các yêu cầu an ninh an toàn thông tin trong nước.</w:t>
      </w:r>
      <w:bookmarkEnd w:id="10"/>
    </w:p>
    <w:p w14:paraId="7D667D4C" w14:textId="019BFEF4" w:rsidR="007F628F" w:rsidRPr="007D557D" w:rsidRDefault="007F628F" w:rsidP="005F420E">
      <w:pPr>
        <w:pStyle w:val="BodyText"/>
        <w:ind w:left="580" w:firstLine="360"/>
        <w:rPr>
          <w:sz w:val="23"/>
          <w:lang w:val="en-US"/>
        </w:rPr>
      </w:pPr>
      <w:r w:rsidRPr="0046746D">
        <w:rPr>
          <w:i/>
        </w:rPr>
        <w:t>Tài liệu này đã được hiệu chỉnh bởi trung tâm ANTT – VNPT MEDIA</w:t>
      </w:r>
      <w:r w:rsidR="007D557D">
        <w:rPr>
          <w:i/>
          <w:lang w:val="en-US"/>
        </w:rPr>
        <w:t>.</w:t>
      </w:r>
    </w:p>
    <w:p w14:paraId="1F0D8F6A" w14:textId="779BAEC6" w:rsidR="00CE620A" w:rsidRPr="006A0B00" w:rsidRDefault="00D27177" w:rsidP="008E0567">
      <w:pPr>
        <w:pStyle w:val="Heading2"/>
      </w:pPr>
      <w:bookmarkStart w:id="11" w:name="_bookmark2"/>
      <w:bookmarkStart w:id="12" w:name="_Toc132982615"/>
      <w:bookmarkStart w:id="13" w:name="_Toc163720929"/>
      <w:bookmarkEnd w:id="11"/>
      <w:r>
        <w:t xml:space="preserve">Các </w:t>
      </w:r>
      <w:r w:rsidR="006A0B00">
        <w:rPr>
          <w:lang w:val="en-US"/>
        </w:rPr>
        <w:t>yêu cầu an ninh</w:t>
      </w:r>
      <w:bookmarkEnd w:id="12"/>
      <w:bookmarkEnd w:id="13"/>
    </w:p>
    <w:p w14:paraId="2A8CDE89" w14:textId="307CAE1D" w:rsidR="006A0B00" w:rsidRPr="005F420E" w:rsidRDefault="006A0B00" w:rsidP="006A0B00">
      <w:pPr>
        <w:pStyle w:val="Heading3"/>
      </w:pPr>
      <w:bookmarkStart w:id="14" w:name="_Toc132982616"/>
      <w:bookmarkStart w:id="15" w:name="_Toc163720930"/>
      <w:r>
        <w:rPr>
          <w:lang w:val="en-US"/>
        </w:rPr>
        <w:t>Thiết lập ban đầu</w:t>
      </w:r>
      <w:bookmarkEnd w:id="14"/>
      <w:bookmarkEnd w:id="15"/>
    </w:p>
    <w:p w14:paraId="483899BA" w14:textId="27335177" w:rsidR="00CE620A" w:rsidRPr="005F420E" w:rsidRDefault="00DC38BB" w:rsidP="006A0B00">
      <w:pPr>
        <w:pStyle w:val="Heading4"/>
      </w:pPr>
      <w:bookmarkStart w:id="16" w:name="_bookmark3"/>
      <w:bookmarkStart w:id="17" w:name="_Toc163720931"/>
      <w:bookmarkEnd w:id="16"/>
      <w:r w:rsidRPr="00DC38BB">
        <w:t xml:space="preserve">Cấu hình </w:t>
      </w:r>
      <w:r w:rsidRPr="008E0567">
        <w:t>filesystem</w:t>
      </w:r>
      <w:bookmarkEnd w:id="17"/>
    </w:p>
    <w:p w14:paraId="3E6E51C8" w14:textId="0082D18F" w:rsidR="00CE620A" w:rsidRDefault="00D27177" w:rsidP="006A0B00">
      <w:pPr>
        <w:pStyle w:val="Heading5"/>
      </w:pPr>
      <w:bookmarkStart w:id="18" w:name="_bookmark4"/>
      <w:bookmarkStart w:id="19" w:name="_Hlk132618749"/>
      <w:bookmarkStart w:id="20" w:name="_Toc163720932"/>
      <w:bookmarkEnd w:id="18"/>
      <w:r>
        <w:t xml:space="preserve">Cấu </w:t>
      </w:r>
      <w:r w:rsidRPr="006A0B00">
        <w:t>hình</w:t>
      </w:r>
      <w:r>
        <w:rPr>
          <w:spacing w:val="1"/>
        </w:rPr>
        <w:t xml:space="preserve"> </w:t>
      </w:r>
      <w:r w:rsidR="00DC38BB">
        <w:rPr>
          <w:spacing w:val="1"/>
          <w:lang w:val="en-US"/>
        </w:rPr>
        <w:t>vô hiệu hoá</w:t>
      </w:r>
      <w:r w:rsidR="005F420E">
        <w:rPr>
          <w:spacing w:val="1"/>
          <w:lang w:val="en-US"/>
        </w:rPr>
        <w:t xml:space="preserve"> </w:t>
      </w:r>
      <w:bookmarkEnd w:id="19"/>
      <w:r w:rsidR="0086637A">
        <w:t>cramfs, freevxfs, jffs2, hfs, hfsplus, udf filesystem</w:t>
      </w:r>
      <w:r w:rsidR="0086637A">
        <w:rPr>
          <w:lang w:val="en-US"/>
        </w:rPr>
        <w:t>s</w:t>
      </w:r>
      <w:bookmarkEnd w:id="20"/>
    </w:p>
    <w:p w14:paraId="3A0B3F65" w14:textId="77777777" w:rsidR="00CE620A" w:rsidRDefault="00D27177" w:rsidP="005F420E">
      <w:pPr>
        <w:pStyle w:val="BodyText"/>
      </w:pPr>
      <w:r>
        <w:t>Mô tả:</w:t>
      </w:r>
    </w:p>
    <w:p w14:paraId="5C8BE4C6" w14:textId="4E972F9E" w:rsidR="00CE620A" w:rsidRPr="00D02935" w:rsidRDefault="00DC38BB" w:rsidP="005F420E">
      <w:pPr>
        <w:pStyle w:val="BodyText"/>
      </w:pPr>
      <w:r w:rsidRPr="00D02935">
        <w:t>Tập tin</w:t>
      </w:r>
      <w:r w:rsidRPr="00DC38BB">
        <w:t xml:space="preserve"> </w:t>
      </w:r>
      <w:r w:rsidR="003525B5">
        <w:t>cramfs, freevxfs, jffs2, hfs, hfsplus, udf</w:t>
      </w:r>
      <w:r w:rsidR="005F420E" w:rsidRPr="00D02935">
        <w:t xml:space="preserve"> </w:t>
      </w:r>
      <w:r w:rsidRPr="00DC38BB">
        <w:t xml:space="preserve">là </w:t>
      </w:r>
      <w:r w:rsidR="005F420E" w:rsidRPr="00D02935">
        <w:t>các</w:t>
      </w:r>
      <w:r w:rsidRPr="00DC38BB">
        <w:t xml:space="preserve"> </w:t>
      </w:r>
      <w:r w:rsidRPr="00D02935">
        <w:t xml:space="preserve">tập tin hệ thống </w:t>
      </w:r>
      <w:r w:rsidRPr="00DC38BB">
        <w:t>Linux</w:t>
      </w:r>
      <w:r w:rsidRPr="00D02935">
        <w:t xml:space="preserve"> chỉ đọc và được nén.</w:t>
      </w:r>
      <w:r w:rsidRPr="00DC38BB">
        <w:t xml:space="preserve"> </w:t>
      </w:r>
      <w:r w:rsidR="005F420E" w:rsidRPr="00D02935">
        <w:t>Các t</w:t>
      </w:r>
      <w:r w:rsidRPr="00D02935">
        <w:t>ập tin này</w:t>
      </w:r>
      <w:r w:rsidRPr="00DC38BB">
        <w:t xml:space="preserve"> có thể được sử dụng mà không cần giải nén trước</w:t>
      </w:r>
      <w:r>
        <w:t>.</w:t>
      </w:r>
    </w:p>
    <w:p w14:paraId="59676B00" w14:textId="065CE5CA" w:rsidR="00CE620A" w:rsidRPr="00D02935" w:rsidRDefault="00DC38BB" w:rsidP="005F420E">
      <w:pPr>
        <w:pStyle w:val="BodyText"/>
      </w:pPr>
      <w:r w:rsidRPr="00D02935">
        <w:t>Loại bỏ việc hỗ trợ các loại filesystem không cần thiết sẽ làm giảm các hình thức tấn công/các nguy cơ gây ra sự cố ATTT có thể xảy ra.</w:t>
      </w:r>
    </w:p>
    <w:p w14:paraId="5319ED56" w14:textId="77777777" w:rsidR="005F420E" w:rsidRPr="00D02935" w:rsidRDefault="005F420E" w:rsidP="005F420E">
      <w:pPr>
        <w:pStyle w:val="BodyText"/>
      </w:pPr>
    </w:p>
    <w:p w14:paraId="6F80C786" w14:textId="77777777" w:rsidR="00CE620A" w:rsidRDefault="00D27177" w:rsidP="005F420E">
      <w:pPr>
        <w:pStyle w:val="BodyText"/>
      </w:pPr>
      <w:r>
        <w:t>Mục tiêu:</w:t>
      </w:r>
    </w:p>
    <w:p w14:paraId="73AE7B66" w14:textId="240B4D6D" w:rsidR="00CE620A" w:rsidRPr="00DC38BB" w:rsidRDefault="00D27177" w:rsidP="005F420E">
      <w:pPr>
        <w:rPr>
          <w:b/>
          <w:bCs/>
          <w:i/>
          <w:szCs w:val="26"/>
        </w:rPr>
      </w:pPr>
      <w:r w:rsidRPr="00DC38BB">
        <w:rPr>
          <w:b/>
          <w:bCs/>
          <w:i/>
          <w:szCs w:val="26"/>
        </w:rPr>
        <w:t>Chỉnh sửa hoặc tạo file /etc/modprobe.d</w:t>
      </w:r>
      <w:r w:rsidR="00E241D5" w:rsidRPr="00DC38BB">
        <w:rPr>
          <w:b/>
          <w:bCs/>
          <w:i/>
          <w:szCs w:val="26"/>
        </w:rPr>
        <w:t>/</w:t>
      </w:r>
      <w:r w:rsidR="00E241D5">
        <w:rPr>
          <w:b/>
          <w:bCs/>
          <w:i/>
          <w:szCs w:val="26"/>
          <w:lang w:val="en-US"/>
        </w:rPr>
        <w:t>filesystem</w:t>
      </w:r>
      <w:r w:rsidR="00E241D5" w:rsidRPr="00DC38BB">
        <w:rPr>
          <w:b/>
          <w:bCs/>
          <w:i/>
          <w:szCs w:val="26"/>
        </w:rPr>
        <w:t>.conf</w:t>
      </w:r>
      <w:r w:rsidRPr="00DC38BB">
        <w:rPr>
          <w:b/>
          <w:bCs/>
          <w:i/>
          <w:szCs w:val="26"/>
        </w:rPr>
        <w:t xml:space="preserve"> và thêm vào những dòng sau:</w:t>
      </w:r>
    </w:p>
    <w:p w14:paraId="1188164E" w14:textId="776FE65A" w:rsidR="00D25747" w:rsidRPr="00754DC4" w:rsidRDefault="00D25747" w:rsidP="00D25747">
      <w:pPr>
        <w:pStyle w:val="Code"/>
        <w:rPr>
          <w:lang w:val="en-US"/>
        </w:rPr>
      </w:pPr>
      <w:r>
        <w:t>install cramfs /bin/true</w:t>
      </w:r>
    </w:p>
    <w:p w14:paraId="2CCC5740" w14:textId="58E229F1" w:rsidR="00D25747" w:rsidRDefault="00D25747" w:rsidP="00D25747">
      <w:pPr>
        <w:pStyle w:val="Code"/>
        <w:rPr>
          <w:lang w:val="en-US"/>
        </w:rPr>
      </w:pPr>
      <w:r>
        <w:t>install freevxfs /bin/true</w:t>
      </w:r>
    </w:p>
    <w:p w14:paraId="4B74E295" w14:textId="5E2539A8" w:rsidR="00754DC4" w:rsidRDefault="00754DC4" w:rsidP="00D25747">
      <w:pPr>
        <w:pStyle w:val="Code"/>
        <w:rPr>
          <w:lang w:val="en-US"/>
        </w:rPr>
      </w:pPr>
      <w:r>
        <w:t>install hfs /bin/true</w:t>
      </w:r>
    </w:p>
    <w:p w14:paraId="7A552E3D" w14:textId="78FE5553" w:rsidR="00754DC4" w:rsidRPr="00754DC4" w:rsidRDefault="00754DC4" w:rsidP="00754DC4">
      <w:pPr>
        <w:pStyle w:val="Code"/>
        <w:rPr>
          <w:lang w:val="en-US"/>
        </w:rPr>
      </w:pPr>
      <w:r>
        <w:t>install hfsplus /bin/true</w:t>
      </w:r>
    </w:p>
    <w:p w14:paraId="363BEC78" w14:textId="65CBDCCA" w:rsidR="00D25747" w:rsidRPr="00754DC4" w:rsidRDefault="00D25747" w:rsidP="00D25747">
      <w:pPr>
        <w:pStyle w:val="Code"/>
        <w:rPr>
          <w:lang w:val="en-US"/>
        </w:rPr>
      </w:pPr>
      <w:r>
        <w:lastRenderedPageBreak/>
        <w:t>install jffs2 /bin/true</w:t>
      </w:r>
    </w:p>
    <w:p w14:paraId="3C3D1AEE" w14:textId="597468E8" w:rsidR="005F420E" w:rsidRDefault="00D25747" w:rsidP="00D25747">
      <w:pPr>
        <w:pStyle w:val="Code"/>
      </w:pPr>
      <w:r>
        <w:t>install udf /bin/true</w:t>
      </w:r>
    </w:p>
    <w:p w14:paraId="189EDAD0" w14:textId="77777777" w:rsidR="00754DC4" w:rsidRDefault="00754DC4" w:rsidP="00754DC4">
      <w:pPr>
        <w:pStyle w:val="BodyText"/>
        <w:rPr>
          <w:b/>
          <w:bCs/>
          <w:i/>
          <w:lang w:val="en-US"/>
        </w:rPr>
      </w:pPr>
      <w:r>
        <w:rPr>
          <w:b/>
          <w:bCs/>
          <w:i/>
          <w:lang w:val="en-US"/>
        </w:rPr>
        <w:t xml:space="preserve">Hoặc thực hiện đoạn script sau để thêm các dòng trên vào file </w:t>
      </w:r>
      <w:r w:rsidRPr="00DC38BB">
        <w:rPr>
          <w:b/>
          <w:bCs/>
          <w:i/>
        </w:rPr>
        <w:t>/etc/modprobe.d/</w:t>
      </w:r>
      <w:r>
        <w:rPr>
          <w:b/>
          <w:bCs/>
          <w:i/>
          <w:lang w:val="en-US"/>
        </w:rPr>
        <w:t>filesystem</w:t>
      </w:r>
      <w:r w:rsidRPr="00DC38BB">
        <w:rPr>
          <w:b/>
          <w:bCs/>
          <w:i/>
        </w:rPr>
        <w:t>.conf</w:t>
      </w:r>
      <w:r>
        <w:rPr>
          <w:b/>
          <w:bCs/>
          <w:i/>
          <w:lang w:val="en-US"/>
        </w:rPr>
        <w:t>:</w:t>
      </w:r>
    </w:p>
    <w:p w14:paraId="213D2C04" w14:textId="7DD1E607" w:rsidR="00754DC4" w:rsidRPr="002E0693" w:rsidRDefault="00754DC4" w:rsidP="00754DC4">
      <w:pPr>
        <w:pStyle w:val="Code"/>
        <w:rPr>
          <w:lang w:val="en-US"/>
        </w:rPr>
      </w:pPr>
      <w:r>
        <w:t xml:space="preserve">echo -e </w:t>
      </w:r>
      <w:r w:rsidRPr="009B7A23">
        <w:t>'</w:t>
      </w:r>
      <w:r w:rsidRPr="005F420E">
        <w:t xml:space="preserve">install cramfs </w:t>
      </w:r>
      <w:r>
        <w:t>/bin/true</w:t>
      </w:r>
      <w:r>
        <w:rPr>
          <w:lang w:val="en-US"/>
        </w:rPr>
        <w:t>\n</w:t>
      </w:r>
      <w:r w:rsidRPr="005F420E">
        <w:t xml:space="preserve">install </w:t>
      </w:r>
      <w:r>
        <w:t>freevxfs /bin/true</w:t>
      </w:r>
      <w:r>
        <w:rPr>
          <w:lang w:val="en-US"/>
        </w:rPr>
        <w:t>\n</w:t>
      </w:r>
      <w:r w:rsidRPr="005F420E">
        <w:t xml:space="preserve">install </w:t>
      </w:r>
      <w:r>
        <w:t>hfs /bin/true</w:t>
      </w:r>
      <w:r>
        <w:rPr>
          <w:lang w:val="en-US"/>
        </w:rPr>
        <w:t>\n</w:t>
      </w:r>
      <w:r>
        <w:rPr>
          <w:lang w:val="vi-VN"/>
        </w:rPr>
        <w:t xml:space="preserve">install </w:t>
      </w:r>
      <w:r>
        <w:t>hfsplus</w:t>
      </w:r>
      <w:r>
        <w:rPr>
          <w:lang w:val="vi-VN"/>
        </w:rPr>
        <w:t xml:space="preserve"> /bin/true</w:t>
      </w:r>
      <w:r>
        <w:rPr>
          <w:lang w:val="en-US"/>
        </w:rPr>
        <w:t>\n</w:t>
      </w:r>
      <w:r>
        <w:rPr>
          <w:lang w:val="vi-VN"/>
        </w:rPr>
        <w:t xml:space="preserve">install </w:t>
      </w:r>
      <w:r>
        <w:t>jffs2</w:t>
      </w:r>
      <w:r>
        <w:rPr>
          <w:lang w:val="en-US"/>
        </w:rPr>
        <w:t xml:space="preserve"> </w:t>
      </w:r>
      <w:r>
        <w:rPr>
          <w:lang w:val="vi-VN"/>
        </w:rPr>
        <w:t>/bin/true</w:t>
      </w:r>
      <w:r>
        <w:rPr>
          <w:lang w:val="en-US"/>
        </w:rPr>
        <w:t>\n</w:t>
      </w:r>
      <w:r w:rsidRPr="005F420E">
        <w:t xml:space="preserve">install udf </w:t>
      </w:r>
      <w:r>
        <w:t>/bin/true</w:t>
      </w:r>
      <w:r w:rsidRPr="009B7A23">
        <w:t>'</w:t>
      </w:r>
      <w:r>
        <w:t xml:space="preserve"> &gt;&gt;</w:t>
      </w:r>
      <w:r>
        <w:rPr>
          <w:lang w:val="en-US"/>
        </w:rPr>
        <w:t xml:space="preserve"> </w:t>
      </w:r>
      <w:r w:rsidRPr="002E0693">
        <w:rPr>
          <w:lang w:val="en-US"/>
        </w:rPr>
        <w:t>/etc/modprobe.d/filesystem.conf</w:t>
      </w:r>
    </w:p>
    <w:p w14:paraId="02D47180" w14:textId="5502BED2" w:rsidR="00DC38BB" w:rsidRDefault="00DC38BB" w:rsidP="005F420E">
      <w:pPr>
        <w:pStyle w:val="BodyText"/>
        <w:rPr>
          <w:b/>
          <w:bCs/>
          <w:i/>
          <w:lang w:val="en-US"/>
        </w:rPr>
      </w:pPr>
      <w:r w:rsidRPr="00DC38BB">
        <w:rPr>
          <w:b/>
          <w:bCs/>
          <w:i/>
        </w:rPr>
        <w:t xml:space="preserve">Thực hiện câu lệnh sau để </w:t>
      </w:r>
      <w:r>
        <w:rPr>
          <w:b/>
          <w:bCs/>
          <w:i/>
          <w:lang w:val="en-US"/>
        </w:rPr>
        <w:t>gỡ bỏ các filesystem không thông dụng khỏi kernel:</w:t>
      </w:r>
    </w:p>
    <w:p w14:paraId="6FBB757E" w14:textId="77777777" w:rsidR="00754DC4" w:rsidRDefault="00754DC4" w:rsidP="00754DC4">
      <w:pPr>
        <w:pStyle w:val="Code"/>
        <w:spacing w:before="0"/>
      </w:pPr>
      <w:r>
        <w:t>rmmod cramfs</w:t>
      </w:r>
    </w:p>
    <w:p w14:paraId="07477AB0" w14:textId="5CCA6409" w:rsidR="00F1073A" w:rsidRDefault="00F1073A" w:rsidP="00F1073A">
      <w:pPr>
        <w:pStyle w:val="Code"/>
        <w:spacing w:before="0"/>
      </w:pPr>
      <w:r>
        <w:t>rmmod freevxfs</w:t>
      </w:r>
    </w:p>
    <w:p w14:paraId="2BA3E650" w14:textId="77777777" w:rsidR="00754DC4" w:rsidRDefault="00754DC4" w:rsidP="00754DC4">
      <w:pPr>
        <w:pStyle w:val="Code"/>
        <w:spacing w:before="0"/>
      </w:pPr>
      <w:r>
        <w:t>rmmod hfs</w:t>
      </w:r>
    </w:p>
    <w:p w14:paraId="49C74EDF" w14:textId="77777777" w:rsidR="00754DC4" w:rsidRDefault="00754DC4" w:rsidP="00754DC4">
      <w:pPr>
        <w:pStyle w:val="Code"/>
        <w:spacing w:before="0"/>
      </w:pPr>
      <w:r>
        <w:t>rmmod hfsplus</w:t>
      </w:r>
    </w:p>
    <w:p w14:paraId="45CD56A3" w14:textId="04632948" w:rsidR="00F1073A" w:rsidRDefault="00F1073A" w:rsidP="00F1073A">
      <w:pPr>
        <w:pStyle w:val="Code"/>
        <w:spacing w:before="0"/>
      </w:pPr>
      <w:r>
        <w:t>rmmod jffs2</w:t>
      </w:r>
    </w:p>
    <w:p w14:paraId="45BEEB7E" w14:textId="4C0747A3" w:rsidR="00DC38BB" w:rsidRPr="005F420E" w:rsidRDefault="00F1073A" w:rsidP="00F1073A">
      <w:pPr>
        <w:pStyle w:val="Code"/>
        <w:spacing w:before="0"/>
        <w:rPr>
          <w:b/>
          <w:bCs/>
          <w:sz w:val="26"/>
          <w:lang w:val="en-US"/>
        </w:rPr>
      </w:pPr>
      <w:r>
        <w:t>rmmod udf</w:t>
      </w:r>
    </w:p>
    <w:p w14:paraId="2C89C1C6" w14:textId="0FC3F8CC" w:rsidR="005F420E" w:rsidRDefault="005F420E" w:rsidP="006A0B00">
      <w:pPr>
        <w:pStyle w:val="Heading5"/>
      </w:pPr>
      <w:bookmarkStart w:id="21" w:name="_Toc163720933"/>
      <w:r>
        <w:rPr>
          <w:lang w:val="en-US"/>
        </w:rPr>
        <w:t>Cấu hình phân vùng /tmp</w:t>
      </w:r>
      <w:bookmarkEnd w:id="21"/>
    </w:p>
    <w:p w14:paraId="5AFE63CC" w14:textId="0114B940" w:rsidR="00C349A4" w:rsidRPr="00C349A4" w:rsidRDefault="00C349A4" w:rsidP="005F420E">
      <w:pPr>
        <w:pStyle w:val="BodyText"/>
        <w:rPr>
          <w:lang w:val="en-US"/>
        </w:rPr>
      </w:pPr>
      <w:r>
        <w:rPr>
          <w:lang w:val="en-US"/>
        </w:rPr>
        <w:t>Mô tả:</w:t>
      </w:r>
    </w:p>
    <w:p w14:paraId="77A52651" w14:textId="326B573C" w:rsidR="00CE620A" w:rsidRPr="005F420E" w:rsidRDefault="00D27177" w:rsidP="005F420E">
      <w:pPr>
        <w:pStyle w:val="BodyText"/>
        <w:rPr>
          <w:lang w:val="en-US"/>
        </w:rPr>
      </w:pPr>
      <w:r w:rsidRPr="00C349A4">
        <w:t>Phân vùng /tmp được thiết kế không nhằm tới việc hỗ trợ các special device</w:t>
      </w:r>
      <w:r w:rsidR="005F420E" w:rsidRPr="00C349A4">
        <w:t xml:space="preserve"> và chỉ dùng để lưu trữ tạm thời. Cấu hình nodev, nosuid, noexec sẽ ngăn cản người người đặc quyền cố gắng sử dụng block special device hoặc character sepecial device; sử dụng đặc quyền suid hoặc tạo ra file đặc quyền setuid trên phân vùng /tmp; và khởi chạy các mã thực thi trong phân vùng /tmp</w:t>
      </w:r>
      <w:r w:rsidR="005F420E">
        <w:rPr>
          <w:lang w:val="en-US"/>
        </w:rPr>
        <w:t>.</w:t>
      </w:r>
    </w:p>
    <w:p w14:paraId="37AA4302" w14:textId="77777777" w:rsidR="005F420E" w:rsidRPr="005F420E" w:rsidRDefault="005F420E" w:rsidP="005F420E">
      <w:pPr>
        <w:pStyle w:val="BodyText"/>
        <w:rPr>
          <w:lang w:val="en-US"/>
        </w:rPr>
      </w:pPr>
    </w:p>
    <w:p w14:paraId="15BBD7C8" w14:textId="4B89B9C4" w:rsidR="00CE620A" w:rsidRDefault="00D27177" w:rsidP="005F420E">
      <w:pPr>
        <w:pStyle w:val="BodyText"/>
        <w:rPr>
          <w:lang w:val="en-US"/>
        </w:rPr>
      </w:pPr>
      <w:r>
        <w:t>Mục tiêu:</w:t>
      </w:r>
    </w:p>
    <w:p w14:paraId="5F171E33" w14:textId="7AEEB277" w:rsidR="007F772D" w:rsidRDefault="007F772D" w:rsidP="007F772D">
      <w:pPr>
        <w:pStyle w:val="BodyText"/>
        <w:rPr>
          <w:i/>
          <w:iCs/>
          <w:lang w:val="en-US"/>
        </w:rPr>
      </w:pPr>
      <w:bookmarkStart w:id="22" w:name="_Hlk170223375"/>
      <w:r w:rsidRPr="00EB71C9">
        <w:rPr>
          <w:i/>
          <w:iCs/>
          <w:lang w:val="en-US"/>
        </w:rPr>
        <w:t>* Lưu ý:</w:t>
      </w:r>
    </w:p>
    <w:p w14:paraId="1BDEE9FD" w14:textId="56FA919A" w:rsidR="007F772D" w:rsidRPr="00EB71C9" w:rsidRDefault="007F772D" w:rsidP="007F772D">
      <w:pPr>
        <w:pStyle w:val="BodyText"/>
        <w:ind w:left="1418"/>
        <w:rPr>
          <w:i/>
          <w:iCs/>
          <w:lang w:val="en-US"/>
        </w:rPr>
      </w:pPr>
      <w:r>
        <w:rPr>
          <w:i/>
          <w:iCs/>
          <w:lang w:val="en-US"/>
        </w:rPr>
        <w:t xml:space="preserve">- </w:t>
      </w:r>
      <w:r w:rsidRPr="00656D51">
        <w:rPr>
          <w:i/>
          <w:iCs/>
          <w:lang w:val="en-US"/>
        </w:rPr>
        <w:t>Mục này khuyến nghị thực hiện thủ công</w:t>
      </w:r>
      <w:r>
        <w:rPr>
          <w:i/>
          <w:iCs/>
          <w:lang w:val="en-US"/>
        </w:rPr>
        <w:t>.</w:t>
      </w:r>
      <w:r>
        <w:rPr>
          <w:i/>
          <w:iCs/>
          <w:lang w:val="en-US"/>
        </w:rPr>
        <w:br/>
        <w:t>- Cấu hình sau có thể khiến một số dịch vụ không thể hoạt động do chặn quyền Execute (x) trên /tmp.</w:t>
      </w:r>
    </w:p>
    <w:bookmarkEnd w:id="22"/>
    <w:p w14:paraId="25C40815" w14:textId="65FF9C4F" w:rsidR="005F420E" w:rsidRPr="005F420E" w:rsidRDefault="00D27177" w:rsidP="00C349A4">
      <w:pPr>
        <w:pStyle w:val="Command"/>
      </w:pPr>
      <w:r w:rsidRPr="005F420E">
        <w:t xml:space="preserve">Chỉnh sửa file </w:t>
      </w:r>
      <w:r w:rsidR="005F420E">
        <w:rPr>
          <w:lang w:val="en-US"/>
        </w:rPr>
        <w:t>/etc/fstab</w:t>
      </w:r>
      <w:r w:rsidRPr="005F420E">
        <w:t xml:space="preserve"> </w:t>
      </w:r>
      <w:r w:rsidR="005F420E">
        <w:rPr>
          <w:lang w:val="en-US"/>
        </w:rPr>
        <w:t>và</w:t>
      </w:r>
      <w:r w:rsidRPr="005F420E">
        <w:t xml:space="preserve"> thêm tùy chọn nodev</w:t>
      </w:r>
      <w:r w:rsidR="005F420E">
        <w:rPr>
          <w:lang w:val="en-US"/>
        </w:rPr>
        <w:t>, nosuid, noexec</w:t>
      </w:r>
      <w:r w:rsidRPr="005F420E">
        <w:t xml:space="preserve"> </w:t>
      </w:r>
      <w:r w:rsidR="005F420E">
        <w:rPr>
          <w:lang w:val="en-US"/>
        </w:rPr>
        <w:t>vào</w:t>
      </w:r>
      <w:r w:rsidR="00C349A4">
        <w:rPr>
          <w:lang w:val="en-US"/>
        </w:rPr>
        <w:t xml:space="preserve"> trường thứ 4 trong</w:t>
      </w:r>
      <w:r w:rsidR="005F420E">
        <w:rPr>
          <w:lang w:val="en-US"/>
        </w:rPr>
        <w:t xml:space="preserve"> cấu hình của phân vùng</w:t>
      </w:r>
      <w:r w:rsidRPr="005F420E">
        <w:t xml:space="preserve"> /tmp</w:t>
      </w:r>
      <w:r w:rsidR="00837514">
        <w:rPr>
          <w:lang w:val="en-US"/>
        </w:rPr>
        <w:t>. Ví dụ</w:t>
      </w:r>
      <w:r w:rsidRPr="005F420E">
        <w:t>:</w:t>
      </w:r>
    </w:p>
    <w:p w14:paraId="169CD526" w14:textId="314D1D56" w:rsidR="005F420E" w:rsidRDefault="00C349A4" w:rsidP="00C349A4">
      <w:pPr>
        <w:pStyle w:val="Code"/>
      </w:pPr>
      <w:r w:rsidRPr="00C349A4">
        <w:t>tmpfs /</w:t>
      </w:r>
      <w:r>
        <w:rPr>
          <w:lang w:val="en-US"/>
        </w:rPr>
        <w:t>tmp</w:t>
      </w:r>
      <w:r w:rsidRPr="00C349A4">
        <w:t xml:space="preserve"> tmpfs defaults,nodev,nosuid,noexec 0 0</w:t>
      </w:r>
    </w:p>
    <w:p w14:paraId="4856DAD2" w14:textId="54E192CD" w:rsidR="00E00778" w:rsidRDefault="00E00778" w:rsidP="00E00778">
      <w:pPr>
        <w:pStyle w:val="Command"/>
        <w:rPr>
          <w:lang w:val="en-US"/>
        </w:rPr>
      </w:pPr>
      <w:r>
        <w:rPr>
          <w:lang w:val="en-US"/>
        </w:rPr>
        <w:t xml:space="preserve">Thực hiện các lệnh sau để </w:t>
      </w:r>
      <w:r w:rsidR="008F0DD3">
        <w:rPr>
          <w:lang w:val="en-US"/>
        </w:rPr>
        <w:t>mount phân vùng /tmp</w:t>
      </w:r>
      <w:r w:rsidR="00377772">
        <w:rPr>
          <w:lang w:val="en-US"/>
        </w:rPr>
        <w:t xml:space="preserve"> và cập nhật cấu hình fstab</w:t>
      </w:r>
      <w:r w:rsidR="008F0DD3">
        <w:rPr>
          <w:lang w:val="en-US"/>
        </w:rPr>
        <w:t>:</w:t>
      </w:r>
    </w:p>
    <w:p w14:paraId="096D7E91" w14:textId="43BDC7E8" w:rsidR="008F0DD3" w:rsidRDefault="008F0DD3" w:rsidP="008F0DD3">
      <w:pPr>
        <w:pStyle w:val="Code"/>
        <w:rPr>
          <w:lang w:val="en-US"/>
        </w:rPr>
      </w:pPr>
      <w:r>
        <w:rPr>
          <w:lang w:val="en-US"/>
        </w:rPr>
        <w:t>mount /tmp</w:t>
      </w:r>
    </w:p>
    <w:p w14:paraId="4F2EB96B" w14:textId="67D4FFC5" w:rsidR="008F0DD3" w:rsidRDefault="00377772" w:rsidP="008F0DD3">
      <w:pPr>
        <w:pStyle w:val="Code"/>
        <w:rPr>
          <w:lang w:val="en-US"/>
        </w:rPr>
      </w:pPr>
      <w:r>
        <w:t>mount -o remount /</w:t>
      </w:r>
      <w:r>
        <w:rPr>
          <w:lang w:val="en-US"/>
        </w:rPr>
        <w:t>tmp</w:t>
      </w:r>
    </w:p>
    <w:p w14:paraId="377D3E30" w14:textId="6552610F" w:rsidR="00C349A4" w:rsidRPr="005F420E" w:rsidRDefault="00C349A4" w:rsidP="006A0B00">
      <w:pPr>
        <w:pStyle w:val="Heading5"/>
      </w:pPr>
      <w:bookmarkStart w:id="23" w:name="_Toc163720934"/>
      <w:r>
        <w:t>Cấu hình phân vùng /var</w:t>
      </w:r>
      <w:r>
        <w:rPr>
          <w:lang w:val="en-US"/>
        </w:rPr>
        <w:t>/tmp</w:t>
      </w:r>
      <w:bookmarkEnd w:id="23"/>
    </w:p>
    <w:p w14:paraId="7BB17042" w14:textId="2C004BB6" w:rsidR="00CE620A" w:rsidRDefault="00D27177" w:rsidP="005F420E">
      <w:pPr>
        <w:pStyle w:val="BodyText"/>
      </w:pPr>
      <w:r>
        <w:lastRenderedPageBreak/>
        <w:t>Mô tả:</w:t>
      </w:r>
    </w:p>
    <w:p w14:paraId="5667E273" w14:textId="1124B45B" w:rsidR="00CE620A" w:rsidRPr="00C349A4" w:rsidRDefault="005F420E" w:rsidP="00C349A4">
      <w:pPr>
        <w:pStyle w:val="BodyText"/>
      </w:pPr>
      <w:r w:rsidRPr="005F420E">
        <w:t>Phân vùng /</w:t>
      </w:r>
      <w:r w:rsidR="00C349A4">
        <w:rPr>
          <w:lang w:val="en-US"/>
        </w:rPr>
        <w:t>var/</w:t>
      </w:r>
      <w:r w:rsidRPr="005F420E">
        <w:t>tmp được thiết kế không nhằm tới việc hỗ trợ các special device và chỉ dùng để lưu trữ tạm thời. Cấu hình nodev, nosuid, noexec sẽ ngăn cản người người đặc quyền cố gắng sử dụng block special device hoặc character sepecial device; sử dụng đặc quyền suid hoặc tạo ra file đặc quyền setuid trên phân vùng /</w:t>
      </w:r>
      <w:r w:rsidR="00C349A4">
        <w:rPr>
          <w:lang w:val="en-US"/>
        </w:rPr>
        <w:t>var/</w:t>
      </w:r>
      <w:r w:rsidRPr="005F420E">
        <w:t>tmp; và khởi chạy các mã thực thi trong phân vùng /</w:t>
      </w:r>
      <w:r w:rsidR="00C349A4">
        <w:rPr>
          <w:lang w:val="en-US"/>
        </w:rPr>
        <w:t>var/</w:t>
      </w:r>
      <w:r w:rsidRPr="005F420E">
        <w:t>tmp.</w:t>
      </w:r>
    </w:p>
    <w:p w14:paraId="76DDAE2C" w14:textId="77777777" w:rsidR="00C349A4" w:rsidRDefault="00C349A4" w:rsidP="005F420E">
      <w:pPr>
        <w:pStyle w:val="BodyText"/>
      </w:pPr>
    </w:p>
    <w:p w14:paraId="316FBBE8" w14:textId="77777777" w:rsidR="00C349A4" w:rsidRDefault="00C349A4" w:rsidP="00C349A4">
      <w:pPr>
        <w:rPr>
          <w:lang w:val="en-US"/>
        </w:rPr>
      </w:pPr>
      <w:r>
        <w:rPr>
          <w:lang w:val="en-US"/>
        </w:rPr>
        <w:t>Mục tiêu:</w:t>
      </w:r>
    </w:p>
    <w:p w14:paraId="5E6B687D" w14:textId="77777777" w:rsidR="007C6495" w:rsidRDefault="007C6495" w:rsidP="007C6495">
      <w:pPr>
        <w:pStyle w:val="BodyText"/>
        <w:rPr>
          <w:i/>
          <w:iCs/>
          <w:lang w:val="en-US"/>
        </w:rPr>
      </w:pPr>
      <w:r w:rsidRPr="00EB71C9">
        <w:rPr>
          <w:i/>
          <w:iCs/>
          <w:lang w:val="en-US"/>
        </w:rPr>
        <w:t>* Lưu ý:</w:t>
      </w:r>
    </w:p>
    <w:p w14:paraId="5994632B" w14:textId="77777777" w:rsidR="007C6495" w:rsidRPr="00EB71C9" w:rsidRDefault="007C6495" w:rsidP="007C6495">
      <w:pPr>
        <w:pStyle w:val="BodyText"/>
        <w:ind w:left="1418"/>
        <w:rPr>
          <w:i/>
          <w:iCs/>
          <w:lang w:val="en-US"/>
        </w:rPr>
      </w:pPr>
      <w:r>
        <w:rPr>
          <w:i/>
          <w:iCs/>
          <w:lang w:val="en-US"/>
        </w:rPr>
        <w:t xml:space="preserve">- </w:t>
      </w:r>
      <w:r w:rsidRPr="00656D51">
        <w:rPr>
          <w:i/>
          <w:iCs/>
          <w:lang w:val="en-US"/>
        </w:rPr>
        <w:t>Mục này khuyến nghị thực hiện thủ công</w:t>
      </w:r>
      <w:r>
        <w:rPr>
          <w:i/>
          <w:iCs/>
          <w:lang w:val="en-US"/>
        </w:rPr>
        <w:t>.</w:t>
      </w:r>
      <w:r>
        <w:rPr>
          <w:i/>
          <w:iCs/>
          <w:lang w:val="en-US"/>
        </w:rPr>
        <w:br/>
        <w:t>- Cấu hình sau có thể khiến một số dịch vụ không thể hoạt động do chặn quyền Execute (x) trên /var/tmp.</w:t>
      </w:r>
    </w:p>
    <w:p w14:paraId="268878BE" w14:textId="5CD4F4D2" w:rsidR="00C349A4" w:rsidRPr="005F420E" w:rsidRDefault="00C349A4" w:rsidP="00C349A4">
      <w:pPr>
        <w:pStyle w:val="Command"/>
      </w:pPr>
      <w:r w:rsidRPr="005F420E">
        <w:t xml:space="preserve">Chỉnh sửa file </w:t>
      </w:r>
      <w:r>
        <w:rPr>
          <w:lang w:val="en-US"/>
        </w:rPr>
        <w:t>/etc/fstab</w:t>
      </w:r>
      <w:r w:rsidRPr="005F420E">
        <w:t xml:space="preserve"> </w:t>
      </w:r>
      <w:r>
        <w:rPr>
          <w:lang w:val="en-US"/>
        </w:rPr>
        <w:t>và</w:t>
      </w:r>
      <w:r w:rsidRPr="005F420E">
        <w:t xml:space="preserve"> thêm tùy chọn nodev</w:t>
      </w:r>
      <w:r>
        <w:rPr>
          <w:lang w:val="en-US"/>
        </w:rPr>
        <w:t>, nosuid, noexec</w:t>
      </w:r>
      <w:r w:rsidRPr="005F420E">
        <w:t xml:space="preserve"> </w:t>
      </w:r>
      <w:r>
        <w:rPr>
          <w:lang w:val="en-US"/>
        </w:rPr>
        <w:t>vào trường thứ 4 trong cấu hình của phân vùng</w:t>
      </w:r>
      <w:r w:rsidRPr="005F420E">
        <w:t xml:space="preserve"> /</w:t>
      </w:r>
      <w:r>
        <w:rPr>
          <w:lang w:val="en-US"/>
        </w:rPr>
        <w:t>var/tmp</w:t>
      </w:r>
      <w:r w:rsidR="00837514">
        <w:rPr>
          <w:lang w:val="en-US"/>
        </w:rPr>
        <w:t>. Ví dụ</w:t>
      </w:r>
      <w:r w:rsidRPr="005F420E">
        <w:t>:</w:t>
      </w:r>
    </w:p>
    <w:p w14:paraId="5C8CD31C" w14:textId="3B9C06C8" w:rsidR="00C349A4" w:rsidRDefault="00C349A4" w:rsidP="00C349A4">
      <w:pPr>
        <w:pStyle w:val="Code"/>
      </w:pPr>
      <w:r w:rsidRPr="00C349A4">
        <w:t>tmpfs /</w:t>
      </w:r>
      <w:r>
        <w:rPr>
          <w:lang w:val="en-US"/>
        </w:rPr>
        <w:t>var/tmp</w:t>
      </w:r>
      <w:r w:rsidRPr="00C349A4">
        <w:t xml:space="preserve"> tmpfs defaults,nodev,nosuid,noexec 0 0</w:t>
      </w:r>
    </w:p>
    <w:p w14:paraId="1474B823" w14:textId="5A86FA23" w:rsidR="005824BD" w:rsidRDefault="005824BD" w:rsidP="005824BD">
      <w:pPr>
        <w:pStyle w:val="Command"/>
        <w:rPr>
          <w:lang w:val="en-US"/>
        </w:rPr>
      </w:pPr>
      <w:r>
        <w:rPr>
          <w:lang w:val="en-US"/>
        </w:rPr>
        <w:t>Thực hiện các lệnh sau để mount phân vùng /var/tmp và cập nhật cấu hình fstab:</w:t>
      </w:r>
    </w:p>
    <w:p w14:paraId="1E8005C9" w14:textId="3775DD93" w:rsidR="005824BD" w:rsidRDefault="005824BD" w:rsidP="005824BD">
      <w:pPr>
        <w:pStyle w:val="Code"/>
        <w:rPr>
          <w:lang w:val="en-US"/>
        </w:rPr>
      </w:pPr>
      <w:r>
        <w:rPr>
          <w:lang w:val="en-US"/>
        </w:rPr>
        <w:t>mount /var/tmp</w:t>
      </w:r>
    </w:p>
    <w:p w14:paraId="306AAD89" w14:textId="137D04FF" w:rsidR="005824BD" w:rsidRDefault="005824BD" w:rsidP="005824BD">
      <w:pPr>
        <w:pStyle w:val="Code"/>
        <w:rPr>
          <w:lang w:val="en-US"/>
        </w:rPr>
      </w:pPr>
      <w:r>
        <w:t>mount -o remount /var/tmp</w:t>
      </w:r>
    </w:p>
    <w:p w14:paraId="148665FB" w14:textId="527AEB07" w:rsidR="00CE620A" w:rsidRDefault="004B7738" w:rsidP="006A0B00">
      <w:pPr>
        <w:pStyle w:val="Heading5"/>
      </w:pPr>
      <w:bookmarkStart w:id="24" w:name="_Toc163720935"/>
      <w:r>
        <w:rPr>
          <w:lang w:val="en-US"/>
        </w:rPr>
        <w:t>Cấu hình phân vùng /home</w:t>
      </w:r>
      <w:bookmarkEnd w:id="24"/>
    </w:p>
    <w:p w14:paraId="4E6D4E13" w14:textId="77777777" w:rsidR="00403AEB" w:rsidRDefault="00403AEB" w:rsidP="00403AEB">
      <w:pPr>
        <w:pStyle w:val="BodyText"/>
      </w:pPr>
      <w:r>
        <w:t>Mô tả:</w:t>
      </w:r>
    </w:p>
    <w:p w14:paraId="3B6F412E" w14:textId="707FCB63" w:rsidR="00403AEB" w:rsidRDefault="00403AEB" w:rsidP="00403AEB">
      <w:pPr>
        <w:pStyle w:val="BodyText"/>
        <w:rPr>
          <w:lang w:val="en-US"/>
        </w:rPr>
      </w:pPr>
      <w:r w:rsidRPr="005F420E">
        <w:t>Phân vùng /</w:t>
      </w:r>
      <w:r>
        <w:rPr>
          <w:lang w:val="en-US"/>
        </w:rPr>
        <w:t>home</w:t>
      </w:r>
      <w:r w:rsidRPr="005F420E">
        <w:t xml:space="preserve"> được thiết kế không nhằm tới việc hỗ trợ các special device. Cấu hình nodev sẽ ngăn cản người người đặc quyền cố gắng sử dụng block special device hoặc character sepecial device</w:t>
      </w:r>
      <w:r w:rsidR="00E66EB0">
        <w:rPr>
          <w:lang w:val="en-US"/>
        </w:rPr>
        <w:t xml:space="preserve"> và </w:t>
      </w:r>
      <w:r w:rsidR="00E66EB0" w:rsidRPr="005F420E">
        <w:t>sử dụng đặc quyền suid hoặc tạo ra file đặc quyền setuid</w:t>
      </w:r>
      <w:r>
        <w:rPr>
          <w:lang w:val="en-US"/>
        </w:rPr>
        <w:t xml:space="preserve"> </w:t>
      </w:r>
      <w:r w:rsidRPr="005F420E">
        <w:t>trên phân vùng /</w:t>
      </w:r>
      <w:r>
        <w:rPr>
          <w:lang w:val="en-US"/>
        </w:rPr>
        <w:t>home</w:t>
      </w:r>
    </w:p>
    <w:p w14:paraId="6969F811" w14:textId="77777777" w:rsidR="003D1392" w:rsidRPr="00403AEB" w:rsidRDefault="003D1392" w:rsidP="00403AEB">
      <w:pPr>
        <w:pStyle w:val="BodyText"/>
        <w:rPr>
          <w:lang w:val="en-US"/>
        </w:rPr>
      </w:pPr>
    </w:p>
    <w:p w14:paraId="36245C4D" w14:textId="77777777" w:rsidR="00403AEB" w:rsidRDefault="00403AEB" w:rsidP="00403AEB">
      <w:pPr>
        <w:rPr>
          <w:lang w:val="en-US"/>
        </w:rPr>
      </w:pPr>
      <w:r>
        <w:rPr>
          <w:lang w:val="en-US"/>
        </w:rPr>
        <w:t>Mục tiêu:</w:t>
      </w:r>
    </w:p>
    <w:p w14:paraId="6A404CD4" w14:textId="77777777" w:rsidR="007C6495" w:rsidRDefault="007C6495" w:rsidP="007C6495">
      <w:pPr>
        <w:pStyle w:val="BodyText"/>
        <w:rPr>
          <w:i/>
          <w:iCs/>
          <w:lang w:val="en-US"/>
        </w:rPr>
      </w:pPr>
      <w:r w:rsidRPr="00EB71C9">
        <w:rPr>
          <w:i/>
          <w:iCs/>
          <w:lang w:val="en-US"/>
        </w:rPr>
        <w:t>* Lưu ý:</w:t>
      </w:r>
    </w:p>
    <w:p w14:paraId="3FD052FC" w14:textId="77777777" w:rsidR="007C6495" w:rsidRDefault="007C6495" w:rsidP="007C6495">
      <w:pPr>
        <w:pStyle w:val="BodyText"/>
        <w:ind w:left="1418"/>
        <w:rPr>
          <w:i/>
          <w:iCs/>
          <w:lang w:val="en-US"/>
        </w:rPr>
      </w:pPr>
      <w:r>
        <w:rPr>
          <w:i/>
          <w:iCs/>
          <w:lang w:val="en-US"/>
        </w:rPr>
        <w:t xml:space="preserve">- </w:t>
      </w:r>
      <w:r w:rsidRPr="00656D51">
        <w:rPr>
          <w:i/>
          <w:iCs/>
          <w:lang w:val="en-US"/>
        </w:rPr>
        <w:t>Mục này khuyến nghị thực hiện thủ công</w:t>
      </w:r>
      <w:r>
        <w:rPr>
          <w:i/>
          <w:iCs/>
          <w:lang w:val="en-US"/>
        </w:rPr>
        <w:t>.</w:t>
      </w:r>
      <w:r>
        <w:rPr>
          <w:i/>
          <w:iCs/>
          <w:lang w:val="en-US"/>
        </w:rPr>
        <w:br/>
        <w:t>- Chỉ thực hiện mục này nếu có phân vùng riêng cho /home.</w:t>
      </w:r>
    </w:p>
    <w:p w14:paraId="360C570D" w14:textId="77777777" w:rsidR="007C6495" w:rsidRDefault="007C6495" w:rsidP="007C6495">
      <w:pPr>
        <w:pStyle w:val="Command"/>
        <w:rPr>
          <w:lang w:val="en-US"/>
        </w:rPr>
      </w:pPr>
      <w:r>
        <w:rPr>
          <w:lang w:val="en-US"/>
        </w:rPr>
        <w:t>Thực hiện lệnh sau để kiểm tra phân vùng riêng của /home:</w:t>
      </w:r>
    </w:p>
    <w:p w14:paraId="12746ED5" w14:textId="77777777" w:rsidR="007C6495" w:rsidRPr="00B6148E" w:rsidRDefault="007C6495" w:rsidP="007C6495">
      <w:pPr>
        <w:pStyle w:val="Code"/>
        <w:rPr>
          <w:lang w:val="en-US"/>
        </w:rPr>
      </w:pPr>
      <w:r w:rsidRPr="00D04722">
        <w:lastRenderedPageBreak/>
        <w:t>if findmnt /home &gt; /dev/null 2&gt;&amp;1; then echo "</w:t>
      </w:r>
      <w:r>
        <w:rPr>
          <w:lang w:val="en-US"/>
        </w:rPr>
        <w:t>C</w:t>
      </w:r>
      <w:r w:rsidRPr="00D04722">
        <w:t>ó phân vùng riêng</w:t>
      </w:r>
      <w:r>
        <w:rPr>
          <w:lang w:val="en-US"/>
        </w:rPr>
        <w:t xml:space="preserve"> cho </w:t>
      </w:r>
      <w:r w:rsidRPr="00D04722">
        <w:t>/home"; else echo "</w:t>
      </w:r>
      <w:r>
        <w:rPr>
          <w:lang w:val="en-US"/>
        </w:rPr>
        <w:t>K</w:t>
      </w:r>
      <w:r w:rsidRPr="00D04722">
        <w:t>hông có phân vùng riêng</w:t>
      </w:r>
      <w:r>
        <w:rPr>
          <w:lang w:val="en-US"/>
        </w:rPr>
        <w:t xml:space="preserve"> cho</w:t>
      </w:r>
      <w:r w:rsidRPr="00D04722">
        <w:t xml:space="preserve"> /home"; fi</w:t>
      </w:r>
    </w:p>
    <w:p w14:paraId="2BF5C09A" w14:textId="641224E5" w:rsidR="00403AEB" w:rsidRPr="005F420E" w:rsidRDefault="00403AEB" w:rsidP="00403AEB">
      <w:pPr>
        <w:pStyle w:val="Command"/>
      </w:pPr>
      <w:r w:rsidRPr="005F420E">
        <w:t xml:space="preserve">Chỉnh sửa file </w:t>
      </w:r>
      <w:r>
        <w:rPr>
          <w:lang w:val="en-US"/>
        </w:rPr>
        <w:t>/etc/fstab</w:t>
      </w:r>
      <w:r w:rsidRPr="005F420E">
        <w:t xml:space="preserve"> </w:t>
      </w:r>
      <w:r>
        <w:rPr>
          <w:lang w:val="en-US"/>
        </w:rPr>
        <w:t>và</w:t>
      </w:r>
      <w:r w:rsidRPr="005F420E">
        <w:t xml:space="preserve"> thêm tùy chọn nodev</w:t>
      </w:r>
      <w:r w:rsidR="00FB066C">
        <w:rPr>
          <w:lang w:val="en-US"/>
        </w:rPr>
        <w:t xml:space="preserve"> </w:t>
      </w:r>
      <w:r>
        <w:rPr>
          <w:lang w:val="en-US"/>
        </w:rPr>
        <w:t>vào trường thứ 4 trong cấu hình của phân vùng</w:t>
      </w:r>
      <w:r w:rsidRPr="005F420E">
        <w:t xml:space="preserve"> /</w:t>
      </w:r>
      <w:r w:rsidR="007151A8">
        <w:rPr>
          <w:lang w:val="en-US"/>
        </w:rPr>
        <w:t>home</w:t>
      </w:r>
      <w:r w:rsidR="00CE10DC">
        <w:rPr>
          <w:lang w:val="en-US"/>
        </w:rPr>
        <w:t>. Ví dụ</w:t>
      </w:r>
      <w:r w:rsidRPr="005F420E">
        <w:t>:</w:t>
      </w:r>
    </w:p>
    <w:p w14:paraId="6097C55E" w14:textId="00000DAE" w:rsidR="00CE10DC" w:rsidRDefault="00CE10DC" w:rsidP="00403AEB">
      <w:pPr>
        <w:pStyle w:val="Code"/>
      </w:pPr>
      <w:r w:rsidRPr="00CE10DC">
        <w:rPr>
          <w:lang w:val="en-US"/>
        </w:rPr>
        <w:t xml:space="preserve">&lt;device&gt; /home &lt;fstype&gt; </w:t>
      </w:r>
      <w:proofErr w:type="gramStart"/>
      <w:r w:rsidRPr="00CE10DC">
        <w:rPr>
          <w:lang w:val="en-US"/>
        </w:rPr>
        <w:t>defaults</w:t>
      </w:r>
      <w:r w:rsidRPr="00C349A4">
        <w:t>,nodev</w:t>
      </w:r>
      <w:proofErr w:type="gramEnd"/>
      <w:r w:rsidR="00E67DA8" w:rsidRPr="00C349A4">
        <w:t>,nosuid</w:t>
      </w:r>
      <w:r w:rsidRPr="00C349A4">
        <w:t xml:space="preserve"> 0 0</w:t>
      </w:r>
    </w:p>
    <w:p w14:paraId="200A85B2" w14:textId="6AD248D1" w:rsidR="00586FE5" w:rsidRDefault="00586FE5" w:rsidP="00586FE5">
      <w:pPr>
        <w:pStyle w:val="Command"/>
        <w:rPr>
          <w:lang w:val="en-US"/>
        </w:rPr>
      </w:pPr>
      <w:r>
        <w:rPr>
          <w:lang w:val="en-US"/>
        </w:rPr>
        <w:t>Thực hiện các lệnh sau để cập nhật cấu hình fstab:</w:t>
      </w:r>
    </w:p>
    <w:p w14:paraId="05FFB875" w14:textId="55FDC39E" w:rsidR="00586FE5" w:rsidRDefault="00586FE5" w:rsidP="00586FE5">
      <w:pPr>
        <w:pStyle w:val="Code"/>
        <w:rPr>
          <w:lang w:val="en-US"/>
        </w:rPr>
      </w:pPr>
      <w:r>
        <w:t>mount -o remount /home</w:t>
      </w:r>
    </w:p>
    <w:p w14:paraId="67554536" w14:textId="73846274" w:rsidR="00CE620A" w:rsidRDefault="00D27177" w:rsidP="006A0B00">
      <w:pPr>
        <w:pStyle w:val="Heading5"/>
      </w:pPr>
      <w:bookmarkStart w:id="25" w:name="_Toc163720936"/>
      <w:r>
        <w:t>Cấu hình phân vùng /dev/shm</w:t>
      </w:r>
      <w:bookmarkEnd w:id="25"/>
    </w:p>
    <w:p w14:paraId="38C1E4E4" w14:textId="77777777" w:rsidR="00403AEB" w:rsidRDefault="00403AEB" w:rsidP="00403AEB">
      <w:pPr>
        <w:pStyle w:val="BodyText"/>
      </w:pPr>
      <w:r>
        <w:t>Mô tả:</w:t>
      </w:r>
    </w:p>
    <w:p w14:paraId="0176D646" w14:textId="67E4BD7B" w:rsidR="00403AEB" w:rsidRPr="00C349A4" w:rsidRDefault="00403AEB" w:rsidP="00403AEB">
      <w:pPr>
        <w:pStyle w:val="BodyText"/>
      </w:pPr>
      <w:r w:rsidRPr="005F420E">
        <w:t>Phân vùng /</w:t>
      </w:r>
      <w:r w:rsidR="007151A8">
        <w:rPr>
          <w:lang w:val="en-US"/>
        </w:rPr>
        <w:t>dev/shm</w:t>
      </w:r>
      <w:r w:rsidRPr="005F420E">
        <w:t xml:space="preserve"> được thiết kế không nhằm tới việc hỗ trợ các special device. Cấu hình nodev, nosuid, noexec sẽ ngăn cản người người đặc quyền cố gắng sử dụng block special device hoặc character sepecial device; sử dụng đặc quyền suid hoặc tạo ra file đặc quyền setuid trên phân vùng /</w:t>
      </w:r>
      <w:r w:rsidR="007151A8">
        <w:rPr>
          <w:lang w:val="en-US"/>
        </w:rPr>
        <w:t>dev/shm</w:t>
      </w:r>
      <w:r w:rsidRPr="005F420E">
        <w:t>; và khởi chạy các mã thực thi trong phân vùng /</w:t>
      </w:r>
      <w:r w:rsidR="007151A8">
        <w:rPr>
          <w:lang w:val="en-US"/>
        </w:rPr>
        <w:t>dev/shm</w:t>
      </w:r>
      <w:r w:rsidRPr="005F420E">
        <w:t>.</w:t>
      </w:r>
    </w:p>
    <w:p w14:paraId="4706EDEE" w14:textId="77777777" w:rsidR="00403AEB" w:rsidRDefault="00403AEB" w:rsidP="00403AEB">
      <w:pPr>
        <w:pStyle w:val="BodyText"/>
      </w:pPr>
    </w:p>
    <w:p w14:paraId="6FE2ADA2" w14:textId="77777777" w:rsidR="00403AEB" w:rsidRDefault="00403AEB" w:rsidP="00403AEB">
      <w:pPr>
        <w:rPr>
          <w:lang w:val="en-US"/>
        </w:rPr>
      </w:pPr>
      <w:r>
        <w:rPr>
          <w:lang w:val="en-US"/>
        </w:rPr>
        <w:t>Mục tiêu:</w:t>
      </w:r>
    </w:p>
    <w:p w14:paraId="7425038C" w14:textId="77777777" w:rsidR="000F60DC" w:rsidRDefault="000F60DC" w:rsidP="000F60DC">
      <w:pPr>
        <w:pStyle w:val="BodyText"/>
        <w:rPr>
          <w:i/>
          <w:iCs/>
          <w:lang w:val="en-US"/>
        </w:rPr>
      </w:pPr>
      <w:r w:rsidRPr="00EB71C9">
        <w:rPr>
          <w:i/>
          <w:iCs/>
          <w:lang w:val="en-US"/>
        </w:rPr>
        <w:t>* Lưu ý:</w:t>
      </w:r>
    </w:p>
    <w:p w14:paraId="4B060B05" w14:textId="77777777" w:rsidR="000F60DC" w:rsidRPr="00EB71C9" w:rsidRDefault="000F60DC" w:rsidP="000F60DC">
      <w:pPr>
        <w:pStyle w:val="BodyText"/>
        <w:ind w:left="1418"/>
        <w:rPr>
          <w:i/>
          <w:iCs/>
          <w:lang w:val="en-US"/>
        </w:rPr>
      </w:pPr>
      <w:r>
        <w:rPr>
          <w:i/>
          <w:iCs/>
          <w:lang w:val="en-US"/>
        </w:rPr>
        <w:t xml:space="preserve">- </w:t>
      </w:r>
      <w:r w:rsidRPr="00656D51">
        <w:rPr>
          <w:i/>
          <w:iCs/>
          <w:lang w:val="en-US"/>
        </w:rPr>
        <w:t>Mục này khuyến nghị thực hiện thủ công</w:t>
      </w:r>
      <w:r>
        <w:rPr>
          <w:i/>
          <w:iCs/>
          <w:lang w:val="en-US"/>
        </w:rPr>
        <w:t>.</w:t>
      </w:r>
      <w:r>
        <w:rPr>
          <w:i/>
          <w:iCs/>
          <w:lang w:val="en-US"/>
        </w:rPr>
        <w:br/>
        <w:t xml:space="preserve">- Cấu hình sau có thể khiến một số dịch vụ không thể hoạt động do chặn quyền Execute (x) trên </w:t>
      </w:r>
      <w:r w:rsidRPr="00ED7045">
        <w:rPr>
          <w:i/>
          <w:iCs/>
          <w:lang w:val="en-US"/>
        </w:rPr>
        <w:t>/dev/shm</w:t>
      </w:r>
      <w:r>
        <w:rPr>
          <w:i/>
          <w:iCs/>
          <w:lang w:val="en-US"/>
        </w:rPr>
        <w:t>.</w:t>
      </w:r>
    </w:p>
    <w:p w14:paraId="662C13EA" w14:textId="0A5B81EB" w:rsidR="00403AEB" w:rsidRPr="005F420E" w:rsidRDefault="00403AEB" w:rsidP="00403AEB">
      <w:pPr>
        <w:pStyle w:val="Command"/>
      </w:pPr>
      <w:r w:rsidRPr="005F420E">
        <w:t xml:space="preserve">Chỉnh sửa file </w:t>
      </w:r>
      <w:r>
        <w:rPr>
          <w:lang w:val="en-US"/>
        </w:rPr>
        <w:t>/etc/fstab</w:t>
      </w:r>
      <w:r w:rsidRPr="005F420E">
        <w:t xml:space="preserve"> </w:t>
      </w:r>
      <w:r>
        <w:rPr>
          <w:lang w:val="en-US"/>
        </w:rPr>
        <w:t>và</w:t>
      </w:r>
      <w:r w:rsidRPr="005F420E">
        <w:t xml:space="preserve"> thêm tùy chọn nodev</w:t>
      </w:r>
      <w:r>
        <w:rPr>
          <w:lang w:val="en-US"/>
        </w:rPr>
        <w:t>, nosuid, noexec</w:t>
      </w:r>
      <w:r w:rsidRPr="005F420E">
        <w:t xml:space="preserve"> </w:t>
      </w:r>
      <w:r>
        <w:rPr>
          <w:lang w:val="en-US"/>
        </w:rPr>
        <w:t>vào trường thứ 4 trong cấu hình của phân vùng</w:t>
      </w:r>
      <w:r w:rsidRPr="005F420E">
        <w:t xml:space="preserve"> /</w:t>
      </w:r>
      <w:r w:rsidR="007151A8">
        <w:rPr>
          <w:lang w:val="en-US"/>
        </w:rPr>
        <w:t>dev/shm</w:t>
      </w:r>
      <w:r w:rsidR="00A36BCF">
        <w:rPr>
          <w:lang w:val="en-US"/>
        </w:rPr>
        <w:t>. Ví dụ</w:t>
      </w:r>
      <w:r w:rsidRPr="005F420E">
        <w:t>:</w:t>
      </w:r>
    </w:p>
    <w:p w14:paraId="4404DFC9" w14:textId="2D954998" w:rsidR="00403AEB" w:rsidRDefault="00403AEB" w:rsidP="00403AEB">
      <w:pPr>
        <w:pStyle w:val="Code"/>
      </w:pPr>
      <w:r w:rsidRPr="00C349A4">
        <w:t>tmpfs /</w:t>
      </w:r>
      <w:r w:rsidR="007151A8">
        <w:rPr>
          <w:lang w:val="en-US"/>
        </w:rPr>
        <w:t>dev/shm</w:t>
      </w:r>
      <w:r w:rsidRPr="00C349A4">
        <w:t xml:space="preserve"> tmpfs defaults,nodev,nosuid,noexec 0 0</w:t>
      </w:r>
    </w:p>
    <w:p w14:paraId="11B026D9" w14:textId="6CB18A85" w:rsidR="006E145C" w:rsidRDefault="006E145C" w:rsidP="006E145C">
      <w:pPr>
        <w:pStyle w:val="Command"/>
        <w:rPr>
          <w:lang w:val="en-US"/>
        </w:rPr>
      </w:pPr>
      <w:r>
        <w:rPr>
          <w:lang w:val="en-US"/>
        </w:rPr>
        <w:t>Thực hiện các lệnh sau để mount phân vùng /dev/shm và cập nhật cấu hình fstab:</w:t>
      </w:r>
    </w:p>
    <w:p w14:paraId="2DCF10CD" w14:textId="544B7D4A" w:rsidR="006E145C" w:rsidRDefault="006E145C" w:rsidP="006E145C">
      <w:pPr>
        <w:pStyle w:val="Code"/>
        <w:rPr>
          <w:lang w:val="en-US"/>
        </w:rPr>
      </w:pPr>
      <w:r>
        <w:rPr>
          <w:lang w:val="en-US"/>
        </w:rPr>
        <w:t>mount /dev/shm</w:t>
      </w:r>
    </w:p>
    <w:p w14:paraId="7BC44443" w14:textId="436DE6BE" w:rsidR="006E145C" w:rsidRPr="006E145C" w:rsidRDefault="006E145C" w:rsidP="006E145C">
      <w:pPr>
        <w:pStyle w:val="Code"/>
        <w:rPr>
          <w:lang w:val="en-US"/>
        </w:rPr>
      </w:pPr>
      <w:r>
        <w:t>mount -o remount /</w:t>
      </w:r>
      <w:r>
        <w:rPr>
          <w:lang w:val="en-US"/>
        </w:rPr>
        <w:t>dev/shm</w:t>
      </w:r>
    </w:p>
    <w:p w14:paraId="6481E402" w14:textId="77777777" w:rsidR="00DB2F44" w:rsidRPr="007151A8" w:rsidRDefault="00DB2F44" w:rsidP="00DB2F44">
      <w:pPr>
        <w:pStyle w:val="Heading5"/>
      </w:pPr>
      <w:bookmarkStart w:id="26" w:name="_Toc163720937"/>
      <w:r>
        <w:t>Cấu hình sticky bit cho tất cả các thư mục dùng chung</w:t>
      </w:r>
      <w:bookmarkEnd w:id="26"/>
    </w:p>
    <w:p w14:paraId="66151264" w14:textId="77777777" w:rsidR="00DB2F44" w:rsidRPr="00F70FE7" w:rsidRDefault="00DB2F44" w:rsidP="00DB2F44">
      <w:pPr>
        <w:pStyle w:val="BodyText"/>
      </w:pPr>
      <w:r w:rsidRPr="00F70FE7">
        <w:t>Mô tả:</w:t>
      </w:r>
    </w:p>
    <w:p w14:paraId="516F7539" w14:textId="77777777" w:rsidR="00DB2F44" w:rsidRPr="00F70FE7" w:rsidRDefault="00DB2F44" w:rsidP="00DB2F44">
      <w:pPr>
        <w:pStyle w:val="BodyText"/>
      </w:pPr>
      <w:r w:rsidRPr="00F70FE7">
        <w:t>Tính năng này ngăn khả năng xóa hoặc đổi tên file trong thư mục dùng chung thuộc sở hữu của người dùng khác.</w:t>
      </w:r>
    </w:p>
    <w:p w14:paraId="3BF0DEF4" w14:textId="77777777" w:rsidR="00DB2F44" w:rsidRPr="00F70FE7" w:rsidRDefault="00DB2F44" w:rsidP="00DB2F44">
      <w:pPr>
        <w:pStyle w:val="BodyText"/>
      </w:pPr>
    </w:p>
    <w:p w14:paraId="22A608EA" w14:textId="77777777" w:rsidR="00DB2F44" w:rsidRPr="00F70FE7" w:rsidRDefault="00DB2F44" w:rsidP="00DB2F44">
      <w:pPr>
        <w:pStyle w:val="BodyText"/>
      </w:pPr>
      <w:r w:rsidRPr="00F70FE7">
        <w:t>Mục tiêu:</w:t>
      </w:r>
    </w:p>
    <w:p w14:paraId="56B0BD6B" w14:textId="77777777" w:rsidR="00DB2F44" w:rsidRDefault="00DB2F44" w:rsidP="00DB2F44">
      <w:pPr>
        <w:pStyle w:val="Command"/>
      </w:pPr>
      <w:r>
        <w:t xml:space="preserve">Thực </w:t>
      </w:r>
      <w:r w:rsidRPr="00F70FE7">
        <w:t>hiện</w:t>
      </w:r>
      <w:r>
        <w:t xml:space="preserve"> câu lệnh sau để đặt sticky bit cho toàn bộ thư mục dùng chung:</w:t>
      </w:r>
    </w:p>
    <w:p w14:paraId="555F857D" w14:textId="77777777" w:rsidR="00DB2F44" w:rsidRPr="000F00D4" w:rsidRDefault="00DB2F44" w:rsidP="00DB2F44">
      <w:pPr>
        <w:pStyle w:val="Code"/>
      </w:pPr>
      <w:r w:rsidRPr="000F00D4">
        <w:t>df --local -P | awk '{if (NR!=1) print $6}' | xargs -I '{}' find '{}' -xdev -type d \( -perm -0002 -a ! -perm -1000 \) 2&gt;/dev/null | xargs -I '{}' chmod a+t '{}'</w:t>
      </w:r>
    </w:p>
    <w:p w14:paraId="1274C987" w14:textId="796318D4" w:rsidR="00CE620A" w:rsidRPr="00226CA6" w:rsidRDefault="00D27177" w:rsidP="006A0B00">
      <w:pPr>
        <w:pStyle w:val="Heading5"/>
      </w:pPr>
      <w:bookmarkStart w:id="27" w:name="_Toc163720938"/>
      <w:r>
        <w:t>Cấu hình vô hiệu hoá automounting</w:t>
      </w:r>
      <w:bookmarkEnd w:id="27"/>
    </w:p>
    <w:p w14:paraId="256408A7" w14:textId="62B1A5B6" w:rsidR="00CE620A" w:rsidRDefault="00D27177" w:rsidP="005F420E">
      <w:pPr>
        <w:pStyle w:val="BodyText"/>
      </w:pPr>
      <w:r>
        <w:t>Mô tả:</w:t>
      </w:r>
    </w:p>
    <w:p w14:paraId="09ACA286" w14:textId="77777777" w:rsidR="00CE620A" w:rsidRDefault="00D27177" w:rsidP="005F420E">
      <w:pPr>
        <w:pStyle w:val="BodyText"/>
      </w:pPr>
      <w:r>
        <w:t>Cấu hình này ngăn cản những người có khả năng truy cập vật lý có thể đưa các nội dung có trên thiết bị lưu trữ bên ngoài vào trong hệ thống</w:t>
      </w:r>
    </w:p>
    <w:p w14:paraId="3C103E61" w14:textId="77777777" w:rsidR="00CE620A" w:rsidRDefault="00CE620A" w:rsidP="005F420E">
      <w:pPr>
        <w:pStyle w:val="BodyText"/>
        <w:rPr>
          <w:sz w:val="24"/>
        </w:rPr>
      </w:pPr>
    </w:p>
    <w:p w14:paraId="5635DF56" w14:textId="77777777" w:rsidR="00CE620A" w:rsidRDefault="00D27177" w:rsidP="005F420E">
      <w:pPr>
        <w:pStyle w:val="BodyText"/>
      </w:pPr>
      <w:r>
        <w:t>Mục tiêu:</w:t>
      </w:r>
    </w:p>
    <w:p w14:paraId="5D97731D" w14:textId="77777777" w:rsidR="00292151" w:rsidRPr="00226CA6" w:rsidRDefault="00292151" w:rsidP="00292151">
      <w:pPr>
        <w:pStyle w:val="Command"/>
      </w:pPr>
      <w:r>
        <w:t>Thực hiện câu lệnh sau để vô hiệu hóa autofs:</w:t>
      </w:r>
    </w:p>
    <w:p w14:paraId="16280E0F" w14:textId="742D1C13" w:rsidR="00292151" w:rsidRDefault="00292151" w:rsidP="00292151">
      <w:pPr>
        <w:pStyle w:val="Code"/>
      </w:pPr>
      <w:bookmarkStart w:id="28" w:name="_bookmark5"/>
      <w:bookmarkEnd w:id="28"/>
      <w:r>
        <w:t xml:space="preserve">systemctl </w:t>
      </w:r>
      <w:r w:rsidR="00BD23B4">
        <w:rPr>
          <w:lang w:val="en-US"/>
        </w:rPr>
        <w:t>--</w:t>
      </w:r>
      <w:r w:rsidR="00BD23B4">
        <w:t>now</w:t>
      </w:r>
      <w:r w:rsidR="00BD23B4">
        <w:rPr>
          <w:lang w:val="en-US"/>
        </w:rPr>
        <w:t xml:space="preserve"> </w:t>
      </w:r>
      <w:r w:rsidR="005C5484" w:rsidRPr="00B07562">
        <w:t>disable</w:t>
      </w:r>
      <w:r>
        <w:t xml:space="preserve"> autofs</w:t>
      </w:r>
    </w:p>
    <w:p w14:paraId="7223520E" w14:textId="47717500" w:rsidR="004E2499" w:rsidRDefault="00A63EA6" w:rsidP="00226CA6">
      <w:pPr>
        <w:pStyle w:val="Command"/>
        <w:rPr>
          <w:lang w:val="en-US"/>
        </w:rPr>
      </w:pPr>
      <w:r>
        <w:rPr>
          <w:lang w:val="en-US"/>
        </w:rPr>
        <w:t>Thực hiện câu lệnh sau để gỡ bỏ</w:t>
      </w:r>
      <w:r w:rsidR="00754BCC">
        <w:rPr>
          <w:lang w:val="en-US"/>
        </w:rPr>
        <w:t xml:space="preserve"> autofs</w:t>
      </w:r>
      <w:r w:rsidR="004664E8">
        <w:rPr>
          <w:lang w:val="en-US"/>
        </w:rPr>
        <w:t xml:space="preserve"> nếu không</w:t>
      </w:r>
      <w:r w:rsidR="004F35F4">
        <w:rPr>
          <w:lang w:val="en-US"/>
        </w:rPr>
        <w:t xml:space="preserve"> có thành phần nào yêu cầu gói autofs</w:t>
      </w:r>
      <w:r w:rsidR="00754BCC">
        <w:rPr>
          <w:lang w:val="en-US"/>
        </w:rPr>
        <w:t>:</w:t>
      </w:r>
    </w:p>
    <w:p w14:paraId="3DD646BB" w14:textId="040A3DDE" w:rsidR="00754BCC" w:rsidRDefault="00BA092D" w:rsidP="004664E8">
      <w:pPr>
        <w:pStyle w:val="Code"/>
      </w:pPr>
      <w:r>
        <w:t>apt purge</w:t>
      </w:r>
      <w:r w:rsidR="00EC5265" w:rsidRPr="00EC5265">
        <w:t xml:space="preserve"> autofs</w:t>
      </w:r>
    </w:p>
    <w:p w14:paraId="6FDFCAF3" w14:textId="77777777" w:rsidR="00082038" w:rsidRDefault="00082038" w:rsidP="00082038">
      <w:pPr>
        <w:pStyle w:val="Heading5"/>
      </w:pPr>
      <w:bookmarkStart w:id="29" w:name="_Toc163720939"/>
      <w:bookmarkStart w:id="30" w:name="_Hlk170227360"/>
      <w:r>
        <w:t xml:space="preserve">Cấu hình </w:t>
      </w:r>
      <w:r>
        <w:rPr>
          <w:lang w:val="en-US"/>
        </w:rPr>
        <w:t>vô hiệu hoá USB Storage</w:t>
      </w:r>
      <w:bookmarkEnd w:id="29"/>
    </w:p>
    <w:p w14:paraId="7779B300" w14:textId="77777777" w:rsidR="00082038" w:rsidRDefault="00082038" w:rsidP="00082038">
      <w:pPr>
        <w:pStyle w:val="BodyText"/>
      </w:pPr>
      <w:r>
        <w:t>Mô tả:</w:t>
      </w:r>
    </w:p>
    <w:p w14:paraId="12D50867" w14:textId="77777777" w:rsidR="00082038" w:rsidRDefault="00082038" w:rsidP="00082038">
      <w:pPr>
        <w:pStyle w:val="BodyText"/>
      </w:pPr>
      <w:r w:rsidRPr="00A9253F">
        <w:t xml:space="preserve">USB storage là một phương tiện để truyền và lưu trữ tệp đảm bảo tính liên tục và khả dụng của các tệp độc lập với trạng thái kết nối mạng. Hạn chế quyền truy cập USB trên hệ thống sẽ làm giảm bề mặt tấn công vật lý đối với thiết bị </w:t>
      </w:r>
      <w:r>
        <w:rPr>
          <w:lang w:val="en-US"/>
        </w:rPr>
        <w:t xml:space="preserve">và </w:t>
      </w:r>
      <w:r w:rsidRPr="00DC38BB">
        <w:rPr>
          <w:lang w:val="en-US"/>
        </w:rPr>
        <w:t>làm giảm</w:t>
      </w:r>
      <w:r>
        <w:rPr>
          <w:lang w:val="en-US"/>
        </w:rPr>
        <w:t xml:space="preserve"> </w:t>
      </w:r>
      <w:r w:rsidRPr="00DC38BB">
        <w:rPr>
          <w:lang w:val="en-US"/>
        </w:rPr>
        <w:t>các nguy cơ gây ra sự cố ATTT có thể xảy ra.</w:t>
      </w:r>
    </w:p>
    <w:p w14:paraId="11B02592" w14:textId="77777777" w:rsidR="00082038" w:rsidRDefault="00082038" w:rsidP="00082038">
      <w:pPr>
        <w:pStyle w:val="BodyText"/>
      </w:pPr>
    </w:p>
    <w:p w14:paraId="2D9E16D3" w14:textId="77777777" w:rsidR="00082038" w:rsidRDefault="00082038" w:rsidP="00082038">
      <w:pPr>
        <w:pStyle w:val="BodyText"/>
      </w:pPr>
      <w:r>
        <w:t>Mục tiêu:</w:t>
      </w:r>
    </w:p>
    <w:p w14:paraId="24DE6CC1" w14:textId="760A8C42" w:rsidR="00082038" w:rsidRPr="00DC38BB" w:rsidRDefault="00082038" w:rsidP="00082038">
      <w:pPr>
        <w:rPr>
          <w:b/>
          <w:bCs/>
          <w:i/>
          <w:szCs w:val="26"/>
        </w:rPr>
      </w:pPr>
      <w:r w:rsidRPr="00DC38BB">
        <w:rPr>
          <w:b/>
          <w:bCs/>
          <w:i/>
          <w:szCs w:val="26"/>
        </w:rPr>
        <w:t>Chỉnh sửa hoặc tạo</w:t>
      </w:r>
      <w:r w:rsidR="00E241D5">
        <w:rPr>
          <w:b/>
          <w:bCs/>
          <w:i/>
          <w:szCs w:val="26"/>
          <w:lang w:val="en-US"/>
        </w:rPr>
        <w:t xml:space="preserve"> </w:t>
      </w:r>
      <w:r w:rsidRPr="00DC38BB">
        <w:rPr>
          <w:b/>
          <w:bCs/>
          <w:i/>
          <w:szCs w:val="26"/>
        </w:rPr>
        <w:t>file /etc/modprobe.d/</w:t>
      </w:r>
      <w:r w:rsidRPr="001B3309">
        <w:rPr>
          <w:b/>
          <w:bCs/>
          <w:i/>
          <w:szCs w:val="26"/>
          <w:lang w:val="en-US"/>
        </w:rPr>
        <w:t>usb_storage</w:t>
      </w:r>
      <w:r w:rsidRPr="00DC38BB">
        <w:rPr>
          <w:b/>
          <w:bCs/>
          <w:i/>
          <w:szCs w:val="26"/>
        </w:rPr>
        <w:t>.conf và thêm vào dòng sau:</w:t>
      </w:r>
    </w:p>
    <w:p w14:paraId="03FEE243" w14:textId="77777777" w:rsidR="00082038" w:rsidRDefault="00082038" w:rsidP="00082038">
      <w:pPr>
        <w:pStyle w:val="Code"/>
        <w:rPr>
          <w:lang w:val="en-US"/>
        </w:rPr>
      </w:pPr>
      <w:r>
        <w:t>install usb-storage /bin/true</w:t>
      </w:r>
    </w:p>
    <w:p w14:paraId="39FE5E0A" w14:textId="259B5831" w:rsidR="0055699B" w:rsidRDefault="0055699B" w:rsidP="0055699B">
      <w:pPr>
        <w:pStyle w:val="BodyText"/>
        <w:rPr>
          <w:b/>
          <w:bCs/>
          <w:i/>
          <w:lang w:val="en-US"/>
        </w:rPr>
      </w:pPr>
      <w:r>
        <w:rPr>
          <w:b/>
          <w:bCs/>
          <w:i/>
          <w:lang w:val="en-US"/>
        </w:rPr>
        <w:t xml:space="preserve">Hoặc thực hiện đoạn script sau để thêm các dòng trên vào file </w:t>
      </w:r>
      <w:r w:rsidRPr="00DC38BB">
        <w:rPr>
          <w:b/>
          <w:bCs/>
          <w:i/>
        </w:rPr>
        <w:t>/etc/modprobe.d/</w:t>
      </w:r>
      <w:r w:rsidRPr="001B3309">
        <w:rPr>
          <w:b/>
          <w:bCs/>
          <w:i/>
          <w:lang w:val="en-US"/>
        </w:rPr>
        <w:t>usb_storage</w:t>
      </w:r>
      <w:r w:rsidRPr="00DC38BB">
        <w:rPr>
          <w:b/>
          <w:bCs/>
          <w:i/>
        </w:rPr>
        <w:t>.conf</w:t>
      </w:r>
      <w:r>
        <w:rPr>
          <w:b/>
          <w:bCs/>
          <w:i/>
          <w:lang w:val="en-US"/>
        </w:rPr>
        <w:t>:</w:t>
      </w:r>
    </w:p>
    <w:p w14:paraId="6E6A8829" w14:textId="7C4FD2CB" w:rsidR="0055699B" w:rsidRPr="002E0693" w:rsidRDefault="0055699B" w:rsidP="0055699B">
      <w:pPr>
        <w:pStyle w:val="Code"/>
        <w:rPr>
          <w:lang w:val="en-US"/>
        </w:rPr>
      </w:pPr>
      <w:r>
        <w:t xml:space="preserve">echo -e </w:t>
      </w:r>
      <w:r w:rsidRPr="009B7A23">
        <w:t>'</w:t>
      </w:r>
      <w:r w:rsidRPr="005F420E">
        <w:t xml:space="preserve">install </w:t>
      </w:r>
      <w:r>
        <w:t>usb-storage</w:t>
      </w:r>
      <w:r w:rsidRPr="005F420E">
        <w:t xml:space="preserve"> </w:t>
      </w:r>
      <w:r>
        <w:t>/bin/true</w:t>
      </w:r>
      <w:r w:rsidRPr="009B7A23">
        <w:t>'</w:t>
      </w:r>
      <w:r>
        <w:t xml:space="preserve"> &gt;&gt;</w:t>
      </w:r>
      <w:r>
        <w:rPr>
          <w:lang w:val="en-US"/>
        </w:rPr>
        <w:t xml:space="preserve"> </w:t>
      </w:r>
      <w:r w:rsidRPr="002E0693">
        <w:rPr>
          <w:lang w:val="en-US"/>
        </w:rPr>
        <w:t>/etc/modprobe.d/</w:t>
      </w:r>
      <w:r w:rsidRPr="0055699B">
        <w:rPr>
          <w:lang w:val="en-US"/>
        </w:rPr>
        <w:t>usb_storage.conf</w:t>
      </w:r>
    </w:p>
    <w:p w14:paraId="643AD604" w14:textId="77777777" w:rsidR="00082038" w:rsidRDefault="00082038" w:rsidP="00082038">
      <w:pPr>
        <w:pStyle w:val="BodyText"/>
        <w:rPr>
          <w:b/>
          <w:bCs/>
          <w:i/>
          <w:lang w:val="en-US"/>
        </w:rPr>
      </w:pPr>
      <w:r w:rsidRPr="00DC38BB">
        <w:rPr>
          <w:b/>
          <w:bCs/>
          <w:i/>
        </w:rPr>
        <w:lastRenderedPageBreak/>
        <w:t xml:space="preserve">Thực hiện câu lệnh sau để </w:t>
      </w:r>
      <w:r>
        <w:rPr>
          <w:b/>
          <w:bCs/>
          <w:i/>
          <w:lang w:val="en-US"/>
        </w:rPr>
        <w:t>gỡ bỏ USB Storage:</w:t>
      </w:r>
    </w:p>
    <w:p w14:paraId="403141B4" w14:textId="77777777" w:rsidR="00082038" w:rsidRPr="002143EE" w:rsidRDefault="00082038" w:rsidP="00082038">
      <w:pPr>
        <w:pStyle w:val="Code"/>
        <w:spacing w:before="0"/>
        <w:rPr>
          <w:b/>
          <w:bCs/>
          <w:sz w:val="26"/>
          <w:lang w:val="en-US"/>
        </w:rPr>
      </w:pPr>
      <w:r>
        <w:t>rmmod usb-storage</w:t>
      </w:r>
      <w:bookmarkEnd w:id="30"/>
    </w:p>
    <w:p w14:paraId="4FC195BB" w14:textId="3410C488" w:rsidR="00871FBF" w:rsidRPr="00871FBF" w:rsidRDefault="00871FBF" w:rsidP="006A0B00">
      <w:pPr>
        <w:pStyle w:val="Heading4"/>
      </w:pPr>
      <w:bookmarkStart w:id="31" w:name="_Toc163720940"/>
      <w:r w:rsidRPr="00871FBF">
        <w:t>Cấu hình sudo</w:t>
      </w:r>
    </w:p>
    <w:p w14:paraId="62EDF3E0" w14:textId="28E5DE89" w:rsidR="00871FBF" w:rsidRPr="00871FBF" w:rsidRDefault="00871FBF" w:rsidP="00871FBF">
      <w:pPr>
        <w:pStyle w:val="Heading5"/>
      </w:pPr>
      <w:r>
        <w:t>Kiểm tra việc cài đặt sudo</w:t>
      </w:r>
    </w:p>
    <w:p w14:paraId="650BA64D" w14:textId="77777777" w:rsidR="00871FBF" w:rsidRDefault="00871FBF" w:rsidP="00871FBF">
      <w:pPr>
        <w:pStyle w:val="BodyText"/>
        <w:rPr>
          <w:lang w:val="en-US"/>
        </w:rPr>
      </w:pPr>
      <w:r>
        <w:t>Mô tả:</w:t>
      </w:r>
    </w:p>
    <w:p w14:paraId="762D87E4" w14:textId="736A7B04" w:rsidR="00871FBF" w:rsidRDefault="00871FBF" w:rsidP="00871FBF">
      <w:pPr>
        <w:pStyle w:val="BodyText"/>
        <w:rPr>
          <w:lang w:val="en-US"/>
        </w:rPr>
      </w:pPr>
      <w:r>
        <w:t>sudo hỗ trợ kiến trúc plugin cho các chính sách bảo mật và ghi nhật ký đầu vào</w:t>
      </w:r>
      <w:r>
        <w:rPr>
          <w:lang w:val="en-US"/>
        </w:rPr>
        <w:t xml:space="preserve"> </w:t>
      </w:r>
      <w:r>
        <w:t>đầu ra. Sử dụng sudo sẽ nâng cao bảo mật cho hệ thống hơn so với việc sử dụng su</w:t>
      </w:r>
      <w:r>
        <w:rPr>
          <w:lang w:val="en-US"/>
        </w:rPr>
        <w:t>.</w:t>
      </w:r>
    </w:p>
    <w:p w14:paraId="737E2F0D" w14:textId="77777777" w:rsidR="00871FBF" w:rsidRDefault="00871FBF" w:rsidP="00871FBF">
      <w:pPr>
        <w:pStyle w:val="BodyText"/>
        <w:rPr>
          <w:lang w:val="en-US"/>
        </w:rPr>
      </w:pPr>
    </w:p>
    <w:p w14:paraId="0F9243F3" w14:textId="0B01E715" w:rsidR="00871FBF" w:rsidRDefault="00871FBF" w:rsidP="00871FBF">
      <w:pPr>
        <w:pStyle w:val="BodyText"/>
        <w:rPr>
          <w:lang w:val="en-US"/>
        </w:rPr>
      </w:pPr>
      <w:r>
        <w:t>Mục tiêu:</w:t>
      </w:r>
    </w:p>
    <w:p w14:paraId="6D933BD0" w14:textId="27BDF735" w:rsidR="00871FBF" w:rsidRPr="00871FBF" w:rsidRDefault="00871FBF" w:rsidP="00871FBF">
      <w:pPr>
        <w:pStyle w:val="Command"/>
        <w:rPr>
          <w:lang w:val="en-US"/>
        </w:rPr>
      </w:pPr>
      <w:r w:rsidRPr="00871FBF">
        <w:rPr>
          <w:lang w:val="en-US"/>
        </w:rPr>
        <w:t xml:space="preserve">Cài đặt sudo bằng cách sử dụng </w:t>
      </w:r>
      <w:r>
        <w:rPr>
          <w:lang w:val="en-US"/>
        </w:rPr>
        <w:t>một</w:t>
      </w:r>
      <w:r w:rsidRPr="00871FBF">
        <w:rPr>
          <w:lang w:val="en-US"/>
        </w:rPr>
        <w:t xml:space="preserve"> trong những câu lệnh sau:</w:t>
      </w:r>
    </w:p>
    <w:p w14:paraId="446A9BAA" w14:textId="39AE53BD" w:rsidR="00871FBF" w:rsidRDefault="00871FBF" w:rsidP="00871FBF">
      <w:pPr>
        <w:pStyle w:val="Code"/>
        <w:rPr>
          <w:lang w:val="en-US"/>
        </w:rPr>
      </w:pPr>
      <w:r w:rsidRPr="00871FBF">
        <w:rPr>
          <w:lang w:val="en-US"/>
        </w:rPr>
        <w:t>apt install sudo</w:t>
      </w:r>
    </w:p>
    <w:p w14:paraId="7CC0C9D4" w14:textId="15F3057B" w:rsidR="00871FBF" w:rsidRPr="00871FBF" w:rsidRDefault="00871FBF" w:rsidP="00871FBF">
      <w:pPr>
        <w:pStyle w:val="Code"/>
        <w:rPr>
          <w:lang w:val="en-US"/>
        </w:rPr>
      </w:pPr>
      <w:r>
        <w:rPr>
          <w:lang w:val="en-US"/>
        </w:rPr>
        <w:t># Hoặc</w:t>
      </w:r>
    </w:p>
    <w:p w14:paraId="3DD739AC" w14:textId="71B4A1C1" w:rsidR="00871FBF" w:rsidRDefault="00871FBF" w:rsidP="00871FBF">
      <w:pPr>
        <w:pStyle w:val="Code"/>
        <w:rPr>
          <w:lang w:val="en-US"/>
        </w:rPr>
      </w:pPr>
      <w:r w:rsidRPr="00871FBF">
        <w:rPr>
          <w:lang w:val="en-US"/>
        </w:rPr>
        <w:t>apt install sudo-ldap</w:t>
      </w:r>
    </w:p>
    <w:p w14:paraId="3ECFF71D" w14:textId="6448BEDD" w:rsidR="00871FBF" w:rsidRDefault="00871FBF" w:rsidP="00871FBF">
      <w:pPr>
        <w:pStyle w:val="Heading5"/>
        <w:rPr>
          <w:lang w:val="en-US"/>
        </w:rPr>
      </w:pPr>
      <w:r>
        <w:t>Cấu hình các lệnh sudo sử dụng pty</w:t>
      </w:r>
    </w:p>
    <w:p w14:paraId="547D105A" w14:textId="227CF48A" w:rsidR="00871FBF" w:rsidRDefault="00871FBF" w:rsidP="00871FBF">
      <w:pPr>
        <w:pStyle w:val="BodyText"/>
        <w:rPr>
          <w:lang w:val="en-US"/>
        </w:rPr>
      </w:pPr>
      <w:r>
        <w:t>Mô tả:</w:t>
      </w:r>
    </w:p>
    <w:p w14:paraId="0DFD3E29" w14:textId="20FBE5AC" w:rsidR="00871FBF" w:rsidRDefault="00871FBF" w:rsidP="00871FBF">
      <w:pPr>
        <w:pStyle w:val="BodyText"/>
        <w:rPr>
          <w:lang w:val="en-US"/>
        </w:rPr>
      </w:pPr>
      <w:r>
        <w:t>sudo hỗ trợ kiến trúc plugin cho các chính sách bảo mật và ghi nhật ký đầu vào</w:t>
      </w:r>
      <w:r>
        <w:rPr>
          <w:lang w:val="en-US"/>
        </w:rPr>
        <w:t xml:space="preserve"> </w:t>
      </w:r>
      <w:r>
        <w:t>đầu ra. Sử dụng sudo sẽ nâng cao bảo mật cho hệ thống hơn so với việc sử dụng su</w:t>
      </w:r>
      <w:r>
        <w:rPr>
          <w:lang w:val="en-US"/>
        </w:rPr>
        <w:t>.</w:t>
      </w:r>
    </w:p>
    <w:p w14:paraId="67E5266F" w14:textId="77777777" w:rsidR="00871FBF" w:rsidRDefault="00871FBF" w:rsidP="00871FBF">
      <w:pPr>
        <w:pStyle w:val="BodyText"/>
        <w:rPr>
          <w:lang w:val="en-US"/>
        </w:rPr>
      </w:pPr>
    </w:p>
    <w:p w14:paraId="70327307" w14:textId="122FB126" w:rsidR="00871FBF" w:rsidRDefault="00871FBF" w:rsidP="00871FBF">
      <w:pPr>
        <w:pStyle w:val="BodyText"/>
        <w:rPr>
          <w:lang w:val="en-US"/>
        </w:rPr>
      </w:pPr>
      <w:r>
        <w:t>Mục tiêu:</w:t>
      </w:r>
    </w:p>
    <w:p w14:paraId="43CEF2CD" w14:textId="7ED1CF94" w:rsidR="00871FBF" w:rsidRDefault="00871FBF" w:rsidP="00871FBF">
      <w:pPr>
        <w:pStyle w:val="Command"/>
        <w:rPr>
          <w:lang w:val="en-US"/>
        </w:rPr>
      </w:pPr>
      <w:r>
        <w:t>Chỉnh sửa file /etc/sudoers hoặc file trong /etc/sudoers.d/ và thêm vào dòng sau:</w:t>
      </w:r>
    </w:p>
    <w:p w14:paraId="45E33D68" w14:textId="5CD144D7" w:rsidR="00871FBF" w:rsidRDefault="00871FBF" w:rsidP="00871FBF">
      <w:pPr>
        <w:pStyle w:val="Code"/>
        <w:rPr>
          <w:lang w:val="en-US"/>
        </w:rPr>
      </w:pPr>
      <w:r>
        <w:t>Defaults use_pty</w:t>
      </w:r>
    </w:p>
    <w:p w14:paraId="43B266FE" w14:textId="4F2C8F04" w:rsidR="003F7860" w:rsidRDefault="003F7860" w:rsidP="003F7860">
      <w:pPr>
        <w:pStyle w:val="Heading5"/>
        <w:rPr>
          <w:lang w:val="en-US"/>
        </w:rPr>
      </w:pPr>
      <w:r>
        <w:t>Đảm bảo file nhật ký của sudo tồn tại</w:t>
      </w:r>
    </w:p>
    <w:p w14:paraId="252501D0" w14:textId="0B001EC9" w:rsidR="003F7860" w:rsidRDefault="003F7860" w:rsidP="003F7860">
      <w:pPr>
        <w:pStyle w:val="BodyText"/>
        <w:rPr>
          <w:lang w:val="en-US"/>
        </w:rPr>
      </w:pPr>
      <w:r>
        <w:t>Mô tả:</w:t>
      </w:r>
    </w:p>
    <w:p w14:paraId="7457B48A" w14:textId="34B0000A" w:rsidR="003F7860" w:rsidRDefault="003F7860" w:rsidP="003F7860">
      <w:pPr>
        <w:pStyle w:val="BodyText"/>
        <w:rPr>
          <w:lang w:val="en-US"/>
        </w:rPr>
      </w:pPr>
      <w:r>
        <w:t>Nhật ký sudo riêng sẽ đơn giản hóa việc kiểm tra các lệnh sudo được thực hiện</w:t>
      </w:r>
      <w:r>
        <w:rPr>
          <w:lang w:val="en-US"/>
        </w:rPr>
        <w:t>.</w:t>
      </w:r>
    </w:p>
    <w:p w14:paraId="5FBB1D1E" w14:textId="77777777" w:rsidR="003F7860" w:rsidRDefault="003F7860" w:rsidP="003F7860">
      <w:pPr>
        <w:pStyle w:val="BodyText"/>
        <w:rPr>
          <w:lang w:val="en-US"/>
        </w:rPr>
      </w:pPr>
    </w:p>
    <w:p w14:paraId="774E6502" w14:textId="0195CA05" w:rsidR="003F7860" w:rsidRDefault="003F7860" w:rsidP="003F7860">
      <w:pPr>
        <w:pStyle w:val="BodyText"/>
        <w:rPr>
          <w:lang w:val="en-US"/>
        </w:rPr>
      </w:pPr>
      <w:r>
        <w:t>Mục tiêu:</w:t>
      </w:r>
    </w:p>
    <w:p w14:paraId="5F1FFB79" w14:textId="1A41B5B5" w:rsidR="003F7860" w:rsidRDefault="003F7860" w:rsidP="003F7860">
      <w:pPr>
        <w:pStyle w:val="Command"/>
        <w:rPr>
          <w:lang w:val="en-US"/>
        </w:rPr>
      </w:pPr>
      <w:r>
        <w:t>Chỉnh sửa file /etc/sudoers hoặc một file trong /etc/sudoers.d/ và thêm vào dòng sau:</w:t>
      </w:r>
    </w:p>
    <w:p w14:paraId="149511F6" w14:textId="2C26DDB2" w:rsidR="003F7860" w:rsidRDefault="003F7860" w:rsidP="003F7860">
      <w:pPr>
        <w:pStyle w:val="Code"/>
        <w:rPr>
          <w:lang w:val="en-US"/>
        </w:rPr>
      </w:pPr>
      <w:r>
        <w:t>Defaults logfile = "</w:t>
      </w:r>
      <w:r>
        <w:rPr>
          <w:lang w:val="en-US"/>
        </w:rPr>
        <w:t>&lt;đường dẫn đến log file</w:t>
      </w:r>
      <w:r>
        <w:t>"</w:t>
      </w:r>
    </w:p>
    <w:p w14:paraId="15D21C71" w14:textId="27878DD1" w:rsidR="003F7860" w:rsidRPr="003F7860" w:rsidRDefault="003F7860" w:rsidP="003F7860">
      <w:pPr>
        <w:pStyle w:val="Code"/>
        <w:rPr>
          <w:lang w:val="en-US"/>
        </w:rPr>
      </w:pPr>
      <w:r>
        <w:rPr>
          <w:lang w:val="en-US"/>
        </w:rPr>
        <w:lastRenderedPageBreak/>
        <w:t>#</w:t>
      </w:r>
      <w:r>
        <w:t>Ví dụ: Defaults logfile="/var/log/sudo.log"</w:t>
      </w:r>
    </w:p>
    <w:p w14:paraId="75013308" w14:textId="31DB93CB" w:rsidR="00CE620A" w:rsidRDefault="00D27177" w:rsidP="006A0B00">
      <w:pPr>
        <w:pStyle w:val="Heading4"/>
      </w:pPr>
      <w:r>
        <w:t>Kiểm tra tính toàn vẹn của</w:t>
      </w:r>
      <w:r>
        <w:rPr>
          <w:spacing w:val="7"/>
        </w:rPr>
        <w:t xml:space="preserve"> </w:t>
      </w:r>
      <w:r>
        <w:t>filesystem</w:t>
      </w:r>
      <w:bookmarkEnd w:id="31"/>
    </w:p>
    <w:p w14:paraId="54478540" w14:textId="22332B3C" w:rsidR="00CE620A" w:rsidRPr="00583A6C" w:rsidRDefault="00D27177" w:rsidP="006A0B00">
      <w:pPr>
        <w:pStyle w:val="Heading5"/>
      </w:pPr>
      <w:bookmarkStart w:id="32" w:name="_Toc163720941"/>
      <w:r>
        <w:t>Kiểm tra cài đặt AIDE</w:t>
      </w:r>
      <w:bookmarkEnd w:id="32"/>
    </w:p>
    <w:p w14:paraId="56CFD4BF" w14:textId="77777777" w:rsidR="00CE620A" w:rsidRDefault="00D27177" w:rsidP="005F420E">
      <w:pPr>
        <w:pStyle w:val="BodyText"/>
      </w:pPr>
      <w:r>
        <w:t>Mô tả:</w:t>
      </w:r>
    </w:p>
    <w:p w14:paraId="7E217DD2" w14:textId="77777777" w:rsidR="00CE620A" w:rsidRDefault="00D27177" w:rsidP="005F420E">
      <w:pPr>
        <w:pStyle w:val="BodyText"/>
      </w:pPr>
      <w:r>
        <w:t>AIDE lưu lại trạng thái hệ thống tệp bao gồm thời gian sửa đổi, quyền và hash file ngay tại thời điểm cài đặt, sau đó có thể được sử dụng để so sánh với hiện trạng của hệ thống nhằm phát hiện các sửa đổi đối với hệ thống</w:t>
      </w:r>
    </w:p>
    <w:p w14:paraId="1A0D00B1" w14:textId="77777777" w:rsidR="00CE620A" w:rsidRPr="00FD5725" w:rsidRDefault="00CE620A" w:rsidP="00FD5725">
      <w:pPr>
        <w:pStyle w:val="BodyText"/>
      </w:pPr>
    </w:p>
    <w:p w14:paraId="7FE03F18" w14:textId="77777777" w:rsidR="00CE620A" w:rsidRDefault="00D27177" w:rsidP="005F420E">
      <w:pPr>
        <w:pStyle w:val="BodyText"/>
      </w:pPr>
      <w:r>
        <w:t>Mục tiêu:</w:t>
      </w:r>
    </w:p>
    <w:p w14:paraId="5B8A336E" w14:textId="069DEE05" w:rsidR="00CE620A" w:rsidRDefault="00D27177" w:rsidP="00583A6C">
      <w:pPr>
        <w:pStyle w:val="Command"/>
      </w:pPr>
      <w:r>
        <w:t>Thực hiện câu lệnh sau và đảm bảo rằng aide được cài đặt:</w:t>
      </w:r>
    </w:p>
    <w:p w14:paraId="5FE3F2C1" w14:textId="5A90462D" w:rsidR="00CE620A" w:rsidRPr="00322E57" w:rsidRDefault="00F568CD" w:rsidP="000F6B35">
      <w:pPr>
        <w:pStyle w:val="Code"/>
        <w:rPr>
          <w:lang w:val="en-US"/>
        </w:rPr>
      </w:pPr>
      <w:r w:rsidRPr="00F568CD">
        <w:rPr>
          <w:lang w:val="en-US"/>
        </w:rPr>
        <w:t>apt install aide aide-common</w:t>
      </w:r>
    </w:p>
    <w:p w14:paraId="4609FB74" w14:textId="6C6BF09F" w:rsidR="000F6B35" w:rsidRDefault="000F6B35" w:rsidP="000F6B35">
      <w:pPr>
        <w:pStyle w:val="Command"/>
        <w:rPr>
          <w:lang w:val="en-US"/>
        </w:rPr>
      </w:pPr>
      <w:r>
        <w:rPr>
          <w:lang w:val="en-US"/>
        </w:rPr>
        <w:t>Thực hiện các câu lệnh sau để khởi tạo AIDE:</w:t>
      </w:r>
    </w:p>
    <w:p w14:paraId="0E9C2F98" w14:textId="77777777" w:rsidR="00216A17" w:rsidRDefault="00216A17" w:rsidP="00216A17">
      <w:pPr>
        <w:pStyle w:val="Code"/>
      </w:pPr>
      <w:r w:rsidRPr="00B16BCA">
        <w:t>aideinit</w:t>
      </w:r>
    </w:p>
    <w:p w14:paraId="3C911096" w14:textId="61859460" w:rsidR="00DD6678" w:rsidRDefault="00D163CA" w:rsidP="00DD6678">
      <w:pPr>
        <w:pStyle w:val="Code"/>
      </w:pPr>
      <w:r w:rsidRPr="00D163CA">
        <w:t>mv /var/lib/aide/aide.db.new /var/lib/aide/aide.db</w:t>
      </w:r>
    </w:p>
    <w:p w14:paraId="196F7F04" w14:textId="3A572772" w:rsidR="00CE620A" w:rsidRPr="00B707B4" w:rsidRDefault="00D27177" w:rsidP="006A0B00">
      <w:pPr>
        <w:pStyle w:val="Heading5"/>
      </w:pPr>
      <w:bookmarkStart w:id="33" w:name="_Toc163720942"/>
      <w:r>
        <w:t>Cấu hình kiểm tra tính toàn vẹn của filesystem</w:t>
      </w:r>
      <w:bookmarkEnd w:id="33"/>
    </w:p>
    <w:p w14:paraId="65688C2D" w14:textId="77777777" w:rsidR="00CE620A" w:rsidRDefault="00D27177" w:rsidP="005F420E">
      <w:pPr>
        <w:pStyle w:val="BodyText"/>
      </w:pPr>
      <w:r>
        <w:t>Mô tả:</w:t>
      </w:r>
    </w:p>
    <w:p w14:paraId="76D67E60" w14:textId="77777777" w:rsidR="00CE620A" w:rsidRDefault="00D27177" w:rsidP="005F420E">
      <w:pPr>
        <w:pStyle w:val="BodyText"/>
      </w:pPr>
      <w:r>
        <w:t>Lên lịch kiểm tra định kỳ tính toàn vẹn của filesystem cho phép người quản trị hệ thống xác định các file quan trọng có bị thay đổi trái phép hay không.</w:t>
      </w:r>
    </w:p>
    <w:p w14:paraId="2D3577D8" w14:textId="77777777" w:rsidR="00CE620A" w:rsidRPr="00FD5725" w:rsidRDefault="00CE620A" w:rsidP="00FD5725">
      <w:pPr>
        <w:pStyle w:val="BodyText"/>
      </w:pPr>
    </w:p>
    <w:p w14:paraId="77435BDA" w14:textId="77777777" w:rsidR="00CE620A" w:rsidRDefault="00D27177" w:rsidP="005F420E">
      <w:pPr>
        <w:pStyle w:val="BodyText"/>
      </w:pPr>
      <w:r>
        <w:t>Mục tiêu:</w:t>
      </w:r>
    </w:p>
    <w:p w14:paraId="04C4F134" w14:textId="77777777" w:rsidR="00CE620A" w:rsidRDefault="00D27177" w:rsidP="00B707B4">
      <w:pPr>
        <w:pStyle w:val="Command"/>
      </w:pPr>
      <w:r>
        <w:t>Thực hiện câu lệnh sau:</w:t>
      </w:r>
    </w:p>
    <w:p w14:paraId="126604A0" w14:textId="7187D22E" w:rsidR="00CE620A" w:rsidRPr="00EF2609" w:rsidRDefault="00B707B4" w:rsidP="00EF2609">
      <w:pPr>
        <w:pStyle w:val="Code"/>
      </w:pPr>
      <w:r>
        <w:t>crontab -u root -e</w:t>
      </w:r>
    </w:p>
    <w:p w14:paraId="6ECC3275" w14:textId="18489DF0" w:rsidR="00CE620A" w:rsidRDefault="00B707B4" w:rsidP="00B707B4">
      <w:pPr>
        <w:pStyle w:val="Command"/>
        <w:rPr>
          <w:rFonts w:ascii="Symbol" w:hAnsi="Symbol"/>
        </w:rPr>
      </w:pPr>
      <w:r>
        <w:rPr>
          <w:lang w:val="en-US"/>
        </w:rPr>
        <w:t>Đặ</w:t>
      </w:r>
      <w:r>
        <w:t>t dòng sau vào</w:t>
      </w:r>
      <w:r>
        <w:rPr>
          <w:spacing w:val="-14"/>
        </w:rPr>
        <w:t xml:space="preserve"> </w:t>
      </w:r>
      <w:r>
        <w:t>crontab:</w:t>
      </w:r>
    </w:p>
    <w:p w14:paraId="2AB8A585" w14:textId="2B882853" w:rsidR="00CE620A" w:rsidRPr="00EF2609" w:rsidRDefault="004F2A89" w:rsidP="00EF2609">
      <w:pPr>
        <w:pStyle w:val="Code"/>
      </w:pPr>
      <w:r w:rsidRPr="004F2A89">
        <w:t>0 5 * * * /usr/bin/aide.wrapper --config /etc/aide/aide.conf --check</w:t>
      </w:r>
    </w:p>
    <w:p w14:paraId="08B2B244" w14:textId="77777777" w:rsidR="00CE620A" w:rsidRDefault="00D27177" w:rsidP="006A0B00">
      <w:pPr>
        <w:pStyle w:val="Heading4"/>
      </w:pPr>
      <w:bookmarkStart w:id="34" w:name="_bookmark8"/>
      <w:bookmarkStart w:id="35" w:name="_Toc163720943"/>
      <w:bookmarkEnd w:id="34"/>
      <w:r>
        <w:t>Cấu hình khởi động an</w:t>
      </w:r>
      <w:r>
        <w:rPr>
          <w:spacing w:val="4"/>
        </w:rPr>
        <w:t xml:space="preserve"> </w:t>
      </w:r>
      <w:r>
        <w:t>toàn</w:t>
      </w:r>
      <w:bookmarkEnd w:id="35"/>
    </w:p>
    <w:p w14:paraId="2E4C6EF3" w14:textId="77777777" w:rsidR="00D67A70" w:rsidRPr="00796A51" w:rsidRDefault="00D67A70" w:rsidP="00D67A70">
      <w:pPr>
        <w:pStyle w:val="Heading5"/>
      </w:pPr>
      <w:bookmarkStart w:id="36" w:name="_Toc163720944"/>
      <w:r>
        <w:t>Phân quyền đối với file cấu hình bootloader</w:t>
      </w:r>
      <w:bookmarkEnd w:id="36"/>
    </w:p>
    <w:p w14:paraId="454933BF" w14:textId="77777777" w:rsidR="00D67A70" w:rsidRDefault="00D67A70" w:rsidP="00D67A70">
      <w:pPr>
        <w:pStyle w:val="BodyText"/>
      </w:pPr>
      <w:r>
        <w:t>Mô tả:</w:t>
      </w:r>
    </w:p>
    <w:p w14:paraId="24530D91" w14:textId="77777777" w:rsidR="00D67A70" w:rsidRPr="00796A51" w:rsidRDefault="00D67A70" w:rsidP="00D67A70">
      <w:pPr>
        <w:pStyle w:val="BodyText"/>
      </w:pPr>
      <w:r>
        <w:t>File cấu hình grub chứa thông tin về cài đặt khi khởi động và mật khẩu để mở khóa các tùy chọn khởi động. Cấu hình grub</w:t>
      </w:r>
      <w:r>
        <w:rPr>
          <w:lang w:val="en-US"/>
        </w:rPr>
        <w:t>2</w:t>
      </w:r>
      <w:r>
        <w:t xml:space="preserve"> thường được đặt tại</w:t>
      </w:r>
      <w:r>
        <w:rPr>
          <w:lang w:val="en-US"/>
        </w:rPr>
        <w:t xml:space="preserve"> </w:t>
      </w:r>
      <w:r w:rsidRPr="00796A51">
        <w:t>grub.cfg</w:t>
      </w:r>
      <w:r>
        <w:rPr>
          <w:lang w:val="en-US"/>
        </w:rPr>
        <w:t xml:space="preserve">. Trong các hệ </w:t>
      </w:r>
      <w:r>
        <w:rPr>
          <w:lang w:val="en-US"/>
        </w:rPr>
        <w:lastRenderedPageBreak/>
        <w:t>thống grub2 mới hơn</w:t>
      </w:r>
      <w:r w:rsidRPr="00796A51">
        <w:t xml:space="preserve"> mật khẩu </w:t>
      </w:r>
      <w:r>
        <w:rPr>
          <w:lang w:val="en-US"/>
        </w:rPr>
        <w:t>bootloader</w:t>
      </w:r>
      <w:r w:rsidRPr="00796A51">
        <w:t xml:space="preserve"> </w:t>
      </w:r>
      <w:r>
        <w:rPr>
          <w:lang w:val="en-US"/>
        </w:rPr>
        <w:t>được lưu trong</w:t>
      </w:r>
      <w:r w:rsidRPr="00796A51">
        <w:t xml:space="preserve"> user.cfg</w:t>
      </w:r>
      <w:r>
        <w:rPr>
          <w:lang w:val="en-US"/>
        </w:rPr>
        <w:t>. Nếu hệ thống sử dụng UEFI,</w:t>
      </w:r>
      <w:r w:rsidRPr="00796A51">
        <w:rPr>
          <w:lang w:val="en-US"/>
        </w:rPr>
        <w:t xml:space="preserve"> /boot/efi </w:t>
      </w:r>
      <w:r>
        <w:rPr>
          <w:lang w:val="en-US"/>
        </w:rPr>
        <w:t>là một</w:t>
      </w:r>
      <w:r w:rsidRPr="00796A51">
        <w:rPr>
          <w:lang w:val="en-US"/>
        </w:rPr>
        <w:t xml:space="preserve"> vfat filesystem</w:t>
      </w:r>
      <w:r>
        <w:rPr>
          <w:lang w:val="en-US"/>
        </w:rPr>
        <w:t>. V</w:t>
      </w:r>
      <w:r w:rsidRPr="00796A51">
        <w:rPr>
          <w:lang w:val="en-US"/>
        </w:rPr>
        <w:t xml:space="preserve">fat filesystem </w:t>
      </w:r>
      <w:r>
        <w:rPr>
          <w:lang w:val="en-US"/>
        </w:rPr>
        <w:t>không có khái niệm về quyền nhưng có thể được gắn trong Linux với bất cứ quyền nào mong muốn.</w:t>
      </w:r>
    </w:p>
    <w:p w14:paraId="213C2BB9" w14:textId="77777777" w:rsidR="00D67A70" w:rsidRDefault="00D67A70" w:rsidP="00D67A70">
      <w:pPr>
        <w:pStyle w:val="BodyText"/>
      </w:pPr>
      <w:r>
        <w:t>C</w:t>
      </w:r>
      <w:r>
        <w:rPr>
          <w:lang w:val="en-US"/>
        </w:rPr>
        <w:t>ấu hình c</w:t>
      </w:r>
      <w:r>
        <w:t>hỉ cho phép tài khoản quản trị (root) được có quyền xem và chỉnh sửa sẽ ngăn cản người dùng không phải root đọc các thông số khởi động có thể xác định các điểm yếu về bảo mật khi khởi động và có thể khai thác</w:t>
      </w:r>
      <w:r>
        <w:rPr>
          <w:spacing w:val="-2"/>
        </w:rPr>
        <w:t xml:space="preserve"> </w:t>
      </w:r>
      <w:r>
        <w:t>chúng</w:t>
      </w:r>
    </w:p>
    <w:p w14:paraId="1C662CF4" w14:textId="77777777" w:rsidR="00D67A70" w:rsidRPr="00066AF7" w:rsidRDefault="00D67A70" w:rsidP="00D67A70">
      <w:pPr>
        <w:pStyle w:val="BodyText"/>
      </w:pPr>
    </w:p>
    <w:p w14:paraId="16D750D4" w14:textId="77777777" w:rsidR="00D67A70" w:rsidRDefault="00D67A70" w:rsidP="00D67A70">
      <w:pPr>
        <w:pStyle w:val="BodyText"/>
      </w:pPr>
      <w:r>
        <w:t>Mục tiêu:</w:t>
      </w:r>
    </w:p>
    <w:p w14:paraId="5D4493BB" w14:textId="77777777" w:rsidR="00D67A70" w:rsidRDefault="00D67A70" w:rsidP="00D67A70">
      <w:pPr>
        <w:pStyle w:val="Command"/>
      </w:pPr>
      <w:r>
        <w:t>Thực hiện các câu lệnh sau để đặt các quyền cho file cấu hình grub:</w:t>
      </w:r>
    </w:p>
    <w:p w14:paraId="2AE4480C" w14:textId="716D4FC3" w:rsidR="00D67A70" w:rsidRDefault="00C50FF3" w:rsidP="00D67A70">
      <w:pPr>
        <w:pStyle w:val="Code"/>
      </w:pPr>
      <w:r w:rsidRPr="005C50AD">
        <w:t>chown root:root /boot/grub/grub.cfg</w:t>
      </w:r>
    </w:p>
    <w:p w14:paraId="12ACC968" w14:textId="792E47C5" w:rsidR="00D67A70" w:rsidRDefault="00394EA3" w:rsidP="00D67A70">
      <w:pPr>
        <w:pStyle w:val="Code"/>
      </w:pPr>
      <w:r w:rsidRPr="00394EA3">
        <w:t>chmod u-wx,go-rwx /boot/grub/grub.cfg</w:t>
      </w:r>
    </w:p>
    <w:p w14:paraId="29F29FE7" w14:textId="5360DB9C" w:rsidR="00CE620A" w:rsidRPr="004B6B49" w:rsidRDefault="00D27177" w:rsidP="006A0B00">
      <w:pPr>
        <w:pStyle w:val="Heading5"/>
      </w:pPr>
      <w:bookmarkStart w:id="37" w:name="_Toc163720945"/>
      <w:r>
        <w:t xml:space="preserve">Cấu hình xác thực khi truy cập </w:t>
      </w:r>
      <w:r w:rsidR="00B907A7">
        <w:t>single user mode</w:t>
      </w:r>
      <w:bookmarkEnd w:id="37"/>
    </w:p>
    <w:p w14:paraId="5BED2EEB" w14:textId="4FAC8F81" w:rsidR="00CE620A" w:rsidRDefault="00D27177" w:rsidP="005F420E">
      <w:pPr>
        <w:pStyle w:val="BodyText"/>
      </w:pPr>
      <w:r>
        <w:t>Mô tả:</w:t>
      </w:r>
    </w:p>
    <w:p w14:paraId="794619D8" w14:textId="12AFD2FA" w:rsidR="00072BDD" w:rsidRDefault="00072BDD" w:rsidP="005F420E">
      <w:pPr>
        <w:pStyle w:val="BodyText"/>
      </w:pPr>
      <w:r w:rsidRPr="00072BDD">
        <w:t xml:space="preserve">Yêu cầu xác thực trong </w:t>
      </w:r>
      <w:r>
        <w:t>single user mode</w:t>
      </w:r>
      <w:r w:rsidRPr="00072BDD">
        <w:t xml:space="preserve"> </w:t>
      </w:r>
      <w:r>
        <w:t>ngăn cản hành vi truy cập trái phép vào chế độ này để có được đặc quyền root mà không cần thông tin đăng nhập.</w:t>
      </w:r>
    </w:p>
    <w:p w14:paraId="74837159" w14:textId="77777777" w:rsidR="00CE620A" w:rsidRDefault="00CE620A" w:rsidP="005F420E">
      <w:pPr>
        <w:pStyle w:val="BodyText"/>
        <w:rPr>
          <w:sz w:val="24"/>
        </w:rPr>
      </w:pPr>
    </w:p>
    <w:p w14:paraId="71A068C7" w14:textId="77777777" w:rsidR="00CE620A" w:rsidRDefault="00D27177" w:rsidP="005F420E">
      <w:pPr>
        <w:pStyle w:val="BodyText"/>
      </w:pPr>
      <w:r>
        <w:t>Mục tiêu:</w:t>
      </w:r>
    </w:p>
    <w:p w14:paraId="63D000D7" w14:textId="59A92D94" w:rsidR="002B2400" w:rsidRDefault="000D5C3D" w:rsidP="000D5C3D">
      <w:pPr>
        <w:pStyle w:val="Command"/>
        <w:rPr>
          <w:lang w:val="en-US"/>
        </w:rPr>
      </w:pPr>
      <w:r w:rsidRPr="000D5C3D">
        <w:rPr>
          <w:lang w:val="en-US"/>
        </w:rPr>
        <w:t>Thực hiện câu lệnh sau và tiến hành cài đặt theo cửa sổ câu lệnh để cài đặt mật khẩu cho tài khoản root</w:t>
      </w:r>
      <w:r w:rsidR="002B2400">
        <w:rPr>
          <w:lang w:val="en-US"/>
        </w:rPr>
        <w:t>:</w:t>
      </w:r>
    </w:p>
    <w:p w14:paraId="07FCE4B4" w14:textId="39EFF005" w:rsidR="00595DCE" w:rsidRPr="00595DCE" w:rsidRDefault="001B6866" w:rsidP="000D5C3D">
      <w:pPr>
        <w:pStyle w:val="Code"/>
        <w:rPr>
          <w:lang w:val="en-US"/>
        </w:rPr>
      </w:pPr>
      <w:r w:rsidRPr="000847AB">
        <w:t>passwd root</w:t>
      </w:r>
    </w:p>
    <w:p w14:paraId="444A32F1" w14:textId="77777777" w:rsidR="00CE620A" w:rsidRDefault="00D27177" w:rsidP="006A0B00">
      <w:pPr>
        <w:pStyle w:val="Heading4"/>
      </w:pPr>
      <w:bookmarkStart w:id="38" w:name="_bookmark9"/>
      <w:bookmarkStart w:id="39" w:name="_Toc163720946"/>
      <w:bookmarkEnd w:id="38"/>
      <w:r>
        <w:t>Additional Process</w:t>
      </w:r>
      <w:r>
        <w:rPr>
          <w:spacing w:val="3"/>
        </w:rPr>
        <w:t xml:space="preserve"> </w:t>
      </w:r>
      <w:r>
        <w:t>Hardening</w:t>
      </w:r>
      <w:bookmarkEnd w:id="39"/>
    </w:p>
    <w:p w14:paraId="65D879C9" w14:textId="3BBE0568" w:rsidR="00CE620A" w:rsidRPr="004517BE" w:rsidRDefault="00D27177" w:rsidP="006A0B00">
      <w:pPr>
        <w:pStyle w:val="Heading5"/>
      </w:pPr>
      <w:bookmarkStart w:id="40" w:name="_Toc163720947"/>
      <w:r>
        <w:t>Cấu hình kích hoạt ASLR (address space layout randomization)</w:t>
      </w:r>
      <w:bookmarkEnd w:id="40"/>
    </w:p>
    <w:p w14:paraId="3CC512CC" w14:textId="77777777" w:rsidR="00CE620A" w:rsidRDefault="00D27177" w:rsidP="005F420E">
      <w:pPr>
        <w:pStyle w:val="BodyText"/>
      </w:pPr>
      <w:r>
        <w:t>Mô tả:</w:t>
      </w:r>
    </w:p>
    <w:p w14:paraId="6F6F02D5" w14:textId="03E242B9" w:rsidR="00CE620A" w:rsidRPr="004517BE" w:rsidRDefault="00D27177" w:rsidP="005F420E">
      <w:pPr>
        <w:pStyle w:val="BodyText"/>
        <w:rPr>
          <w:lang w:val="en-US"/>
        </w:rPr>
      </w:pPr>
      <w:r>
        <w:t>ASLR sẽ giảm thiểu khả năng khai thác hệ thống bằng cách đặt ngẫu nhiên các vùng bộ nhớ ảo</w:t>
      </w:r>
      <w:r w:rsidR="004517BE">
        <w:rPr>
          <w:lang w:val="en-US"/>
        </w:rPr>
        <w:t>.</w:t>
      </w:r>
    </w:p>
    <w:p w14:paraId="16243503" w14:textId="77777777" w:rsidR="00CE620A" w:rsidRDefault="00CE620A" w:rsidP="004517BE">
      <w:pPr>
        <w:pStyle w:val="BodyText"/>
        <w:ind w:left="0"/>
        <w:rPr>
          <w:sz w:val="24"/>
        </w:rPr>
      </w:pPr>
    </w:p>
    <w:p w14:paraId="061283F8" w14:textId="77777777" w:rsidR="00CE620A" w:rsidRDefault="00D27177" w:rsidP="005F420E">
      <w:pPr>
        <w:pStyle w:val="BodyText"/>
      </w:pPr>
      <w:r>
        <w:t>Mục tiêu:</w:t>
      </w:r>
    </w:p>
    <w:p w14:paraId="0D2BAF49" w14:textId="2AB67035" w:rsidR="00CE620A" w:rsidRPr="004517BE" w:rsidRDefault="004517BE" w:rsidP="004517BE">
      <w:pPr>
        <w:pStyle w:val="Command"/>
        <w:rPr>
          <w:rFonts w:ascii="Symbol" w:hAnsi="Symbol"/>
          <w:lang w:val="en-US"/>
        </w:rPr>
      </w:pPr>
      <w:r>
        <w:rPr>
          <w:lang w:val="en-US"/>
        </w:rPr>
        <w:t>Chỉnh sửa file</w:t>
      </w:r>
      <w:r>
        <w:t xml:space="preserve"> /etc/sysctl.conf </w:t>
      </w:r>
      <w:r>
        <w:rPr>
          <w:lang w:val="en-US"/>
        </w:rPr>
        <w:t>hoặc</w:t>
      </w:r>
      <w:r>
        <w:t xml:space="preserve"> /etc/sysctl.d/</w:t>
      </w:r>
      <w:r w:rsidR="002937F1">
        <w:rPr>
          <w:lang w:val="en-US"/>
        </w:rPr>
        <w:t>*</w:t>
      </w:r>
      <w:r w:rsidR="003106F9">
        <w:rPr>
          <w:lang w:val="en-US"/>
        </w:rPr>
        <w:t>.conf</w:t>
      </w:r>
      <w:r>
        <w:t xml:space="preserve"> </w:t>
      </w:r>
      <w:r>
        <w:rPr>
          <w:lang w:val="en-US"/>
        </w:rPr>
        <w:t>và thêm vào dòng sau:</w:t>
      </w:r>
    </w:p>
    <w:p w14:paraId="5FF04647" w14:textId="37EF4AA1" w:rsidR="00CE620A" w:rsidRDefault="004517BE" w:rsidP="004517BE">
      <w:pPr>
        <w:pStyle w:val="Code"/>
        <w:rPr>
          <w:b/>
          <w:sz w:val="12"/>
        </w:rPr>
      </w:pPr>
      <w:r>
        <w:t>kernel.randomize_va_space = 2</w:t>
      </w:r>
    </w:p>
    <w:p w14:paraId="1FC50BEE" w14:textId="5033AFA3" w:rsidR="00CE620A" w:rsidRPr="004517BE" w:rsidRDefault="004517BE" w:rsidP="004517BE">
      <w:pPr>
        <w:pStyle w:val="Command"/>
        <w:rPr>
          <w:lang w:val="en-US"/>
        </w:rPr>
      </w:pPr>
      <w:r>
        <w:rPr>
          <w:lang w:val="en-US"/>
        </w:rPr>
        <w:t>Thực hiện câu lệnh sau để đặt thông số vào kernel đang hoạt động:</w:t>
      </w:r>
    </w:p>
    <w:p w14:paraId="65675FC8" w14:textId="096FCD73" w:rsidR="00CE620A" w:rsidRDefault="004517BE" w:rsidP="004517BE">
      <w:pPr>
        <w:pStyle w:val="Code"/>
      </w:pPr>
      <w:r>
        <w:lastRenderedPageBreak/>
        <w:t>sysctl -w kernel.randomize_va_space=2</w:t>
      </w:r>
    </w:p>
    <w:p w14:paraId="21296639" w14:textId="02434A7B" w:rsidR="0020055E" w:rsidRDefault="0020055E" w:rsidP="006A0B00">
      <w:pPr>
        <w:pStyle w:val="Heading5"/>
      </w:pPr>
      <w:bookmarkStart w:id="41" w:name="_Toc163720948"/>
      <w:r>
        <w:t>Cấu hình vô hiệu hóa prelink</w:t>
      </w:r>
      <w:bookmarkEnd w:id="41"/>
    </w:p>
    <w:p w14:paraId="38B6B686" w14:textId="77777777" w:rsidR="0020055E" w:rsidRDefault="0020055E" w:rsidP="0020055E">
      <w:pPr>
        <w:pStyle w:val="BodyText"/>
      </w:pPr>
      <w:r>
        <w:t xml:space="preserve">Mô tả: </w:t>
      </w:r>
    </w:p>
    <w:p w14:paraId="0F1B9D8B" w14:textId="77777777" w:rsidR="0020055E" w:rsidRDefault="0020055E" w:rsidP="0020055E">
      <w:pPr>
        <w:pStyle w:val="BodyText"/>
      </w:pPr>
      <w:r>
        <w:t xml:space="preserve">Prelink có thể can thiệp vào hoạt động lưu lại trạng thái hệ thống, vì nó thay đổi các tệp nhị phân. Nó cũng có thể làm tăng tính dễ bị tổn thương của hệ thống nếu một người dùng độc hại có thể xâm nhập một thư viện chung như libc. </w:t>
      </w:r>
    </w:p>
    <w:p w14:paraId="54999FC3" w14:textId="77777777" w:rsidR="0020055E" w:rsidRDefault="0020055E" w:rsidP="0020055E">
      <w:pPr>
        <w:pStyle w:val="BodyText"/>
      </w:pPr>
    </w:p>
    <w:p w14:paraId="7C397B3B" w14:textId="31779B9D" w:rsidR="0020055E" w:rsidRDefault="0020055E" w:rsidP="0020055E">
      <w:pPr>
        <w:pStyle w:val="BodyText"/>
      </w:pPr>
      <w:r>
        <w:t>Mục tiêu:</w:t>
      </w:r>
    </w:p>
    <w:p w14:paraId="3F1D4F61" w14:textId="77777777" w:rsidR="0020055E" w:rsidRDefault="0020055E" w:rsidP="0020055E">
      <w:pPr>
        <w:pStyle w:val="Command"/>
      </w:pPr>
      <w:r>
        <w:t xml:space="preserve">Thực hiện câu lệnh sau để khôi phục binaries trở về bình thường: </w:t>
      </w:r>
    </w:p>
    <w:p w14:paraId="4EADD3E9" w14:textId="2B710C1E" w:rsidR="0020055E" w:rsidRDefault="0020055E" w:rsidP="0020055E">
      <w:pPr>
        <w:pStyle w:val="Code"/>
      </w:pPr>
      <w:r>
        <w:t>prelink -ua</w:t>
      </w:r>
    </w:p>
    <w:p w14:paraId="127E4D65" w14:textId="77777777" w:rsidR="0020055E" w:rsidRDefault="0020055E" w:rsidP="0020055E">
      <w:pPr>
        <w:pStyle w:val="Command"/>
        <w:rPr>
          <w:lang w:val="en-US"/>
        </w:rPr>
      </w:pPr>
      <w:r>
        <w:t>Gỡ cài đặt prelink sử dụng trình quản lý package phù hợp</w:t>
      </w:r>
      <w:r>
        <w:rPr>
          <w:lang w:val="en-US"/>
        </w:rPr>
        <w:t>:</w:t>
      </w:r>
    </w:p>
    <w:p w14:paraId="6A8D0787" w14:textId="6266AFF0" w:rsidR="0020055E" w:rsidRDefault="001135C7" w:rsidP="0020055E">
      <w:pPr>
        <w:pStyle w:val="Code"/>
      </w:pPr>
      <w:r w:rsidRPr="001135C7">
        <w:t>apt purge prelink</w:t>
      </w:r>
    </w:p>
    <w:p w14:paraId="45C04152" w14:textId="77777777" w:rsidR="00961B52" w:rsidRPr="00595DCE" w:rsidRDefault="00961B52" w:rsidP="00961B52">
      <w:pPr>
        <w:pStyle w:val="Heading5"/>
      </w:pPr>
      <w:bookmarkStart w:id="42" w:name="_Toc163720949"/>
      <w:r>
        <w:t xml:space="preserve">Cấu hình </w:t>
      </w:r>
      <w:r>
        <w:rPr>
          <w:lang w:val="en-US"/>
        </w:rPr>
        <w:t>vô hiệu hoá</w:t>
      </w:r>
      <w:r>
        <w:t xml:space="preserve"> core dump</w:t>
      </w:r>
      <w:bookmarkEnd w:id="42"/>
    </w:p>
    <w:p w14:paraId="7B96B4B6" w14:textId="77777777" w:rsidR="00961B52" w:rsidRDefault="00961B52" w:rsidP="00961B52">
      <w:pPr>
        <w:pStyle w:val="BodyText"/>
      </w:pPr>
      <w:r>
        <w:t>Mô tả:</w:t>
      </w:r>
    </w:p>
    <w:p w14:paraId="5F9FA6B9" w14:textId="77777777" w:rsidR="00961B52" w:rsidRDefault="00961B52" w:rsidP="00961B52">
      <w:pPr>
        <w:pStyle w:val="BodyText"/>
        <w:rPr>
          <w:lang w:val="en-US"/>
        </w:rPr>
      </w:pPr>
      <w:r>
        <w:rPr>
          <w:lang w:val="en-US"/>
        </w:rPr>
        <w:t>C</w:t>
      </w:r>
      <w:r>
        <w:t>ore dump</w:t>
      </w:r>
      <w:r>
        <w:rPr>
          <w:lang w:val="en-US"/>
        </w:rPr>
        <w:t xml:space="preserve"> </w:t>
      </w:r>
      <w:r>
        <w:t xml:space="preserve">thường được sử dụng để xác định lý do tại sao một chương trình bị hủy bỏ. Nó cũng có thể được sử dụng để thu thập thông tin bí mật từ một </w:t>
      </w:r>
      <w:r w:rsidRPr="00E9697E">
        <w:t>core file</w:t>
      </w:r>
      <w:r>
        <w:t>.</w:t>
      </w:r>
      <w:r>
        <w:rPr>
          <w:lang w:val="en-US"/>
        </w:rPr>
        <w:t xml:space="preserve"> C</w:t>
      </w:r>
      <w:r>
        <w:t>ore dump bao gồm một hình ảnh bộ nhớ được chụp tại thời điểm hệ điều hành chấm dứt một ứng dụng. Hình ảnh bộ nhớ có thể chứa dữ liệu nhạy cảm và thường chỉ hữu ích cho các nhà phát triển đang cố gắng gỡ lỗi sự cố</w:t>
      </w:r>
      <w:r>
        <w:rPr>
          <w:lang w:val="en-US"/>
        </w:rPr>
        <w:t xml:space="preserve"> và </w:t>
      </w:r>
      <w:r w:rsidRPr="004517BE">
        <w:rPr>
          <w:lang w:val="en-US"/>
        </w:rPr>
        <w:t>làm tăng rủi ro cho hệ thống.</w:t>
      </w:r>
    </w:p>
    <w:p w14:paraId="0ACBE3BF" w14:textId="77777777" w:rsidR="00961B52" w:rsidRPr="004517BE" w:rsidRDefault="00961B52" w:rsidP="00961B52">
      <w:pPr>
        <w:pStyle w:val="BodyText"/>
        <w:rPr>
          <w:lang w:val="en-US"/>
        </w:rPr>
      </w:pPr>
    </w:p>
    <w:p w14:paraId="4AECD660" w14:textId="77777777" w:rsidR="00961B52" w:rsidRDefault="00961B52" w:rsidP="00961B52">
      <w:pPr>
        <w:pStyle w:val="BodyText"/>
      </w:pPr>
      <w:r>
        <w:t>Mục tiêu:</w:t>
      </w:r>
    </w:p>
    <w:p w14:paraId="7AE8FF5B" w14:textId="77777777" w:rsidR="00961B52" w:rsidRDefault="00961B52" w:rsidP="00961B52">
      <w:pPr>
        <w:pStyle w:val="Command"/>
        <w:rPr>
          <w:lang w:val="en-US"/>
        </w:rPr>
      </w:pPr>
      <w:r>
        <w:rPr>
          <w:lang w:val="en-US"/>
        </w:rPr>
        <w:t>Chỉnh sửa file</w:t>
      </w:r>
      <w:r>
        <w:t xml:space="preserve"> /etc/security/limits.conf </w:t>
      </w:r>
      <w:r>
        <w:rPr>
          <w:lang w:val="en-US"/>
        </w:rPr>
        <w:t>hoặc</w:t>
      </w:r>
      <w:r>
        <w:t xml:space="preserve"> /etc/security/limits.d/*</w:t>
      </w:r>
      <w:r>
        <w:rPr>
          <w:lang w:val="en-US"/>
        </w:rPr>
        <w:t>.conf và thêm dòng sau:</w:t>
      </w:r>
    </w:p>
    <w:p w14:paraId="57994822" w14:textId="77777777" w:rsidR="00961B52" w:rsidRDefault="00961B52" w:rsidP="00961B52">
      <w:pPr>
        <w:pStyle w:val="Code"/>
      </w:pPr>
      <w:r>
        <w:t>* hard core 0</w:t>
      </w:r>
    </w:p>
    <w:p w14:paraId="2E7126C8" w14:textId="77777777" w:rsidR="00961B52" w:rsidRDefault="00961B52" w:rsidP="00961B52">
      <w:pPr>
        <w:pStyle w:val="Command"/>
        <w:rPr>
          <w:lang w:val="en-US"/>
        </w:rPr>
      </w:pPr>
      <w:r>
        <w:rPr>
          <w:lang w:val="en-US"/>
        </w:rPr>
        <w:t xml:space="preserve">Chỉnh sửa file </w:t>
      </w:r>
      <w:r>
        <w:t xml:space="preserve">/etc/sysctl.conf </w:t>
      </w:r>
      <w:r>
        <w:rPr>
          <w:lang w:val="en-US"/>
        </w:rPr>
        <w:t>hoặc</w:t>
      </w:r>
      <w:r>
        <w:t xml:space="preserve"> /etc/sysctl.d/*</w:t>
      </w:r>
      <w:r>
        <w:rPr>
          <w:lang w:val="en-US"/>
        </w:rPr>
        <w:t>.conf và thêm dòng sau:</w:t>
      </w:r>
    </w:p>
    <w:p w14:paraId="45E985BF" w14:textId="77777777" w:rsidR="00961B52" w:rsidRDefault="00961B52" w:rsidP="00961B52">
      <w:pPr>
        <w:pStyle w:val="Code"/>
      </w:pPr>
      <w:r>
        <w:t>fs.suid_dumpable = 0</w:t>
      </w:r>
    </w:p>
    <w:p w14:paraId="2ABCC7FB" w14:textId="77777777" w:rsidR="00961B52" w:rsidRDefault="00961B52" w:rsidP="00961B52">
      <w:pPr>
        <w:pStyle w:val="Command"/>
        <w:rPr>
          <w:lang w:val="en-US"/>
        </w:rPr>
      </w:pPr>
      <w:r>
        <w:rPr>
          <w:lang w:val="en-US"/>
        </w:rPr>
        <w:t>Thực hiện câu lệnh sau để đặt thông số vào kernel đang hoạt động:</w:t>
      </w:r>
    </w:p>
    <w:p w14:paraId="2750A8A0" w14:textId="77777777" w:rsidR="00961B52" w:rsidRPr="000B3926" w:rsidRDefault="00961B52" w:rsidP="00961B52">
      <w:pPr>
        <w:pStyle w:val="Code"/>
        <w:rPr>
          <w:lang w:val="en-US"/>
        </w:rPr>
      </w:pPr>
      <w:r>
        <w:t>sysctl -w fs.suid_dumpable=0</w:t>
      </w:r>
    </w:p>
    <w:p w14:paraId="5C61BDB1" w14:textId="77777777" w:rsidR="00961B52" w:rsidRDefault="00961B52" w:rsidP="00961B52">
      <w:pPr>
        <w:pStyle w:val="Command"/>
        <w:rPr>
          <w:rFonts w:ascii="Symbol" w:hAnsi="Symbol"/>
        </w:rPr>
      </w:pPr>
      <w:r>
        <w:rPr>
          <w:lang w:val="en-US"/>
        </w:rPr>
        <w:lastRenderedPageBreak/>
        <w:t xml:space="preserve">Chỉnh sửa file </w:t>
      </w:r>
      <w:r>
        <w:t xml:space="preserve">/etc/systemd/coredump.conf </w:t>
      </w:r>
      <w:r>
        <w:rPr>
          <w:lang w:val="en-US"/>
        </w:rPr>
        <w:t xml:space="preserve">và thêm dòng sau để vô hiệu hoá </w:t>
      </w:r>
      <w:r>
        <w:t>core dump</w:t>
      </w:r>
      <w:r>
        <w:rPr>
          <w:lang w:val="en-US"/>
        </w:rPr>
        <w:t>:</w:t>
      </w:r>
    </w:p>
    <w:p w14:paraId="2CB718A7" w14:textId="77777777" w:rsidR="00961B52" w:rsidRDefault="00961B52" w:rsidP="00961B52">
      <w:pPr>
        <w:pStyle w:val="Code"/>
      </w:pPr>
      <w:r>
        <w:t>Storage=none</w:t>
      </w:r>
    </w:p>
    <w:p w14:paraId="073980FC" w14:textId="77777777" w:rsidR="00961B52" w:rsidRDefault="00961B52" w:rsidP="00961B52">
      <w:pPr>
        <w:pStyle w:val="Code"/>
      </w:pPr>
      <w:r>
        <w:t>ProcessSizeMax=0</w:t>
      </w:r>
    </w:p>
    <w:p w14:paraId="4415ED82" w14:textId="77777777" w:rsidR="00961B52" w:rsidRDefault="00961B52" w:rsidP="00961B52">
      <w:pPr>
        <w:pStyle w:val="Command"/>
        <w:rPr>
          <w:lang w:val="en-US"/>
        </w:rPr>
      </w:pPr>
      <w:r>
        <w:rPr>
          <w:lang w:val="en-US"/>
        </w:rPr>
        <w:t xml:space="preserve">Thực hiện câu lệnh sau để tải lại cấu hình của </w:t>
      </w:r>
      <w:r w:rsidRPr="00CB0001">
        <w:rPr>
          <w:lang w:val="en-US"/>
        </w:rPr>
        <w:t>systemd daemon</w:t>
      </w:r>
      <w:r>
        <w:rPr>
          <w:lang w:val="en-US"/>
        </w:rPr>
        <w:t>:</w:t>
      </w:r>
    </w:p>
    <w:p w14:paraId="18456347" w14:textId="77777777" w:rsidR="00961B52" w:rsidRPr="00E65754" w:rsidRDefault="00961B52" w:rsidP="00961B52">
      <w:pPr>
        <w:pStyle w:val="Code"/>
        <w:rPr>
          <w:lang w:val="en-US"/>
        </w:rPr>
      </w:pPr>
      <w:r>
        <w:t>systemctl daemon-reload</w:t>
      </w:r>
    </w:p>
    <w:p w14:paraId="78707D2F" w14:textId="08C962AD" w:rsidR="00CE620A" w:rsidRDefault="00D27177" w:rsidP="006A0B00">
      <w:pPr>
        <w:pStyle w:val="Heading4"/>
      </w:pPr>
      <w:bookmarkStart w:id="43" w:name="_Toc163720950"/>
      <w:r>
        <w:t>Kiểm soát nội dung cảnh</w:t>
      </w:r>
      <w:r>
        <w:rPr>
          <w:spacing w:val="5"/>
        </w:rPr>
        <w:t xml:space="preserve"> </w:t>
      </w:r>
      <w:r>
        <w:t>báo</w:t>
      </w:r>
      <w:bookmarkEnd w:id="43"/>
    </w:p>
    <w:p w14:paraId="46B4468C" w14:textId="4B7A1719" w:rsidR="00CE620A" w:rsidRPr="00871B41" w:rsidRDefault="00D27177" w:rsidP="006A0B00">
      <w:pPr>
        <w:pStyle w:val="Heading5"/>
        <w:rPr>
          <w:i/>
        </w:rPr>
      </w:pPr>
      <w:bookmarkStart w:id="44" w:name="_Toc163720951"/>
      <w:r>
        <w:t>Kiểm soát nội dung motd (Message Of The Day)</w:t>
      </w:r>
      <w:bookmarkEnd w:id="44"/>
    </w:p>
    <w:p w14:paraId="0D03318B" w14:textId="77777777" w:rsidR="00CE620A" w:rsidRDefault="00D27177" w:rsidP="00871B41">
      <w:pPr>
        <w:pStyle w:val="BodyText"/>
      </w:pPr>
      <w:r>
        <w:t>Mô tả:</w:t>
      </w:r>
    </w:p>
    <w:p w14:paraId="0D9EA2AB" w14:textId="167B36A8" w:rsidR="00CE620A" w:rsidRPr="00871B41" w:rsidRDefault="00D27177" w:rsidP="00871B41">
      <w:pPr>
        <w:pStyle w:val="BodyText"/>
      </w:pPr>
      <w:r>
        <w:t xml:space="preserve">Các hệ </w:t>
      </w:r>
      <w:r w:rsidRPr="00871B41">
        <w:t>thống</w:t>
      </w:r>
      <w:r>
        <w:t xml:space="preserve"> Unix thường hiển thị thông tin về kiến trúc, phiên bản OS hiện hành... trong thông báo motd (Message Of The Day) mặc định. Việc này gây ra nguy cơ cung cấp thông tin chi tiết về hệ thống cho những kẻ tấn công đang cố gắng nhắm tới mục tiêu khai thác hệ thống. Các thông tin cảnh báo khi hiển thị nên được kiểm soát và thay thế.</w:t>
      </w:r>
    </w:p>
    <w:p w14:paraId="7DF4DBF3" w14:textId="77777777" w:rsidR="00871B41" w:rsidRDefault="00871B41" w:rsidP="005F420E">
      <w:pPr>
        <w:pStyle w:val="BodyText"/>
        <w:ind w:left="1301"/>
      </w:pPr>
    </w:p>
    <w:p w14:paraId="19D32056" w14:textId="0FEC7944" w:rsidR="00CE620A" w:rsidRDefault="00D27177" w:rsidP="00871B41">
      <w:pPr>
        <w:pStyle w:val="BodyText"/>
      </w:pPr>
      <w:r>
        <w:t>Mục tiêu:</w:t>
      </w:r>
    </w:p>
    <w:p w14:paraId="48C5185B" w14:textId="615AD29C" w:rsidR="00CE620A" w:rsidRDefault="00D27177" w:rsidP="00871B41">
      <w:pPr>
        <w:pStyle w:val="Command"/>
      </w:pPr>
      <w:r>
        <w:t>Chỉnh sửa file /etc/motd với nội dung phù hợp dựa theo chính sách của tổ chức, loại bỏ các trường hợp \m, \r, \s, hoặc \v.</w:t>
      </w:r>
    </w:p>
    <w:p w14:paraId="744E8987" w14:textId="3A3FB0BA" w:rsidR="00871B41" w:rsidRDefault="00871B41" w:rsidP="00871B41">
      <w:pPr>
        <w:pStyle w:val="Command"/>
        <w:rPr>
          <w:lang w:val="en-US"/>
        </w:rPr>
      </w:pPr>
      <w:r>
        <w:rPr>
          <w:lang w:val="en-US"/>
        </w:rPr>
        <w:t xml:space="preserve">Nếu không sử dụng motd, thực hiện câu lệnh sau để xoá bỏ file </w:t>
      </w:r>
      <w:r>
        <w:t>/etc/motd</w:t>
      </w:r>
      <w:r>
        <w:rPr>
          <w:lang w:val="en-US"/>
        </w:rPr>
        <w:t>:</w:t>
      </w:r>
    </w:p>
    <w:p w14:paraId="386B970D" w14:textId="4018CFA4" w:rsidR="00871B41" w:rsidRPr="00871B41" w:rsidRDefault="00871B41" w:rsidP="00871B41">
      <w:pPr>
        <w:pStyle w:val="Code"/>
        <w:rPr>
          <w:lang w:val="en-US"/>
        </w:rPr>
      </w:pPr>
      <w:r>
        <w:t>rm /etc/motd</w:t>
      </w:r>
    </w:p>
    <w:p w14:paraId="6F802F4B" w14:textId="455449AF" w:rsidR="00CE620A" w:rsidRPr="00243AE9" w:rsidRDefault="00D27177" w:rsidP="006A0B00">
      <w:pPr>
        <w:pStyle w:val="Heading5"/>
      </w:pPr>
      <w:bookmarkStart w:id="45" w:name="_Toc163720952"/>
      <w:r>
        <w:t>Kiểm soát nội dung thông báo khi đăng nhập</w:t>
      </w:r>
      <w:bookmarkEnd w:id="45"/>
    </w:p>
    <w:p w14:paraId="23A34536" w14:textId="77777777" w:rsidR="00CE620A" w:rsidRPr="00243AE9" w:rsidRDefault="00D27177" w:rsidP="00243AE9">
      <w:pPr>
        <w:pStyle w:val="BodyText"/>
      </w:pPr>
      <w:r>
        <w:t>Mô tả:</w:t>
      </w:r>
    </w:p>
    <w:p w14:paraId="1EF56071" w14:textId="44C18165" w:rsidR="00CE620A" w:rsidRPr="00243AE9" w:rsidRDefault="00D27177" w:rsidP="00243AE9">
      <w:pPr>
        <w:pStyle w:val="BodyText"/>
      </w:pPr>
      <w:r>
        <w:t>Các hệ thống Unix thường hiển thị thông tin về kiến trúc, phiên bản OS hiện hành... trong thông báo đăng nhập mặc định. Việc này gây ra nguy cơ cung cấp thông tin chi tiết về hệ thống cho những kẻ tấn công đang cố gắng nhắm tới mục tiêu khai thác hệ thống. Các thông tin cảnh báo khi hiển thị nên được kiểm soát và thay thế.</w:t>
      </w:r>
    </w:p>
    <w:p w14:paraId="39EC568A" w14:textId="77777777" w:rsidR="00243AE9" w:rsidRDefault="00243AE9" w:rsidP="00243AE9">
      <w:pPr>
        <w:pStyle w:val="BodyText"/>
      </w:pPr>
    </w:p>
    <w:p w14:paraId="468186DF" w14:textId="4F92484B" w:rsidR="00CE620A" w:rsidRDefault="00D27177" w:rsidP="00243AE9">
      <w:pPr>
        <w:pStyle w:val="BodyText"/>
      </w:pPr>
      <w:r>
        <w:t>Mục tiêu:</w:t>
      </w:r>
    </w:p>
    <w:p w14:paraId="0D3D6C13" w14:textId="606CC6AB" w:rsidR="00CE620A" w:rsidRDefault="00243AE9" w:rsidP="00243AE9">
      <w:pPr>
        <w:pStyle w:val="Command"/>
        <w:rPr>
          <w:lang w:val="en-US"/>
        </w:rPr>
      </w:pPr>
      <w:r>
        <w:rPr>
          <w:lang w:val="en-US"/>
        </w:rPr>
        <w:t>Thực hiện câu lệnh sau để đặt lại nội dung cho file /etc/issue:</w:t>
      </w:r>
    </w:p>
    <w:p w14:paraId="480E6DF4" w14:textId="503F8A56" w:rsidR="00243AE9" w:rsidRPr="00243AE9" w:rsidRDefault="009B7A23" w:rsidP="00243AE9">
      <w:pPr>
        <w:pStyle w:val="Code"/>
        <w:rPr>
          <w:lang w:val="en-US"/>
        </w:rPr>
      </w:pPr>
      <w:bookmarkStart w:id="46" w:name="_Hlk164066347"/>
      <w:r>
        <w:t>echo</w:t>
      </w:r>
      <w:r>
        <w:rPr>
          <w:lang w:val="en-US"/>
        </w:rPr>
        <w:t xml:space="preserve"> -e</w:t>
      </w:r>
      <w:r w:rsidRPr="009B7A23">
        <w:t xml:space="preserve"> 'Canh bao!!!\nDay la tai san cua VNPT Media. Vui long khong thuc hien cac thao tac gay rui ro va anh huong den ATTT cho he thong!' &gt; /etc/issue</w:t>
      </w:r>
      <w:bookmarkEnd w:id="46"/>
    </w:p>
    <w:p w14:paraId="13508274" w14:textId="2306D273" w:rsidR="00CE620A" w:rsidRPr="00243AE9" w:rsidRDefault="00D27177" w:rsidP="006A0B00">
      <w:pPr>
        <w:pStyle w:val="Heading5"/>
        <w:rPr>
          <w:i/>
        </w:rPr>
      </w:pPr>
      <w:bookmarkStart w:id="47" w:name="_Toc163720953"/>
      <w:r>
        <w:lastRenderedPageBreak/>
        <w:t>Kiểm soát nội dung thông báo khi đăng nhập từ xa</w:t>
      </w:r>
      <w:bookmarkEnd w:id="47"/>
    </w:p>
    <w:p w14:paraId="12A95098" w14:textId="77777777" w:rsidR="00CE620A" w:rsidRPr="00243AE9" w:rsidRDefault="00D27177" w:rsidP="00243AE9">
      <w:pPr>
        <w:pStyle w:val="BodyText"/>
      </w:pPr>
      <w:r w:rsidRPr="00243AE9">
        <w:t>Mô tả:</w:t>
      </w:r>
    </w:p>
    <w:p w14:paraId="04859065" w14:textId="77777777" w:rsidR="00CE620A" w:rsidRPr="00243AE9" w:rsidRDefault="00D27177" w:rsidP="00243AE9">
      <w:pPr>
        <w:pStyle w:val="BodyText"/>
      </w:pPr>
      <w:r w:rsidRPr="00243AE9">
        <w:t>Các hệ thống Unix thường hiển thị thông tin về kiến trúc, phiên bản OS hiện hành... trong thông báo đăng nhập mặc định. Việc này gây ra nguy cơ cung cấp thông tin chi tiết về hệ thống cho những kẻ tấn công đang cố gắng nhắm tới mục tiêu khai thác hệ thống. Các thông tin cảnh báo khi hiển thị nên được kiểm soát và thay thế.</w:t>
      </w:r>
    </w:p>
    <w:p w14:paraId="2BC94C53" w14:textId="77777777" w:rsidR="00CE620A" w:rsidRPr="00243AE9" w:rsidRDefault="00CE620A" w:rsidP="007C3C62">
      <w:pPr>
        <w:pStyle w:val="BodyText"/>
      </w:pPr>
    </w:p>
    <w:p w14:paraId="6481D07C" w14:textId="77777777" w:rsidR="00CE620A" w:rsidRPr="00243AE9" w:rsidRDefault="00D27177" w:rsidP="00243AE9">
      <w:pPr>
        <w:pStyle w:val="BodyText"/>
      </w:pPr>
      <w:r w:rsidRPr="00243AE9">
        <w:t>Mục tiêu:</w:t>
      </w:r>
    </w:p>
    <w:p w14:paraId="2093B8C1" w14:textId="69542F16" w:rsidR="00243AE9" w:rsidRDefault="00243AE9" w:rsidP="00243AE9">
      <w:pPr>
        <w:pStyle w:val="Command"/>
        <w:rPr>
          <w:lang w:val="en-US"/>
        </w:rPr>
      </w:pPr>
      <w:r>
        <w:rPr>
          <w:lang w:val="en-US"/>
        </w:rPr>
        <w:t>Thực hiện câu lệnh sau để đặt lại nội dung cho file /etc/issue</w:t>
      </w:r>
      <w:r>
        <w:t>.net</w:t>
      </w:r>
      <w:r>
        <w:rPr>
          <w:lang w:val="en-US"/>
        </w:rPr>
        <w:t>:</w:t>
      </w:r>
    </w:p>
    <w:p w14:paraId="5E238FDD" w14:textId="26C6F418" w:rsidR="00243AE9" w:rsidRPr="00243AE9" w:rsidRDefault="009B7A23" w:rsidP="00243AE9">
      <w:pPr>
        <w:pStyle w:val="Code"/>
        <w:rPr>
          <w:lang w:val="en-US"/>
        </w:rPr>
      </w:pPr>
      <w:r>
        <w:t>echo</w:t>
      </w:r>
      <w:r>
        <w:rPr>
          <w:lang w:val="en-US"/>
        </w:rPr>
        <w:t xml:space="preserve"> -e</w:t>
      </w:r>
      <w:r w:rsidRPr="009B7A23">
        <w:t xml:space="preserve"> 'Canh bao!!!\nDay la tai san cua VNPT Media. Vui long khong thuc hien cac thao tac gay rui ro va anh huong den ATTT cho he thong!' &gt; /etc/issue</w:t>
      </w:r>
      <w:r w:rsidR="00243AE9">
        <w:t>.net</w:t>
      </w:r>
    </w:p>
    <w:p w14:paraId="0E313F5F" w14:textId="2BF97CC3" w:rsidR="00CE620A" w:rsidRDefault="00D27177" w:rsidP="006A0B00">
      <w:pPr>
        <w:pStyle w:val="Heading5"/>
      </w:pPr>
      <w:bookmarkStart w:id="48" w:name="_Toc163720954"/>
      <w:r>
        <w:t>Cấu hình phân quyền đối với file /etc/motd</w:t>
      </w:r>
      <w:bookmarkEnd w:id="48"/>
    </w:p>
    <w:p w14:paraId="74836700" w14:textId="77777777" w:rsidR="00CE620A" w:rsidRDefault="00D27177" w:rsidP="00243AE9">
      <w:pPr>
        <w:pStyle w:val="BodyText"/>
      </w:pPr>
      <w:r>
        <w:t>Mô tả:</w:t>
      </w:r>
    </w:p>
    <w:p w14:paraId="24F8D902" w14:textId="053601BB" w:rsidR="00CE620A" w:rsidRDefault="00D27177" w:rsidP="00243AE9">
      <w:pPr>
        <w:pStyle w:val="BodyText"/>
      </w:pPr>
      <w:r>
        <w:t>File /etc/motd chứa thông tin ngắn về thông báo motd (Message Of The Day) được sử dụng. Chỉ cho phép tài khoản quản trị (root) được có quyền xem và</w:t>
      </w:r>
      <w:r w:rsidR="007C3C62">
        <w:rPr>
          <w:lang w:val="en-US"/>
        </w:rPr>
        <w:t xml:space="preserve"> </w:t>
      </w:r>
      <w:r>
        <w:t>chỉnh sửa sẽ ngăn cản người dùng không phải root sửa đổi file thành các thông tin không chính xác hoặc gây hiểu lầm.</w:t>
      </w:r>
    </w:p>
    <w:p w14:paraId="0658FB8E" w14:textId="77777777" w:rsidR="00CE620A" w:rsidRDefault="00CE620A" w:rsidP="005F420E">
      <w:pPr>
        <w:pStyle w:val="BodyText"/>
        <w:rPr>
          <w:sz w:val="24"/>
        </w:rPr>
      </w:pPr>
    </w:p>
    <w:p w14:paraId="1EB72006" w14:textId="77777777" w:rsidR="00CE620A" w:rsidRDefault="00D27177" w:rsidP="00243AE9">
      <w:pPr>
        <w:pStyle w:val="BodyText"/>
      </w:pPr>
      <w:r w:rsidRPr="00243AE9">
        <w:t>Mục</w:t>
      </w:r>
      <w:r>
        <w:t xml:space="preserve"> tiêu:</w:t>
      </w:r>
    </w:p>
    <w:p w14:paraId="26C6F617" w14:textId="77777777" w:rsidR="00CE620A" w:rsidRDefault="00D27177" w:rsidP="00243AE9">
      <w:pPr>
        <w:pStyle w:val="Command"/>
      </w:pPr>
      <w:r>
        <w:t>Thực hiện các câu lệnh sau để đặt quyền cho file /etc/motd:</w:t>
      </w:r>
    </w:p>
    <w:p w14:paraId="437F34FC" w14:textId="77777777" w:rsidR="00243AE9" w:rsidRDefault="00243AE9" w:rsidP="00243AE9">
      <w:pPr>
        <w:pStyle w:val="Code"/>
      </w:pPr>
      <w:r>
        <w:t>chown root:root /etc/motd</w:t>
      </w:r>
    </w:p>
    <w:p w14:paraId="39DB92D1" w14:textId="0180C12B" w:rsidR="00CE620A" w:rsidRDefault="00243AE9" w:rsidP="00243AE9">
      <w:pPr>
        <w:pStyle w:val="Code"/>
        <w:rPr>
          <w:b/>
          <w:sz w:val="14"/>
        </w:rPr>
      </w:pPr>
      <w:r>
        <w:t>chmod u-x,go-wx /etc/motd</w:t>
      </w:r>
    </w:p>
    <w:p w14:paraId="395DE464" w14:textId="6371D6DD" w:rsidR="00CE620A" w:rsidRDefault="00D27177" w:rsidP="006A0B00">
      <w:pPr>
        <w:pStyle w:val="Heading5"/>
      </w:pPr>
      <w:bookmarkStart w:id="49" w:name="_Toc163720955"/>
      <w:r>
        <w:t>Cấu hình phân quyền đối với file /etc/issue</w:t>
      </w:r>
      <w:bookmarkEnd w:id="49"/>
    </w:p>
    <w:p w14:paraId="0F3F16F1" w14:textId="77777777" w:rsidR="00CE620A" w:rsidRPr="00243AE9" w:rsidRDefault="00D27177" w:rsidP="00243AE9">
      <w:pPr>
        <w:pStyle w:val="BodyText"/>
      </w:pPr>
      <w:r w:rsidRPr="00243AE9">
        <w:t>Mô tả:</w:t>
      </w:r>
    </w:p>
    <w:p w14:paraId="025FD181" w14:textId="77777777" w:rsidR="00CE620A" w:rsidRPr="00243AE9" w:rsidRDefault="00D27177" w:rsidP="00243AE9">
      <w:pPr>
        <w:pStyle w:val="BodyText"/>
      </w:pPr>
      <w:r w:rsidRPr="00243AE9">
        <w:t>File /etc/issue chứa thông tin ngắn về thông báo khi đăng nhập được sử dụng. Chỉ cho phép tài khoản quản trị (root) được có quyền xem và chỉnh sửa sẽ ngăn cản người dùng không phải root sửa đổi file thành các thông tin không chính xác hoặc gây hiểu lầm.</w:t>
      </w:r>
    </w:p>
    <w:p w14:paraId="3F32EAC4" w14:textId="77777777" w:rsidR="00CE620A" w:rsidRPr="00243AE9" w:rsidRDefault="00CE620A" w:rsidP="00243AE9">
      <w:pPr>
        <w:pStyle w:val="BodyText"/>
      </w:pPr>
    </w:p>
    <w:p w14:paraId="1F652C6F" w14:textId="77777777" w:rsidR="00CE620A" w:rsidRPr="00243AE9" w:rsidRDefault="00D27177" w:rsidP="00243AE9">
      <w:pPr>
        <w:pStyle w:val="BodyText"/>
      </w:pPr>
      <w:r w:rsidRPr="00243AE9">
        <w:t>Mục tiêu:</w:t>
      </w:r>
    </w:p>
    <w:p w14:paraId="7D795ED4" w14:textId="77777777" w:rsidR="00CE620A" w:rsidRDefault="00D27177" w:rsidP="00243AE9">
      <w:pPr>
        <w:pStyle w:val="Command"/>
      </w:pPr>
      <w:r>
        <w:t>Thực hiện các câu lệnh sau để đặt quyền cho /etc/issue:</w:t>
      </w:r>
    </w:p>
    <w:p w14:paraId="539A210C" w14:textId="77777777" w:rsidR="00243AE9" w:rsidRDefault="00243AE9" w:rsidP="00243AE9">
      <w:pPr>
        <w:pStyle w:val="Code"/>
      </w:pPr>
      <w:r>
        <w:lastRenderedPageBreak/>
        <w:t>chown root:root /etc/issue</w:t>
      </w:r>
    </w:p>
    <w:p w14:paraId="3437E347" w14:textId="77D2231E" w:rsidR="00CE620A" w:rsidRDefault="00243AE9" w:rsidP="00243AE9">
      <w:pPr>
        <w:pStyle w:val="Code"/>
        <w:rPr>
          <w:b/>
          <w:sz w:val="14"/>
        </w:rPr>
      </w:pPr>
      <w:r>
        <w:t>chmod u-x,go-wx /etc/issue</w:t>
      </w:r>
    </w:p>
    <w:p w14:paraId="36BD78FF" w14:textId="514643BB" w:rsidR="00CE620A" w:rsidRPr="00243AE9" w:rsidRDefault="00D27177" w:rsidP="006A0B00">
      <w:pPr>
        <w:pStyle w:val="Heading5"/>
      </w:pPr>
      <w:bookmarkStart w:id="50" w:name="_Toc163720956"/>
      <w:r>
        <w:t>Cấu hình phân quyền đối với file /etc/issue.net</w:t>
      </w:r>
      <w:bookmarkEnd w:id="50"/>
    </w:p>
    <w:p w14:paraId="1DD7AA6D" w14:textId="77777777" w:rsidR="00CE620A" w:rsidRPr="00243AE9" w:rsidRDefault="00D27177" w:rsidP="00243AE9">
      <w:pPr>
        <w:pStyle w:val="BodyText"/>
      </w:pPr>
      <w:r w:rsidRPr="00243AE9">
        <w:t>Mô tả:</w:t>
      </w:r>
    </w:p>
    <w:p w14:paraId="43B6A7D2" w14:textId="0FA13F65" w:rsidR="00CE620A" w:rsidRPr="00243AE9" w:rsidRDefault="00D27177" w:rsidP="00243AE9">
      <w:pPr>
        <w:pStyle w:val="BodyText"/>
      </w:pPr>
      <w:r w:rsidRPr="00243AE9">
        <w:t>File /etc/issue.net chứa thông tin ngắn về thông báo khi đăng nhập được sử dụng. Chỉ cho phép tài khoản quản trị (root) được có quyền xem và chỉnh sửa sẽ ngăn cản người dùng không phải root sửa đổi file thành các thông tin không chính xác hoặc gây hiểu lầm.</w:t>
      </w:r>
    </w:p>
    <w:p w14:paraId="5150FB54" w14:textId="77777777" w:rsidR="00CE620A" w:rsidRPr="00243AE9" w:rsidRDefault="00CE620A" w:rsidP="00243AE9">
      <w:pPr>
        <w:pStyle w:val="BodyText"/>
      </w:pPr>
    </w:p>
    <w:p w14:paraId="2AC6AFC4" w14:textId="77777777" w:rsidR="00CE620A" w:rsidRDefault="00D27177" w:rsidP="00243AE9">
      <w:pPr>
        <w:pStyle w:val="BodyText"/>
      </w:pPr>
      <w:r w:rsidRPr="00243AE9">
        <w:t>Mục tiêu</w:t>
      </w:r>
      <w:r>
        <w:t>:</w:t>
      </w:r>
    </w:p>
    <w:p w14:paraId="2E998CC3" w14:textId="77777777" w:rsidR="00CE620A" w:rsidRPr="00243AE9" w:rsidRDefault="00D27177" w:rsidP="00243AE9">
      <w:pPr>
        <w:pStyle w:val="Command"/>
      </w:pPr>
      <w:r w:rsidRPr="00243AE9">
        <w:t>Thực hiện các câu lệnh sau để đặt quyền cho file /etc/issue.net:</w:t>
      </w:r>
    </w:p>
    <w:p w14:paraId="1D9F265D" w14:textId="77777777" w:rsidR="00243AE9" w:rsidRDefault="00243AE9" w:rsidP="00243AE9">
      <w:pPr>
        <w:pStyle w:val="Code"/>
      </w:pPr>
      <w:r>
        <w:t>chown root:root /etc/issue.net</w:t>
      </w:r>
    </w:p>
    <w:p w14:paraId="53B9E9F5" w14:textId="02980908" w:rsidR="00CE620A" w:rsidRDefault="00243AE9" w:rsidP="00243AE9">
      <w:pPr>
        <w:pStyle w:val="Code"/>
        <w:rPr>
          <w:sz w:val="13"/>
        </w:rPr>
      </w:pPr>
      <w:r>
        <w:t>chmod u-x,go-wx /etc/issue.net</w:t>
      </w:r>
    </w:p>
    <w:p w14:paraId="2E855A61" w14:textId="15644C3A" w:rsidR="00CE620A" w:rsidRPr="00243AE9" w:rsidRDefault="00D27177" w:rsidP="006A0B00">
      <w:pPr>
        <w:pStyle w:val="Heading5"/>
        <w:rPr>
          <w:i/>
        </w:rPr>
      </w:pPr>
      <w:bookmarkStart w:id="51" w:name="_Toc163720957"/>
      <w:r>
        <w:t>Kiểm soát nội dung thông báo khi truy cập GNOME</w:t>
      </w:r>
      <w:bookmarkEnd w:id="51"/>
    </w:p>
    <w:p w14:paraId="4CE91839" w14:textId="03697A76" w:rsidR="00CE620A" w:rsidRPr="00243AE9" w:rsidRDefault="00D27177" w:rsidP="00243AE9">
      <w:pPr>
        <w:pStyle w:val="BodyText"/>
      </w:pPr>
      <w:r w:rsidRPr="00243AE9">
        <w:t>Mô tả:</w:t>
      </w:r>
    </w:p>
    <w:p w14:paraId="25532C82" w14:textId="79127C90" w:rsidR="00CE620A" w:rsidRPr="006A0B00" w:rsidRDefault="00D27177" w:rsidP="00243AE9">
      <w:pPr>
        <w:pStyle w:val="BodyText"/>
        <w:rPr>
          <w:lang w:val="en-US"/>
        </w:rPr>
      </w:pPr>
      <w:r w:rsidRPr="00243AE9">
        <w:t>Các hệ thống Unix thường hiển thị thông tin về kiến trúc, phiên bản OS hiện hành... trong thông báo truy cập GNOME mặc định. Việc này gây ra nguy cơ cung cấp thông tin chi tiết về hệ thống cho những kẻ tấn công đang cố gắng nhắm tới mục tiêu khai thác hệ thống. Các thông tin cảnh báo khi hiển thị nên được kiểm soát và thay thế</w:t>
      </w:r>
      <w:r w:rsidR="006A0B00">
        <w:rPr>
          <w:lang w:val="en-US"/>
        </w:rPr>
        <w:t>.</w:t>
      </w:r>
    </w:p>
    <w:p w14:paraId="49336D82" w14:textId="77777777" w:rsidR="00CE620A" w:rsidRPr="00243AE9" w:rsidRDefault="00CE620A" w:rsidP="00243AE9">
      <w:pPr>
        <w:pStyle w:val="BodyText"/>
      </w:pPr>
    </w:p>
    <w:p w14:paraId="54FCE586" w14:textId="77777777" w:rsidR="00CE620A" w:rsidRPr="00243AE9" w:rsidRDefault="00D27177" w:rsidP="00243AE9">
      <w:pPr>
        <w:pStyle w:val="BodyText"/>
      </w:pPr>
      <w:r w:rsidRPr="00243AE9">
        <w:t>Mục tiêu:</w:t>
      </w:r>
    </w:p>
    <w:p w14:paraId="203F51B1" w14:textId="5CCC0B70" w:rsidR="00CE620A" w:rsidRDefault="00D27177" w:rsidP="00243AE9">
      <w:pPr>
        <w:pStyle w:val="Command"/>
      </w:pPr>
      <w:r>
        <w:t>Tạo hoặc chỉnh sửa</w:t>
      </w:r>
      <w:r w:rsidR="00802C54">
        <w:rPr>
          <w:lang w:val="en-US"/>
        </w:rPr>
        <w:t xml:space="preserve"> file</w:t>
      </w:r>
      <w:r>
        <w:t xml:space="preserve"> </w:t>
      </w:r>
      <w:bookmarkStart w:id="52" w:name="_Hlk138844095"/>
      <w:r w:rsidR="00802C54">
        <w:t>/</w:t>
      </w:r>
      <w:r w:rsidR="00802C54" w:rsidRPr="0051497D">
        <w:rPr>
          <w:bCs/>
        </w:rPr>
        <w:t>etc/gdm3/greeter.dconf-defaults</w:t>
      </w:r>
      <w:bookmarkEnd w:id="52"/>
      <w:r w:rsidR="00802C54">
        <w:t xml:space="preserve"> và thêm vào các dòng sau</w:t>
      </w:r>
      <w:r>
        <w:t>:</w:t>
      </w:r>
    </w:p>
    <w:p w14:paraId="3CB64149" w14:textId="77777777" w:rsidR="00744E94" w:rsidRDefault="00744E94" w:rsidP="00744E94">
      <w:pPr>
        <w:pStyle w:val="Code"/>
      </w:pPr>
      <w:r>
        <w:t>[org/gnome/login-screen]</w:t>
      </w:r>
    </w:p>
    <w:p w14:paraId="36F35A3F" w14:textId="77777777" w:rsidR="00744E94" w:rsidRDefault="00744E94" w:rsidP="00744E94">
      <w:pPr>
        <w:pStyle w:val="Code"/>
      </w:pPr>
      <w:r>
        <w:t xml:space="preserve">banner-message-enable=true </w:t>
      </w:r>
    </w:p>
    <w:p w14:paraId="30D9FCBA" w14:textId="77777777" w:rsidR="00744E94" w:rsidRDefault="00744E94" w:rsidP="00744E94">
      <w:pPr>
        <w:pStyle w:val="Code"/>
      </w:pPr>
      <w:r>
        <w:t>banner-message-text='Authorized uses only. All activity may be monitored and reported.'</w:t>
      </w:r>
    </w:p>
    <w:p w14:paraId="5D140DDD" w14:textId="35C13D3E" w:rsidR="00E71A9E" w:rsidRDefault="00744E94" w:rsidP="00744E94">
      <w:pPr>
        <w:pStyle w:val="Code"/>
      </w:pPr>
      <w:r>
        <w:t>disable-user-list=true</w:t>
      </w:r>
    </w:p>
    <w:p w14:paraId="630D13FA" w14:textId="28D69345" w:rsidR="00E73FEE" w:rsidRDefault="00E73FEE" w:rsidP="00E73FEE">
      <w:pPr>
        <w:pStyle w:val="Command"/>
        <w:rPr>
          <w:lang w:val="en-US"/>
        </w:rPr>
      </w:pPr>
      <w:r>
        <w:rPr>
          <w:lang w:val="en-US"/>
        </w:rPr>
        <w:t>Thực hiện câu lệnh sau để cập nhật dữ liệu hệ thống:</w:t>
      </w:r>
    </w:p>
    <w:p w14:paraId="0BB3D158" w14:textId="2CE31F8E" w:rsidR="00E73FEE" w:rsidRPr="001F70BF" w:rsidRDefault="001F70BF" w:rsidP="001F70BF">
      <w:pPr>
        <w:pStyle w:val="Code"/>
      </w:pPr>
      <w:r w:rsidRPr="001F70BF">
        <w:t>dpkg-reconfigure gdm3</w:t>
      </w:r>
    </w:p>
    <w:p w14:paraId="348E7587" w14:textId="0314D209" w:rsidR="00CE620A" w:rsidRDefault="00AC1382" w:rsidP="006A0B00">
      <w:pPr>
        <w:pStyle w:val="Heading3"/>
      </w:pPr>
      <w:bookmarkStart w:id="53" w:name="_bookmark11"/>
      <w:bookmarkStart w:id="54" w:name="_Toc132982617"/>
      <w:bookmarkStart w:id="55" w:name="_Toc163720958"/>
      <w:bookmarkEnd w:id="53"/>
      <w:r>
        <w:rPr>
          <w:lang w:val="en-US"/>
        </w:rPr>
        <w:t>S</w:t>
      </w:r>
      <w:r>
        <w:t>ervice</w:t>
      </w:r>
      <w:bookmarkEnd w:id="54"/>
      <w:bookmarkEnd w:id="55"/>
    </w:p>
    <w:p w14:paraId="583F7AFB" w14:textId="2016C7AF" w:rsidR="00CE620A" w:rsidRPr="00C80F63" w:rsidRDefault="00155956" w:rsidP="00155956">
      <w:pPr>
        <w:pStyle w:val="Heading4"/>
      </w:pPr>
      <w:bookmarkStart w:id="56" w:name="_Toc163720959"/>
      <w:r>
        <w:rPr>
          <w:lang w:val="en-US"/>
        </w:rPr>
        <w:lastRenderedPageBreak/>
        <w:t xml:space="preserve">Cấu hình </w:t>
      </w:r>
      <w:r w:rsidRPr="00155956">
        <w:rPr>
          <w:lang w:val="en-US"/>
        </w:rPr>
        <w:t>Time Synchronization</w:t>
      </w:r>
      <w:bookmarkStart w:id="57" w:name="_bookmark12"/>
      <w:bookmarkEnd w:id="56"/>
      <w:bookmarkEnd w:id="57"/>
    </w:p>
    <w:p w14:paraId="2BE20578" w14:textId="147E7F0F" w:rsidR="00155956" w:rsidRDefault="00155956" w:rsidP="00D87CC9">
      <w:pPr>
        <w:pStyle w:val="Heading5"/>
        <w:rPr>
          <w:lang w:val="en-US"/>
        </w:rPr>
      </w:pPr>
      <w:bookmarkStart w:id="58" w:name="_Toc163720960"/>
      <w:r w:rsidRPr="00155956">
        <w:rPr>
          <w:lang w:val="en-US"/>
        </w:rPr>
        <w:t>Cấu hình sử dụng chrony</w:t>
      </w:r>
      <w:bookmarkEnd w:id="58"/>
    </w:p>
    <w:p w14:paraId="2B164238" w14:textId="77777777" w:rsidR="00D87CC9" w:rsidRDefault="00D87CC9" w:rsidP="00D87CC9">
      <w:pPr>
        <w:pStyle w:val="BodyText"/>
        <w:rPr>
          <w:lang w:val="en-US"/>
        </w:rPr>
      </w:pPr>
      <w:r>
        <w:rPr>
          <w:lang w:val="en-US"/>
        </w:rPr>
        <w:t>Mô tả:</w:t>
      </w:r>
    </w:p>
    <w:p w14:paraId="18F1433C" w14:textId="772B99B0" w:rsidR="00D87CC9" w:rsidRDefault="00D87CC9" w:rsidP="00D87CC9">
      <w:pPr>
        <w:pStyle w:val="BodyText"/>
        <w:rPr>
          <w:lang w:val="en-US"/>
        </w:rPr>
      </w:pPr>
      <w:r>
        <w:t xml:space="preserve">Chrony là service được thiết kế để đồng bộ hoá thời gian từ các nguồn có độ chính xác cao. Việc sử dụng </w:t>
      </w:r>
      <w:r w:rsidR="008D5AFA">
        <w:t xml:space="preserve">Chrony </w:t>
      </w:r>
      <w:r>
        <w:t>sẽ đảm bảo thời gian trên hệ thống là luôn đồng bộ với nhau và không thể can thiệp. Điều này hỗ trợ rất lớn cho hành động điều tra sau sự cố hoặc theo dõi các vấn đề diễn ra trên hệ thống</w:t>
      </w:r>
    </w:p>
    <w:p w14:paraId="7AAD0905" w14:textId="77777777" w:rsidR="00D87CC9" w:rsidRDefault="00D87CC9" w:rsidP="00D87CC9">
      <w:pPr>
        <w:pStyle w:val="BodyText"/>
        <w:rPr>
          <w:lang w:val="en-US"/>
        </w:rPr>
      </w:pPr>
    </w:p>
    <w:p w14:paraId="5B3FF5CF" w14:textId="77777777" w:rsidR="00D87CC9" w:rsidRDefault="00D87CC9" w:rsidP="00D87CC9">
      <w:pPr>
        <w:pStyle w:val="BodyText"/>
        <w:rPr>
          <w:lang w:val="en-US"/>
        </w:rPr>
      </w:pPr>
      <w:r>
        <w:rPr>
          <w:lang w:val="en-US"/>
        </w:rPr>
        <w:t>Mục tiêu:</w:t>
      </w:r>
    </w:p>
    <w:p w14:paraId="1483BBEF" w14:textId="32EC462C" w:rsidR="005E3EF1" w:rsidRDefault="005E3EF1" w:rsidP="005E3EF1">
      <w:pPr>
        <w:pStyle w:val="Command"/>
        <w:rPr>
          <w:lang w:val="en-US"/>
        </w:rPr>
      </w:pPr>
      <w:r>
        <w:rPr>
          <w:lang w:val="en-US"/>
        </w:rPr>
        <w:t xml:space="preserve">Thực hiện câu lệnh sau để gỡ cài đặt </w:t>
      </w:r>
      <w:r w:rsidR="006E35FC">
        <w:rPr>
          <w:lang w:val="en-US"/>
        </w:rPr>
        <w:t>NTP</w:t>
      </w:r>
      <w:r>
        <w:rPr>
          <w:lang w:val="en-US"/>
        </w:rPr>
        <w:t>:</w:t>
      </w:r>
    </w:p>
    <w:p w14:paraId="1CCD70AE" w14:textId="60538503" w:rsidR="005E3EF1" w:rsidRDefault="001217D3" w:rsidP="005E3EF1">
      <w:pPr>
        <w:pStyle w:val="Code"/>
      </w:pPr>
      <w:r w:rsidRPr="001217D3">
        <w:t>apt purge ntp</w:t>
      </w:r>
    </w:p>
    <w:p w14:paraId="6E3CA331" w14:textId="665A3B26" w:rsidR="001217D3" w:rsidRDefault="001217D3" w:rsidP="001217D3">
      <w:pPr>
        <w:pStyle w:val="Command"/>
        <w:rPr>
          <w:lang w:val="en-US"/>
        </w:rPr>
      </w:pPr>
      <w:r>
        <w:rPr>
          <w:lang w:val="en-US"/>
        </w:rPr>
        <w:t>Thực hiện câu lệnh sau để vô hiệu hoá</w:t>
      </w:r>
      <w:r w:rsidR="00652994">
        <w:rPr>
          <w:lang w:val="en-US"/>
        </w:rPr>
        <w:t xml:space="preserve"> </w:t>
      </w:r>
      <w:r w:rsidR="00652994">
        <w:t>systemd-timesyncd</w:t>
      </w:r>
      <w:r w:rsidR="00652994">
        <w:rPr>
          <w:lang w:val="en-US"/>
        </w:rPr>
        <w:t>:</w:t>
      </w:r>
    </w:p>
    <w:p w14:paraId="3518AD81" w14:textId="5EF98AFD" w:rsidR="00652994" w:rsidRPr="00652994" w:rsidRDefault="00652994" w:rsidP="00652994">
      <w:pPr>
        <w:pStyle w:val="Code"/>
        <w:rPr>
          <w:lang w:val="en-US"/>
        </w:rPr>
      </w:pPr>
      <w:r>
        <w:t>systemctl --now mask systemd-timesyncd</w:t>
      </w:r>
    </w:p>
    <w:p w14:paraId="3FC5DCBE" w14:textId="77777777" w:rsidR="00D87CC9" w:rsidRDefault="00D87CC9" w:rsidP="00D87CC9">
      <w:pPr>
        <w:pStyle w:val="Command"/>
        <w:rPr>
          <w:lang w:val="en-US"/>
        </w:rPr>
      </w:pPr>
      <w:r>
        <w:rPr>
          <w:lang w:val="en-US"/>
        </w:rPr>
        <w:t>Thực hiện câu lệnh sau để cài đặt chrony:</w:t>
      </w:r>
    </w:p>
    <w:p w14:paraId="53DD2FB3" w14:textId="3A288700" w:rsidR="00155956" w:rsidRDefault="00661B3C" w:rsidP="00D87CC9">
      <w:pPr>
        <w:pStyle w:val="Code"/>
      </w:pPr>
      <w:r w:rsidRPr="002E5A5B">
        <w:t>apt install chrony</w:t>
      </w:r>
    </w:p>
    <w:p w14:paraId="5628D804" w14:textId="6B970415" w:rsidR="00EF0D6B" w:rsidRPr="00EF0D6B" w:rsidRDefault="00EF0D6B" w:rsidP="00D87CC9">
      <w:pPr>
        <w:pStyle w:val="Code"/>
        <w:rPr>
          <w:lang w:val="en-US"/>
        </w:rPr>
      </w:pPr>
      <w:r w:rsidRPr="00EF0D6B">
        <w:rPr>
          <w:lang w:val="en-US"/>
        </w:rPr>
        <w:t xml:space="preserve">systemctl --now enable </w:t>
      </w:r>
      <w:proofErr w:type="gramStart"/>
      <w:r w:rsidRPr="00EF0D6B">
        <w:rPr>
          <w:lang w:val="en-US"/>
        </w:rPr>
        <w:t>chrony.service</w:t>
      </w:r>
      <w:proofErr w:type="gramEnd"/>
    </w:p>
    <w:p w14:paraId="7BEF128A" w14:textId="06E43114" w:rsidR="00D87CC9" w:rsidRDefault="00D87CC9" w:rsidP="00D87CC9">
      <w:pPr>
        <w:pStyle w:val="Command"/>
      </w:pPr>
      <w:r>
        <w:t xml:space="preserve">Thêm và chỉnh sửa dòng server hoặc pool ở file </w:t>
      </w:r>
      <w:r w:rsidR="00F2421E">
        <w:t>/etc/chrony/chrony.conf</w:t>
      </w:r>
      <w:r>
        <w:t xml:space="preserve"> sao cho phù hợp: </w:t>
      </w:r>
    </w:p>
    <w:p w14:paraId="7F342849" w14:textId="07023D1C" w:rsidR="00D87CC9" w:rsidRDefault="00D87CC9" w:rsidP="00D87CC9">
      <w:pPr>
        <w:pStyle w:val="Code"/>
      </w:pPr>
      <w:r>
        <w:t xml:space="preserve">server </w:t>
      </w:r>
      <w:r>
        <w:rPr>
          <w:lang w:val="en-US"/>
        </w:rPr>
        <w:t>&lt;</w:t>
      </w:r>
      <w:r>
        <w:t>remote-server</w:t>
      </w:r>
      <w:r>
        <w:rPr>
          <w:lang w:val="en-US"/>
        </w:rPr>
        <w:t>&gt;</w:t>
      </w:r>
    </w:p>
    <w:p w14:paraId="3B4953B2" w14:textId="5754868E" w:rsidR="00D87CC9" w:rsidRPr="00844FC3" w:rsidRDefault="00D87CC9" w:rsidP="00D87CC9">
      <w:pPr>
        <w:pStyle w:val="Command"/>
        <w:rPr>
          <w:rFonts w:asciiTheme="majorHAnsi" w:hAnsiTheme="majorHAnsi" w:cstheme="majorHAnsi"/>
        </w:rPr>
      </w:pPr>
      <w:r w:rsidRPr="00844FC3">
        <w:rPr>
          <w:rFonts w:asciiTheme="majorHAnsi" w:hAnsiTheme="majorHAnsi" w:cstheme="majorHAnsi"/>
        </w:rPr>
        <w:t xml:space="preserve">Thêm hoặc chỉnh sửa </w:t>
      </w:r>
      <w:r w:rsidR="00F2421E">
        <w:rPr>
          <w:rFonts w:asciiTheme="majorHAnsi" w:hAnsiTheme="majorHAnsi" w:cstheme="majorHAnsi"/>
          <w:lang w:val="en-US"/>
        </w:rPr>
        <w:t>user</w:t>
      </w:r>
      <w:r w:rsidRPr="00844FC3">
        <w:rPr>
          <w:rFonts w:asciiTheme="majorHAnsi" w:hAnsiTheme="majorHAnsi" w:cstheme="majorHAnsi"/>
        </w:rPr>
        <w:t xml:space="preserve"> trong file </w:t>
      </w:r>
      <w:r w:rsidR="00F2421E">
        <w:t>/etc/chrony/chrony.conf</w:t>
      </w:r>
      <w:r w:rsidRPr="00844FC3">
        <w:rPr>
          <w:rFonts w:asciiTheme="majorHAnsi" w:hAnsiTheme="majorHAnsi" w:cstheme="majorHAnsi"/>
        </w:rPr>
        <w:t xml:space="preserve"> </w:t>
      </w:r>
      <w:r w:rsidR="006C19DF">
        <w:rPr>
          <w:rFonts w:asciiTheme="majorHAnsi" w:hAnsiTheme="majorHAnsi" w:cstheme="majorHAnsi"/>
          <w:lang w:val="en-US"/>
        </w:rPr>
        <w:t>như sau:</w:t>
      </w:r>
      <w:r w:rsidRPr="00844FC3">
        <w:rPr>
          <w:rFonts w:asciiTheme="majorHAnsi" w:hAnsiTheme="majorHAnsi" w:cstheme="majorHAnsi"/>
        </w:rPr>
        <w:t xml:space="preserve"> </w:t>
      </w:r>
    </w:p>
    <w:p w14:paraId="288C1190" w14:textId="64D5A66B" w:rsidR="00D87CC9" w:rsidRDefault="00FB6856" w:rsidP="00D87CC9">
      <w:pPr>
        <w:pStyle w:val="Code"/>
      </w:pPr>
      <w:r>
        <w:t>user _chrony</w:t>
      </w:r>
    </w:p>
    <w:p w14:paraId="2D7A6F1A" w14:textId="56140182" w:rsidR="00844FC3" w:rsidRDefault="00844FC3" w:rsidP="00844FC3">
      <w:pPr>
        <w:pStyle w:val="Heading5"/>
        <w:rPr>
          <w:lang w:val="en-US"/>
        </w:rPr>
      </w:pPr>
      <w:bookmarkStart w:id="59" w:name="_Toc163720961"/>
      <w:r>
        <w:rPr>
          <w:lang w:val="en-US"/>
        </w:rPr>
        <w:t>Cấu hình sử dụng NTP</w:t>
      </w:r>
      <w:bookmarkEnd w:id="59"/>
    </w:p>
    <w:p w14:paraId="58CADA3E" w14:textId="77777777" w:rsidR="00844FC3" w:rsidRDefault="00844FC3" w:rsidP="00844FC3">
      <w:pPr>
        <w:pStyle w:val="BodyText"/>
      </w:pPr>
      <w:r>
        <w:t xml:space="preserve">Mô tả: </w:t>
      </w:r>
    </w:p>
    <w:p w14:paraId="5FABB1CE" w14:textId="77777777" w:rsidR="00844FC3" w:rsidRDefault="00844FC3" w:rsidP="00844FC3">
      <w:pPr>
        <w:pStyle w:val="BodyText"/>
      </w:pPr>
      <w:r>
        <w:t xml:space="preserve">NTP là service được thiết kế để đồng bộ hoá thời gian từ các nguồn có độ chính xác cao. Việc sử dụng NTP sẽ đảm bảo thời gian trên hệ thống là luôn đồng bộ với nhau và không thể can thiệp. Điều này hỗ trợ rất lớn cho hành động điều tra sau sự cố hoặc theo dõi các vấn đề diễn ra trên hệ thống </w:t>
      </w:r>
    </w:p>
    <w:p w14:paraId="663B0ADD" w14:textId="77777777" w:rsidR="00844FC3" w:rsidRDefault="00844FC3" w:rsidP="00844FC3">
      <w:pPr>
        <w:pStyle w:val="BodyText"/>
      </w:pPr>
    </w:p>
    <w:p w14:paraId="6F00D538" w14:textId="3703C883" w:rsidR="00844FC3" w:rsidRDefault="00844FC3" w:rsidP="00844FC3">
      <w:pPr>
        <w:pStyle w:val="BodyText"/>
      </w:pPr>
      <w:r>
        <w:t xml:space="preserve">Mục tiêu: </w:t>
      </w:r>
    </w:p>
    <w:p w14:paraId="04645BAA" w14:textId="60B62D1C" w:rsidR="001C26C1" w:rsidRDefault="001C26C1" w:rsidP="001C26C1">
      <w:pPr>
        <w:pStyle w:val="Command"/>
        <w:rPr>
          <w:lang w:val="en-US"/>
        </w:rPr>
      </w:pPr>
      <w:r>
        <w:t>Thực hiện câu lệnh sau để gỡ cài đặt chrony:</w:t>
      </w:r>
    </w:p>
    <w:p w14:paraId="191D4D8B" w14:textId="22420750" w:rsidR="001C26C1" w:rsidRDefault="001C26C1" w:rsidP="001C26C1">
      <w:pPr>
        <w:pStyle w:val="Code"/>
        <w:rPr>
          <w:lang w:val="vi-VN"/>
        </w:rPr>
      </w:pPr>
      <w:r>
        <w:rPr>
          <w:lang w:val="vi-VN"/>
        </w:rPr>
        <w:lastRenderedPageBreak/>
        <w:t xml:space="preserve">apt purge </w:t>
      </w:r>
      <w:r>
        <w:t>chrony</w:t>
      </w:r>
    </w:p>
    <w:p w14:paraId="14349D99" w14:textId="77777777" w:rsidR="001C26C1" w:rsidRDefault="001C26C1" w:rsidP="001C26C1">
      <w:pPr>
        <w:pStyle w:val="Command"/>
        <w:rPr>
          <w:lang w:val="en-US"/>
        </w:rPr>
      </w:pPr>
      <w:r>
        <w:t xml:space="preserve">Thực hiện câu lệnh sau để vô hiệu hoá </w:t>
      </w:r>
      <w:r>
        <w:rPr>
          <w:lang w:val="vi-VN"/>
        </w:rPr>
        <w:t>systemd-timesyncd</w:t>
      </w:r>
      <w:r>
        <w:t>:</w:t>
      </w:r>
    </w:p>
    <w:p w14:paraId="418EB0BA" w14:textId="77777777" w:rsidR="001C26C1" w:rsidRDefault="001C26C1" w:rsidP="001C26C1">
      <w:pPr>
        <w:pStyle w:val="Code"/>
      </w:pPr>
      <w:r>
        <w:rPr>
          <w:lang w:val="vi-VN"/>
        </w:rPr>
        <w:t>systemctl --now mask systemd-timesyncd</w:t>
      </w:r>
    </w:p>
    <w:p w14:paraId="1A1EA79D" w14:textId="59A87AFC" w:rsidR="001C26C1" w:rsidRDefault="001C26C1" w:rsidP="001C26C1">
      <w:pPr>
        <w:pStyle w:val="Command"/>
      </w:pPr>
      <w:r>
        <w:t xml:space="preserve">Thực hiện câu lệnh sau để cài đặt </w:t>
      </w:r>
      <w:r>
        <w:rPr>
          <w:lang w:val="en-US"/>
        </w:rPr>
        <w:t>NTP</w:t>
      </w:r>
      <w:r>
        <w:t>:</w:t>
      </w:r>
    </w:p>
    <w:p w14:paraId="2510F5EC" w14:textId="2E46338F" w:rsidR="001C26C1" w:rsidRDefault="001C26C1" w:rsidP="001C26C1">
      <w:pPr>
        <w:pStyle w:val="Code"/>
        <w:rPr>
          <w:lang w:val="en-US"/>
        </w:rPr>
      </w:pPr>
      <w:r>
        <w:rPr>
          <w:lang w:val="vi-VN"/>
        </w:rPr>
        <w:t xml:space="preserve">apt install </w:t>
      </w:r>
      <w:r>
        <w:rPr>
          <w:lang w:val="en-US"/>
        </w:rPr>
        <w:t>ntp</w:t>
      </w:r>
    </w:p>
    <w:p w14:paraId="045E9F0D" w14:textId="67532881" w:rsidR="00D45A19" w:rsidRPr="001C26C1" w:rsidRDefault="00D45A19" w:rsidP="001C26C1">
      <w:pPr>
        <w:pStyle w:val="Code"/>
        <w:rPr>
          <w:lang w:val="en-US"/>
        </w:rPr>
      </w:pPr>
      <w:r>
        <w:t>systemctl --now enable ntp.service</w:t>
      </w:r>
    </w:p>
    <w:p w14:paraId="72454AE6" w14:textId="5A7920DD" w:rsidR="00844FC3" w:rsidRDefault="00844FC3" w:rsidP="00844FC3">
      <w:pPr>
        <w:pStyle w:val="Command"/>
      </w:pPr>
      <w:r>
        <w:t xml:space="preserve">Thêm hoặc chỉnh sửa các dòng restrict trong file </w:t>
      </w:r>
      <w:r w:rsidR="00093EC2">
        <w:t>/etc/ntp.conf</w:t>
      </w:r>
      <w:r>
        <w:t xml:space="preserve"> như dưới đây:</w:t>
      </w:r>
    </w:p>
    <w:p w14:paraId="2029A05B" w14:textId="1CFB5DAC" w:rsidR="00844FC3" w:rsidRDefault="00844FC3" w:rsidP="00844FC3">
      <w:pPr>
        <w:pStyle w:val="Code"/>
      </w:pPr>
      <w:r>
        <w:t>restrict -4 default kod nomodify notrap nopeer noquery</w:t>
      </w:r>
    </w:p>
    <w:p w14:paraId="382878BC" w14:textId="1D06C9DC" w:rsidR="00844FC3" w:rsidRDefault="00844FC3" w:rsidP="00844FC3">
      <w:pPr>
        <w:pStyle w:val="Code"/>
      </w:pPr>
      <w:r>
        <w:t>restrict -6 default kod nomodify notrap nopeer noquery</w:t>
      </w:r>
    </w:p>
    <w:p w14:paraId="2CED7A4D" w14:textId="4B9DEC53" w:rsidR="00844FC3" w:rsidRDefault="00844FC3" w:rsidP="00844FC3">
      <w:pPr>
        <w:pStyle w:val="Command"/>
      </w:pPr>
      <w:r>
        <w:t>Thêm hoặc chỉnh sửa dòng server và pool trên file /etc/ntp.conf phù hợp</w:t>
      </w:r>
      <w:r>
        <w:rPr>
          <w:lang w:val="en-US"/>
        </w:rPr>
        <w:t>:</w:t>
      </w:r>
    </w:p>
    <w:p w14:paraId="4EEAAD0B" w14:textId="77777777" w:rsidR="00844FC3" w:rsidRDefault="00844FC3" w:rsidP="00844FC3">
      <w:pPr>
        <w:pStyle w:val="Code"/>
      </w:pPr>
      <w:r>
        <w:t>server</w:t>
      </w:r>
      <w:r>
        <w:rPr>
          <w:lang w:val="en-US"/>
        </w:rPr>
        <w:t xml:space="preserve"> &lt;</w:t>
      </w:r>
      <w:r>
        <w:t>remote-server</w:t>
      </w:r>
      <w:r>
        <w:rPr>
          <w:lang w:val="en-US"/>
        </w:rPr>
        <w:t>&gt;</w:t>
      </w:r>
    </w:p>
    <w:p w14:paraId="784C045D" w14:textId="06C1A7AF" w:rsidR="00844FC3" w:rsidRDefault="00844FC3" w:rsidP="00844FC3">
      <w:pPr>
        <w:pStyle w:val="Command"/>
      </w:pPr>
      <w:r>
        <w:t xml:space="preserve">Thêm hoặc chỉnh sửa </w:t>
      </w:r>
      <w:r w:rsidR="00086678">
        <w:t xml:space="preserve">RUNASUSER </w:t>
      </w:r>
      <w:r>
        <w:t xml:space="preserve">trong file </w:t>
      </w:r>
      <w:r w:rsidR="00086678">
        <w:t>/etc/init.d/ntp</w:t>
      </w:r>
      <w:r>
        <w:t xml:space="preserve"> </w:t>
      </w:r>
      <w:r w:rsidR="006C19DF">
        <w:rPr>
          <w:lang w:val="en-US"/>
        </w:rPr>
        <w:t>như sau</w:t>
      </w:r>
      <w:r>
        <w:t>:</w:t>
      </w:r>
    </w:p>
    <w:p w14:paraId="588AC5EC" w14:textId="40450D9B" w:rsidR="00844FC3" w:rsidRDefault="00086678" w:rsidP="00844FC3">
      <w:pPr>
        <w:pStyle w:val="Code"/>
      </w:pPr>
      <w:r>
        <w:t>RUNASUSER=ntp</w:t>
      </w:r>
    </w:p>
    <w:p w14:paraId="7887CDC9" w14:textId="4B1FFECB" w:rsidR="00F34470" w:rsidRDefault="00F34470" w:rsidP="00225B8C">
      <w:pPr>
        <w:pStyle w:val="Heading4"/>
      </w:pPr>
      <w:bookmarkStart w:id="60" w:name="_Toc163720962"/>
      <w:r w:rsidRPr="00F34470">
        <w:t>Các Service với mục đích riêng biệt</w:t>
      </w:r>
      <w:bookmarkEnd w:id="60"/>
    </w:p>
    <w:p w14:paraId="257E8AD6" w14:textId="4CD9D723" w:rsidR="00F34470" w:rsidRDefault="00F34470" w:rsidP="00225B8C">
      <w:pPr>
        <w:pStyle w:val="Heading5"/>
        <w:rPr>
          <w:lang w:val="en-US"/>
        </w:rPr>
      </w:pPr>
      <w:bookmarkStart w:id="61" w:name="_Toc163720963"/>
      <w:r w:rsidRPr="00F34470">
        <w:rPr>
          <w:lang w:val="en-US"/>
        </w:rPr>
        <w:t xml:space="preserve">Cấu hình vô hiệu hoá </w:t>
      </w:r>
      <w:r w:rsidR="00AB00BF" w:rsidRPr="00AB00BF">
        <w:t xml:space="preserve">X Window, Avahi Server, CUPS, DHCP Server, </w:t>
      </w:r>
      <w:r w:rsidR="00B44F22" w:rsidRPr="00B44F22">
        <w:t xml:space="preserve">LDAP </w:t>
      </w:r>
      <w:r w:rsidR="008B09B7">
        <w:rPr>
          <w:lang w:val="en-US"/>
        </w:rPr>
        <w:t>s</w:t>
      </w:r>
      <w:r w:rsidR="00B44F22" w:rsidRPr="00B44F22">
        <w:t>erver</w:t>
      </w:r>
      <w:r w:rsidR="00B44F22">
        <w:rPr>
          <w:lang w:val="en-US"/>
        </w:rPr>
        <w:t xml:space="preserve">, </w:t>
      </w:r>
      <w:r w:rsidR="0083663B">
        <w:t>NFS</w:t>
      </w:r>
      <w:r w:rsidR="0083663B">
        <w:rPr>
          <w:lang w:val="en-US"/>
        </w:rPr>
        <w:t xml:space="preserve">, </w:t>
      </w:r>
      <w:r w:rsidR="00AB00BF" w:rsidRPr="00AB00BF">
        <w:t xml:space="preserve">DNS Server, FTP Server, </w:t>
      </w:r>
      <w:r w:rsidR="0017438A">
        <w:rPr>
          <w:lang w:val="en-US"/>
        </w:rPr>
        <w:t>HTTP</w:t>
      </w:r>
      <w:r w:rsidR="00AB00BF" w:rsidRPr="00AB00BF">
        <w:t xml:space="preserve"> </w:t>
      </w:r>
      <w:r w:rsidR="001B5024">
        <w:rPr>
          <w:lang w:val="en-US"/>
        </w:rPr>
        <w:t>s</w:t>
      </w:r>
      <w:r w:rsidR="00AB00BF" w:rsidRPr="00AB00BF">
        <w:t xml:space="preserve">erver, IMAP and POP3 server, Samba, HTTP Proxy Server, </w:t>
      </w:r>
      <w:r w:rsidR="00C403E2">
        <w:t>SNMP Server</w:t>
      </w:r>
      <w:r w:rsidR="00AB00BF" w:rsidRPr="00AB00BF">
        <w:t>,</w:t>
      </w:r>
      <w:r w:rsidR="00FB4F43">
        <w:rPr>
          <w:lang w:val="en-US"/>
        </w:rPr>
        <w:t xml:space="preserve"> </w:t>
      </w:r>
      <w:r w:rsidR="003623A1">
        <w:t>telnetd</w:t>
      </w:r>
      <w:r w:rsidR="003623A1">
        <w:rPr>
          <w:lang w:val="en-US"/>
        </w:rPr>
        <w:t xml:space="preserve">, </w:t>
      </w:r>
      <w:r w:rsidR="003623A1">
        <w:t>rsh-server</w:t>
      </w:r>
      <w:bookmarkEnd w:id="61"/>
    </w:p>
    <w:p w14:paraId="6931D914" w14:textId="072371A0" w:rsidR="00F34470" w:rsidRDefault="00F34470" w:rsidP="00F34470">
      <w:pPr>
        <w:pStyle w:val="BodyText"/>
        <w:rPr>
          <w:lang w:val="en-US"/>
        </w:rPr>
      </w:pPr>
      <w:r>
        <w:rPr>
          <w:lang w:val="en-US"/>
        </w:rPr>
        <w:t>Mô tả:</w:t>
      </w:r>
    </w:p>
    <w:p w14:paraId="48880FB0" w14:textId="2CF1528B" w:rsidR="00AB00BF" w:rsidRPr="00AB00BF" w:rsidRDefault="003623A1" w:rsidP="00AB00BF">
      <w:pPr>
        <w:pStyle w:val="BodyText"/>
      </w:pPr>
      <w:r w:rsidRPr="00AB00BF">
        <w:t xml:space="preserve">X Window, Avahi Server, CUPS, DHCP Server, </w:t>
      </w:r>
      <w:r w:rsidRPr="00B44F22">
        <w:t xml:space="preserve">LDAP </w:t>
      </w:r>
      <w:r>
        <w:rPr>
          <w:lang w:val="en-US"/>
        </w:rPr>
        <w:t>s</w:t>
      </w:r>
      <w:r w:rsidRPr="00B44F22">
        <w:t>erver</w:t>
      </w:r>
      <w:r>
        <w:rPr>
          <w:lang w:val="en-US"/>
        </w:rPr>
        <w:t xml:space="preserve">, </w:t>
      </w:r>
      <w:r>
        <w:t>NFS</w:t>
      </w:r>
      <w:r>
        <w:rPr>
          <w:lang w:val="en-US"/>
        </w:rPr>
        <w:t xml:space="preserve">, </w:t>
      </w:r>
      <w:r w:rsidRPr="00AB00BF">
        <w:t xml:space="preserve">DNS Server, FTP Server, </w:t>
      </w:r>
      <w:r>
        <w:rPr>
          <w:lang w:val="en-US"/>
        </w:rPr>
        <w:t>HTTP</w:t>
      </w:r>
      <w:r w:rsidRPr="00AB00BF">
        <w:t xml:space="preserve"> </w:t>
      </w:r>
      <w:r>
        <w:rPr>
          <w:lang w:val="en-US"/>
        </w:rPr>
        <w:t>s</w:t>
      </w:r>
      <w:r w:rsidRPr="00AB00BF">
        <w:t xml:space="preserve">erver, IMAP and POP3 server, Samba, HTTP Proxy Server, </w:t>
      </w:r>
      <w:r>
        <w:t>SNMP Server</w:t>
      </w:r>
      <w:r w:rsidRPr="00AB00BF">
        <w:t>,</w:t>
      </w:r>
      <w:r>
        <w:rPr>
          <w:lang w:val="en-US"/>
        </w:rPr>
        <w:t xml:space="preserve"> </w:t>
      </w:r>
      <w:r>
        <w:t>rsync service</w:t>
      </w:r>
      <w:r>
        <w:rPr>
          <w:lang w:val="en-US"/>
        </w:rPr>
        <w:t>,</w:t>
      </w:r>
      <w:r w:rsidRPr="00AB00BF">
        <w:t xml:space="preserve"> NIS </w:t>
      </w:r>
      <w:r>
        <w:rPr>
          <w:lang w:val="en-US"/>
        </w:rPr>
        <w:t>S</w:t>
      </w:r>
      <w:r w:rsidRPr="00AB00BF">
        <w:t>erver</w:t>
      </w:r>
      <w:r>
        <w:rPr>
          <w:lang w:val="en-US"/>
        </w:rPr>
        <w:t xml:space="preserve">, </w:t>
      </w:r>
      <w:r>
        <w:t>telnetd</w:t>
      </w:r>
      <w:r>
        <w:rPr>
          <w:lang w:val="en-US"/>
        </w:rPr>
        <w:t xml:space="preserve">, </w:t>
      </w:r>
      <w:r>
        <w:t>rsh-server</w:t>
      </w:r>
      <w:r w:rsidR="00AB00BF">
        <w:rPr>
          <w:lang w:val="en-US"/>
        </w:rPr>
        <w:t xml:space="preserve"> </w:t>
      </w:r>
      <w:r w:rsidR="00AB00BF">
        <w:t>thường ít được sử dụng trên các máy chủ. Loại bỏ các service không cần thiết sẽ làm giảm các hình thức tấn công/ các nguy cơ gây ra sự cố ATTT có thể xảy ra.</w:t>
      </w:r>
    </w:p>
    <w:p w14:paraId="00204B4C" w14:textId="71F5569B" w:rsidR="00F34470" w:rsidRDefault="00F34470" w:rsidP="00F34470">
      <w:pPr>
        <w:pStyle w:val="BodyText"/>
        <w:rPr>
          <w:lang w:val="en-US"/>
        </w:rPr>
      </w:pPr>
    </w:p>
    <w:p w14:paraId="6C087AC2" w14:textId="5A5BC19A" w:rsidR="00F34470" w:rsidRDefault="00F34470" w:rsidP="00F34470">
      <w:pPr>
        <w:pStyle w:val="BodyText"/>
        <w:rPr>
          <w:lang w:val="en-US"/>
        </w:rPr>
      </w:pPr>
      <w:r>
        <w:rPr>
          <w:lang w:val="en-US"/>
        </w:rPr>
        <w:t>Mục tiêu:</w:t>
      </w:r>
    </w:p>
    <w:p w14:paraId="0D1F228A" w14:textId="53FA98A9" w:rsidR="00F34470" w:rsidRDefault="00F34470" w:rsidP="00F34470">
      <w:pPr>
        <w:pStyle w:val="Command"/>
        <w:rPr>
          <w:lang w:val="en-US"/>
        </w:rPr>
      </w:pPr>
      <w:r>
        <w:rPr>
          <w:lang w:val="en-US"/>
        </w:rPr>
        <w:t>Thực hiện</w:t>
      </w:r>
      <w:r w:rsidR="00684D7D">
        <w:rPr>
          <w:lang w:val="en-US"/>
        </w:rPr>
        <w:t xml:space="preserve"> các</w:t>
      </w:r>
      <w:r>
        <w:rPr>
          <w:lang w:val="en-US"/>
        </w:rPr>
        <w:t xml:space="preserve"> câu lệnh sau để gỡ bỏ </w:t>
      </w:r>
      <w:r w:rsidR="003623A1" w:rsidRPr="00AB00BF">
        <w:t xml:space="preserve">X Window, Avahi Server, CUPS, DHCP Server, </w:t>
      </w:r>
      <w:r w:rsidR="003623A1" w:rsidRPr="00B44F22">
        <w:t xml:space="preserve">LDAP </w:t>
      </w:r>
      <w:r w:rsidR="003623A1">
        <w:rPr>
          <w:lang w:val="en-US"/>
        </w:rPr>
        <w:t>s</w:t>
      </w:r>
      <w:r w:rsidR="003623A1" w:rsidRPr="00B44F22">
        <w:t>erver</w:t>
      </w:r>
      <w:r w:rsidR="003623A1">
        <w:rPr>
          <w:lang w:val="en-US"/>
        </w:rPr>
        <w:t xml:space="preserve">, </w:t>
      </w:r>
      <w:r w:rsidR="003623A1">
        <w:t>NFS</w:t>
      </w:r>
      <w:r w:rsidR="003623A1">
        <w:rPr>
          <w:lang w:val="en-US"/>
        </w:rPr>
        <w:t xml:space="preserve">, </w:t>
      </w:r>
      <w:r w:rsidR="003623A1" w:rsidRPr="00AB00BF">
        <w:t xml:space="preserve">DNS Server, FTP Server, </w:t>
      </w:r>
      <w:r w:rsidR="003623A1">
        <w:rPr>
          <w:lang w:val="en-US"/>
        </w:rPr>
        <w:t>HTTP</w:t>
      </w:r>
      <w:r w:rsidR="003623A1" w:rsidRPr="00AB00BF">
        <w:t xml:space="preserve"> </w:t>
      </w:r>
      <w:r w:rsidR="003623A1">
        <w:rPr>
          <w:lang w:val="en-US"/>
        </w:rPr>
        <w:t>s</w:t>
      </w:r>
      <w:r w:rsidR="003623A1" w:rsidRPr="00AB00BF">
        <w:t xml:space="preserve">erver, IMAP and POP3 server, Samba, HTTP Proxy Server, </w:t>
      </w:r>
      <w:r w:rsidR="003623A1">
        <w:t>SNMP Server</w:t>
      </w:r>
      <w:r w:rsidR="003623A1" w:rsidRPr="00AB00BF">
        <w:t>,</w:t>
      </w:r>
      <w:r w:rsidR="003623A1">
        <w:rPr>
          <w:lang w:val="en-US"/>
        </w:rPr>
        <w:t xml:space="preserve"> </w:t>
      </w:r>
      <w:r w:rsidR="003623A1">
        <w:t>rsync service</w:t>
      </w:r>
      <w:r w:rsidR="003623A1">
        <w:rPr>
          <w:lang w:val="en-US"/>
        </w:rPr>
        <w:t>,</w:t>
      </w:r>
      <w:r w:rsidR="003623A1" w:rsidRPr="00AB00BF">
        <w:t xml:space="preserve"> </w:t>
      </w:r>
      <w:r w:rsidR="003623A1">
        <w:t>telnetd</w:t>
      </w:r>
      <w:r w:rsidR="003623A1">
        <w:rPr>
          <w:lang w:val="en-US"/>
        </w:rPr>
        <w:t xml:space="preserve">, </w:t>
      </w:r>
      <w:r w:rsidR="003623A1">
        <w:t>rsh-server</w:t>
      </w:r>
      <w:r>
        <w:rPr>
          <w:lang w:val="en-US"/>
        </w:rPr>
        <w:t>:</w:t>
      </w:r>
    </w:p>
    <w:p w14:paraId="7938EF9A" w14:textId="79B2C10D" w:rsidR="00AB00BF" w:rsidRPr="003304F4" w:rsidRDefault="00AB00BF" w:rsidP="00F34470">
      <w:pPr>
        <w:pStyle w:val="Code"/>
        <w:rPr>
          <w:lang w:val="en-US"/>
        </w:rPr>
      </w:pPr>
      <w:r>
        <w:rPr>
          <w:lang w:val="en-US"/>
        </w:rPr>
        <w:t>#</w:t>
      </w:r>
      <w:r w:rsidRPr="00AB00BF">
        <w:t xml:space="preserve"> </w:t>
      </w:r>
      <w:r>
        <w:t>X Window</w:t>
      </w:r>
    </w:p>
    <w:p w14:paraId="5E95EE7D" w14:textId="620492C4" w:rsidR="00AB00BF" w:rsidRDefault="00A73846" w:rsidP="00F34470">
      <w:pPr>
        <w:pStyle w:val="Code"/>
        <w:rPr>
          <w:lang w:val="en-US"/>
        </w:rPr>
      </w:pPr>
      <w:r w:rsidRPr="00A73846">
        <w:t xml:space="preserve">apt remove --purge </w:t>
      </w:r>
      <w:r>
        <w:rPr>
          <w:lang w:val="en-US"/>
        </w:rPr>
        <w:t>'^</w:t>
      </w:r>
      <w:r w:rsidR="00BC6FF1">
        <w:t>xserver-xorg</w:t>
      </w:r>
      <w:r>
        <w:rPr>
          <w:lang w:val="en-US"/>
        </w:rPr>
        <w:t>'</w:t>
      </w:r>
    </w:p>
    <w:p w14:paraId="3123D0B0" w14:textId="1A407725" w:rsidR="00AB00BF" w:rsidRPr="00AB00BF" w:rsidRDefault="00AB00BF" w:rsidP="00F34470">
      <w:pPr>
        <w:pStyle w:val="Code"/>
        <w:rPr>
          <w:lang w:val="en-US"/>
        </w:rPr>
      </w:pPr>
      <w:r>
        <w:rPr>
          <w:lang w:val="en-US"/>
        </w:rPr>
        <w:lastRenderedPageBreak/>
        <w:t xml:space="preserve"># </w:t>
      </w:r>
      <w:r>
        <w:t>Avahi Server</w:t>
      </w:r>
    </w:p>
    <w:p w14:paraId="1E2044A0" w14:textId="6CEEC3F4" w:rsidR="00AB00BF" w:rsidRPr="00121750" w:rsidRDefault="00121750" w:rsidP="00F34470">
      <w:pPr>
        <w:pStyle w:val="Code"/>
        <w:rPr>
          <w:lang w:val="en-US"/>
        </w:rPr>
      </w:pPr>
      <w:r>
        <w:t>systemctl stop avahi-daaemon.service</w:t>
      </w:r>
      <w:r>
        <w:rPr>
          <w:lang w:val="en-US"/>
        </w:rPr>
        <w:t xml:space="preserve"> </w:t>
      </w:r>
      <w:r>
        <w:t>avahi-daemon.socket</w:t>
      </w:r>
    </w:p>
    <w:p w14:paraId="1DB46891" w14:textId="1D5AF8AF" w:rsidR="00AB00BF" w:rsidRDefault="005E1A6C" w:rsidP="00F34470">
      <w:pPr>
        <w:pStyle w:val="Code"/>
      </w:pPr>
      <w:r>
        <w:t>apt purge avahi-daemon</w:t>
      </w:r>
    </w:p>
    <w:p w14:paraId="567D21C0" w14:textId="0D520449" w:rsidR="00AB00BF" w:rsidRPr="00AB00BF" w:rsidRDefault="00AB00BF" w:rsidP="00F34470">
      <w:pPr>
        <w:pStyle w:val="Code"/>
        <w:rPr>
          <w:lang w:val="en-US"/>
        </w:rPr>
      </w:pPr>
      <w:r>
        <w:rPr>
          <w:lang w:val="en-US"/>
        </w:rPr>
        <w:t xml:space="preserve"># </w:t>
      </w:r>
      <w:r>
        <w:t>CUPS</w:t>
      </w:r>
    </w:p>
    <w:p w14:paraId="56B6A295" w14:textId="173E863C" w:rsidR="00AB00BF" w:rsidRDefault="00271959" w:rsidP="00F34470">
      <w:pPr>
        <w:pStyle w:val="Code"/>
      </w:pPr>
      <w:r>
        <w:t>apt purge cups</w:t>
      </w:r>
    </w:p>
    <w:p w14:paraId="5C0D7D60" w14:textId="30907B29" w:rsidR="00AB00BF" w:rsidRPr="00AB00BF" w:rsidRDefault="00AB00BF" w:rsidP="00F34470">
      <w:pPr>
        <w:pStyle w:val="Code"/>
        <w:rPr>
          <w:lang w:val="en-US"/>
        </w:rPr>
      </w:pPr>
      <w:r>
        <w:rPr>
          <w:lang w:val="en-US"/>
        </w:rPr>
        <w:t>#</w:t>
      </w:r>
      <w:r w:rsidRPr="00AB00BF">
        <w:t xml:space="preserve"> </w:t>
      </w:r>
      <w:r>
        <w:t>DHCP Server</w:t>
      </w:r>
    </w:p>
    <w:p w14:paraId="6666A43B" w14:textId="527DC019" w:rsidR="00AB00BF" w:rsidRDefault="00271959" w:rsidP="00F34470">
      <w:pPr>
        <w:pStyle w:val="Code"/>
      </w:pPr>
      <w:r>
        <w:t>apt purge isc-dhcp-server</w:t>
      </w:r>
    </w:p>
    <w:p w14:paraId="2932CB9D" w14:textId="6C9B550F" w:rsidR="00B44F22" w:rsidRPr="00AB00BF" w:rsidRDefault="00B44F22" w:rsidP="00B44F22">
      <w:pPr>
        <w:pStyle w:val="Code"/>
        <w:rPr>
          <w:lang w:val="en-US"/>
        </w:rPr>
      </w:pPr>
      <w:r>
        <w:rPr>
          <w:lang w:val="en-US"/>
        </w:rPr>
        <w:t>#</w:t>
      </w:r>
      <w:r w:rsidRPr="00AB00BF">
        <w:t xml:space="preserve"> </w:t>
      </w:r>
      <w:r>
        <w:t xml:space="preserve">LDAP </w:t>
      </w:r>
      <w:r w:rsidR="00BC6EFC">
        <w:rPr>
          <w:lang w:val="en-US"/>
        </w:rPr>
        <w:t>s</w:t>
      </w:r>
      <w:r>
        <w:t>erver</w:t>
      </w:r>
    </w:p>
    <w:p w14:paraId="668C234A" w14:textId="1E298CC1" w:rsidR="00B44F22" w:rsidRDefault="00271959" w:rsidP="00F34470">
      <w:pPr>
        <w:pStyle w:val="Code"/>
      </w:pPr>
      <w:r>
        <w:t>apt purge slapd</w:t>
      </w:r>
    </w:p>
    <w:p w14:paraId="244AE69E" w14:textId="5739C1AD" w:rsidR="003623A1" w:rsidRDefault="003623A1" w:rsidP="00F34470">
      <w:pPr>
        <w:pStyle w:val="Code"/>
      </w:pPr>
      <w:r>
        <w:rPr>
          <w:lang w:val="en-US"/>
        </w:rPr>
        <w:t xml:space="preserve"># </w:t>
      </w:r>
      <w:r>
        <w:t>NFS</w:t>
      </w:r>
    </w:p>
    <w:p w14:paraId="57A36570" w14:textId="67766BF7" w:rsidR="003623A1" w:rsidRPr="003623A1" w:rsidRDefault="009925B6" w:rsidP="00F34470">
      <w:pPr>
        <w:pStyle w:val="Code"/>
        <w:rPr>
          <w:lang w:val="en-US"/>
        </w:rPr>
      </w:pPr>
      <w:r>
        <w:t>apt purge nfs-kernel-server</w:t>
      </w:r>
    </w:p>
    <w:p w14:paraId="42858D97" w14:textId="12CDA952" w:rsidR="00AB00BF" w:rsidRPr="00AB00BF" w:rsidRDefault="00AB00BF" w:rsidP="00F34470">
      <w:pPr>
        <w:pStyle w:val="Code"/>
        <w:rPr>
          <w:lang w:val="en-US"/>
        </w:rPr>
      </w:pPr>
      <w:r>
        <w:rPr>
          <w:lang w:val="en-US"/>
        </w:rPr>
        <w:t>#</w:t>
      </w:r>
      <w:r w:rsidRPr="00AB00BF">
        <w:t xml:space="preserve"> </w:t>
      </w:r>
      <w:r>
        <w:t>DNS Server</w:t>
      </w:r>
    </w:p>
    <w:p w14:paraId="3C5ACFB9" w14:textId="6E55DCBB" w:rsidR="00AB00BF" w:rsidRDefault="00092FC3" w:rsidP="00F34470">
      <w:pPr>
        <w:pStyle w:val="Code"/>
      </w:pPr>
      <w:r w:rsidRPr="00092FC3">
        <w:t>apt remove --purge '^bind9'</w:t>
      </w:r>
    </w:p>
    <w:p w14:paraId="76C2D68C" w14:textId="01DC6010" w:rsidR="00AB00BF" w:rsidRDefault="00AB00BF" w:rsidP="00F34470">
      <w:pPr>
        <w:pStyle w:val="Code"/>
      </w:pPr>
      <w:r>
        <w:rPr>
          <w:lang w:val="en-US"/>
        </w:rPr>
        <w:t xml:space="preserve"># </w:t>
      </w:r>
      <w:r>
        <w:t>FTP Server</w:t>
      </w:r>
    </w:p>
    <w:p w14:paraId="7E5E04AD" w14:textId="4A75ED2B" w:rsidR="00AB00BF" w:rsidRDefault="009925B6" w:rsidP="00F34470">
      <w:pPr>
        <w:pStyle w:val="Code"/>
      </w:pPr>
      <w:r>
        <w:t>apt purge vsftpd</w:t>
      </w:r>
    </w:p>
    <w:p w14:paraId="42516E6D" w14:textId="5A143418" w:rsidR="00AB00BF" w:rsidRPr="00AB00BF" w:rsidRDefault="00AB00BF" w:rsidP="00F34470">
      <w:pPr>
        <w:pStyle w:val="Code"/>
        <w:rPr>
          <w:lang w:val="en-US"/>
        </w:rPr>
      </w:pPr>
      <w:r>
        <w:rPr>
          <w:lang w:val="en-US"/>
        </w:rPr>
        <w:t xml:space="preserve"># </w:t>
      </w:r>
      <w:r w:rsidR="00C633AF">
        <w:rPr>
          <w:lang w:val="en-US"/>
        </w:rPr>
        <w:t>HTTP</w:t>
      </w:r>
      <w:r>
        <w:t xml:space="preserve"> </w:t>
      </w:r>
      <w:r w:rsidR="001B5024">
        <w:rPr>
          <w:lang w:val="en-US"/>
        </w:rPr>
        <w:t>s</w:t>
      </w:r>
      <w:r>
        <w:t>erver</w:t>
      </w:r>
    </w:p>
    <w:p w14:paraId="646BD3CE" w14:textId="7A2E6F22" w:rsidR="00AB00BF" w:rsidRDefault="00C30B4D" w:rsidP="00F34470">
      <w:pPr>
        <w:pStyle w:val="Code"/>
      </w:pPr>
      <w:r>
        <w:t>apt purge apache2</w:t>
      </w:r>
    </w:p>
    <w:p w14:paraId="5B1E4772" w14:textId="718E179C" w:rsidR="00AB00BF" w:rsidRDefault="00AB00BF" w:rsidP="00F34470">
      <w:pPr>
        <w:pStyle w:val="Code"/>
        <w:rPr>
          <w:lang w:val="en-US"/>
        </w:rPr>
      </w:pPr>
      <w:r>
        <w:rPr>
          <w:lang w:val="en-US"/>
        </w:rPr>
        <w:t>#</w:t>
      </w:r>
      <w:r w:rsidRPr="00AB00BF">
        <w:t xml:space="preserve"> </w:t>
      </w:r>
      <w:r w:rsidRPr="00AB00BF">
        <w:rPr>
          <w:lang w:val="en-US"/>
        </w:rPr>
        <w:t xml:space="preserve">IMAP and POP3 </w:t>
      </w:r>
      <w:r w:rsidR="001B5024">
        <w:rPr>
          <w:lang w:val="en-US"/>
        </w:rPr>
        <w:t>s</w:t>
      </w:r>
      <w:r w:rsidRPr="00AB00BF">
        <w:rPr>
          <w:lang w:val="en-US"/>
        </w:rPr>
        <w:t>erver</w:t>
      </w:r>
    </w:p>
    <w:p w14:paraId="311879D3" w14:textId="1519E1D3" w:rsidR="00AB00BF" w:rsidRDefault="00E202D7" w:rsidP="00F34470">
      <w:pPr>
        <w:pStyle w:val="Code"/>
      </w:pPr>
      <w:r>
        <w:t>apt purge dovecot-imapd dovecot-pop3d</w:t>
      </w:r>
    </w:p>
    <w:p w14:paraId="3C56A676" w14:textId="505E91B4" w:rsidR="00AB00BF" w:rsidRDefault="00AB00BF" w:rsidP="00F34470">
      <w:pPr>
        <w:pStyle w:val="Code"/>
      </w:pPr>
      <w:r>
        <w:rPr>
          <w:lang w:val="en-US"/>
        </w:rPr>
        <w:t xml:space="preserve"># </w:t>
      </w:r>
      <w:r>
        <w:t>Samba</w:t>
      </w:r>
    </w:p>
    <w:p w14:paraId="57089848" w14:textId="00B0334A" w:rsidR="00AB00BF" w:rsidRDefault="00E202D7" w:rsidP="00F34470">
      <w:pPr>
        <w:pStyle w:val="Code"/>
      </w:pPr>
      <w:r>
        <w:t>apt purge samba</w:t>
      </w:r>
    </w:p>
    <w:p w14:paraId="790CDFEB" w14:textId="4354A480" w:rsidR="00AB00BF" w:rsidRDefault="00AB00BF" w:rsidP="00F34470">
      <w:pPr>
        <w:pStyle w:val="Code"/>
      </w:pPr>
      <w:r>
        <w:rPr>
          <w:lang w:val="en-US"/>
        </w:rPr>
        <w:t xml:space="preserve"># </w:t>
      </w:r>
      <w:r>
        <w:t>HTTP Proxy Server</w:t>
      </w:r>
    </w:p>
    <w:p w14:paraId="21379F43" w14:textId="52470C57" w:rsidR="00AB00BF" w:rsidRDefault="00585A63" w:rsidP="00F34470">
      <w:pPr>
        <w:pStyle w:val="Code"/>
      </w:pPr>
      <w:r>
        <w:t>apt purge squid</w:t>
      </w:r>
    </w:p>
    <w:p w14:paraId="297991CA" w14:textId="18F0A14C" w:rsidR="00AB00BF" w:rsidRPr="00BD7571" w:rsidRDefault="00AB00BF" w:rsidP="00F34470">
      <w:pPr>
        <w:pStyle w:val="Code"/>
        <w:rPr>
          <w:lang w:val="en-US"/>
        </w:rPr>
      </w:pPr>
      <w:r>
        <w:rPr>
          <w:lang w:val="en-US"/>
        </w:rPr>
        <w:t xml:space="preserve"># </w:t>
      </w:r>
      <w:r w:rsidR="00AF026B">
        <w:t>SNMP Server</w:t>
      </w:r>
    </w:p>
    <w:p w14:paraId="1C7F7CC3" w14:textId="706C93B4" w:rsidR="00AB00BF" w:rsidRPr="00AF4C9A" w:rsidRDefault="00585A63" w:rsidP="00F34470">
      <w:pPr>
        <w:pStyle w:val="Code"/>
        <w:rPr>
          <w:lang w:val="en-US"/>
        </w:rPr>
      </w:pPr>
      <w:r>
        <w:t>apt purge</w:t>
      </w:r>
      <w:r w:rsidR="00591546">
        <w:rPr>
          <w:lang w:val="en-US"/>
        </w:rPr>
        <w:t xml:space="preserve"> </w:t>
      </w:r>
      <w:r w:rsidR="00591546">
        <w:t>snmp</w:t>
      </w:r>
      <w:r>
        <w:t xml:space="preserve"> snmpd</w:t>
      </w:r>
    </w:p>
    <w:p w14:paraId="7A7E8C20" w14:textId="2330178F" w:rsidR="00AB00BF" w:rsidRDefault="00AB00BF" w:rsidP="00F34470">
      <w:pPr>
        <w:pStyle w:val="Code"/>
      </w:pPr>
      <w:r>
        <w:rPr>
          <w:lang w:val="en-US"/>
        </w:rPr>
        <w:t xml:space="preserve"># </w:t>
      </w:r>
      <w:r w:rsidR="00AF026B">
        <w:t>telnetd</w:t>
      </w:r>
    </w:p>
    <w:p w14:paraId="5A2012FD" w14:textId="463813AC" w:rsidR="00AB00BF" w:rsidRDefault="00D25803" w:rsidP="005046B1">
      <w:pPr>
        <w:pStyle w:val="Code"/>
      </w:pPr>
      <w:r>
        <w:t>apt-get remove telnetd</w:t>
      </w:r>
    </w:p>
    <w:p w14:paraId="6748F50C" w14:textId="5A3BCEC4" w:rsidR="00AF026B" w:rsidRDefault="00AF026B" w:rsidP="005046B1">
      <w:pPr>
        <w:pStyle w:val="Code"/>
      </w:pPr>
      <w:r>
        <w:rPr>
          <w:lang w:val="en-US"/>
        </w:rPr>
        <w:t xml:space="preserve"># </w:t>
      </w:r>
      <w:r>
        <w:t>rsh-server</w:t>
      </w:r>
    </w:p>
    <w:p w14:paraId="086E0DFA" w14:textId="69E1E8E5" w:rsidR="00AF026B" w:rsidRPr="00AF026B" w:rsidRDefault="00D30B15" w:rsidP="005046B1">
      <w:pPr>
        <w:pStyle w:val="Code"/>
        <w:rPr>
          <w:lang w:val="en-US"/>
        </w:rPr>
      </w:pPr>
      <w:r>
        <w:t>apt-get remove rsh-server</w:t>
      </w:r>
    </w:p>
    <w:p w14:paraId="44EED277" w14:textId="1B34FFBD" w:rsidR="00225B8C" w:rsidRDefault="00FB0F9E" w:rsidP="00225B8C">
      <w:pPr>
        <w:pStyle w:val="Heading5"/>
        <w:rPr>
          <w:lang w:val="en-US"/>
        </w:rPr>
      </w:pPr>
      <w:bookmarkStart w:id="62" w:name="_Toc163720964"/>
      <w:r w:rsidRPr="00FB0F9E">
        <w:rPr>
          <w:lang w:val="en-US"/>
        </w:rPr>
        <w:t xml:space="preserve">Cấu hình </w:t>
      </w:r>
      <w:r w:rsidR="00343DCC" w:rsidRPr="00343DCC">
        <w:rPr>
          <w:lang w:val="en-US"/>
        </w:rPr>
        <w:t>mail transfer agent</w:t>
      </w:r>
      <w:r w:rsidRPr="00FB0F9E">
        <w:rPr>
          <w:lang w:val="en-US"/>
        </w:rPr>
        <w:t xml:space="preserve"> sang chế độ local-only</w:t>
      </w:r>
      <w:bookmarkEnd w:id="62"/>
    </w:p>
    <w:p w14:paraId="190CF733" w14:textId="77777777" w:rsidR="00225B8C" w:rsidRDefault="00225B8C" w:rsidP="00225B8C">
      <w:pPr>
        <w:pStyle w:val="BodyText"/>
        <w:rPr>
          <w:lang w:val="en-US"/>
        </w:rPr>
      </w:pPr>
      <w:r>
        <w:rPr>
          <w:lang w:val="en-US"/>
        </w:rPr>
        <w:t>Mô tả:</w:t>
      </w:r>
    </w:p>
    <w:p w14:paraId="21741C72" w14:textId="17424F28" w:rsidR="00225B8C" w:rsidRPr="00AB00BF" w:rsidRDefault="004C1B3F" w:rsidP="00225B8C">
      <w:pPr>
        <w:pStyle w:val="BodyText"/>
      </w:pPr>
      <w:r>
        <w:t>Mail Transfer Agents (MTA) (như sendmail và Postfix) thường phức tạp và có nhiều vấn đề bảo mật. Nếu không có nhu cầu sử dụng như một máy chủ mail, cấu hình MTA sang chế độ local-on</w:t>
      </w:r>
      <w:r>
        <w:rPr>
          <w:lang w:val="en-US"/>
        </w:rPr>
        <w:t>l</w:t>
      </w:r>
      <w:r>
        <w:t>y.</w:t>
      </w:r>
    </w:p>
    <w:p w14:paraId="7E740EBD" w14:textId="77777777" w:rsidR="00225B8C" w:rsidRDefault="00225B8C" w:rsidP="00225B8C">
      <w:pPr>
        <w:pStyle w:val="BodyText"/>
        <w:rPr>
          <w:lang w:val="en-US"/>
        </w:rPr>
      </w:pPr>
    </w:p>
    <w:p w14:paraId="456653E2" w14:textId="77777777" w:rsidR="00225B8C" w:rsidRDefault="00225B8C" w:rsidP="00225B8C">
      <w:pPr>
        <w:pStyle w:val="BodyText"/>
        <w:rPr>
          <w:lang w:val="en-US"/>
        </w:rPr>
      </w:pPr>
      <w:r>
        <w:rPr>
          <w:lang w:val="en-US"/>
        </w:rPr>
        <w:t>Mục tiêu:</w:t>
      </w:r>
    </w:p>
    <w:p w14:paraId="01ACDC3F" w14:textId="559BD69E" w:rsidR="00225B8C" w:rsidRDefault="00095BDA" w:rsidP="00095BDA">
      <w:pPr>
        <w:pStyle w:val="Command"/>
        <w:rPr>
          <w:lang w:val="en-US"/>
        </w:rPr>
      </w:pPr>
      <w:r w:rsidRPr="00095BDA">
        <w:rPr>
          <w:lang w:val="en-US"/>
        </w:rPr>
        <w:t>Chỉnh sửa /etc/postfix/main.cf và thêm các dòng sau vào phần RECEIVING</w:t>
      </w:r>
      <w:r>
        <w:rPr>
          <w:lang w:val="en-US"/>
        </w:rPr>
        <w:t xml:space="preserve"> </w:t>
      </w:r>
      <w:r w:rsidRPr="00095BDA">
        <w:rPr>
          <w:lang w:val="en-US"/>
        </w:rPr>
        <w:t>MAIL. Nếu dòng đó đã tồn tại, thay đổi nó để giống như dưới đây:</w:t>
      </w:r>
    </w:p>
    <w:p w14:paraId="5F8A19E0" w14:textId="3DE29CD0" w:rsidR="00225B8C" w:rsidRDefault="00B61AC9" w:rsidP="00225B8C">
      <w:pPr>
        <w:pStyle w:val="Code"/>
      </w:pPr>
      <w:r>
        <w:t>inet_interfaces = loopback-only</w:t>
      </w:r>
    </w:p>
    <w:p w14:paraId="297B1B4A" w14:textId="6C68AA22" w:rsidR="00F34470" w:rsidRDefault="006B58B9" w:rsidP="00F34470">
      <w:pPr>
        <w:pStyle w:val="Command"/>
        <w:rPr>
          <w:lang w:val="en-US"/>
        </w:rPr>
      </w:pPr>
      <w:r>
        <w:rPr>
          <w:lang w:val="en-US"/>
        </w:rPr>
        <w:lastRenderedPageBreak/>
        <w:t>Thực hiện câu lệnh sau để khởi động lại postfix:</w:t>
      </w:r>
    </w:p>
    <w:p w14:paraId="58E6177D" w14:textId="44E85743" w:rsidR="006B58B9" w:rsidRDefault="00D041A9" w:rsidP="00D041A9">
      <w:pPr>
        <w:pStyle w:val="Code"/>
      </w:pPr>
      <w:r>
        <w:t>systemctl restart postfix</w:t>
      </w:r>
    </w:p>
    <w:p w14:paraId="3CA022CA" w14:textId="6899251E" w:rsidR="009D6CF2" w:rsidRDefault="009D6CF2" w:rsidP="009D6CF2">
      <w:pPr>
        <w:pStyle w:val="Heading5"/>
        <w:rPr>
          <w:lang w:val="en-US"/>
        </w:rPr>
      </w:pPr>
      <w:bookmarkStart w:id="63" w:name="_Toc163720965"/>
      <w:r>
        <w:rPr>
          <w:lang w:val="en-US"/>
        </w:rPr>
        <w:t xml:space="preserve">Cấu hình vô hiệu hoá </w:t>
      </w:r>
      <w:r w:rsidR="00346CEF">
        <w:t>rsync</w:t>
      </w:r>
      <w:bookmarkEnd w:id="63"/>
    </w:p>
    <w:p w14:paraId="66637373" w14:textId="77777777" w:rsidR="009D6CF2" w:rsidRDefault="009D6CF2" w:rsidP="009D6CF2">
      <w:pPr>
        <w:pStyle w:val="BodyText"/>
        <w:ind w:left="919"/>
        <w:rPr>
          <w:lang w:val="en-US"/>
        </w:rPr>
      </w:pPr>
      <w:r>
        <w:rPr>
          <w:lang w:val="en-US"/>
        </w:rPr>
        <w:t>Mô tả:</w:t>
      </w:r>
    </w:p>
    <w:p w14:paraId="1050FB57" w14:textId="5B396D79" w:rsidR="009D6CF2" w:rsidRDefault="00346CEF" w:rsidP="009D6CF2">
      <w:pPr>
        <w:pStyle w:val="BodyText"/>
        <w:ind w:left="919"/>
        <w:rPr>
          <w:lang w:val="vi-VN"/>
        </w:rPr>
      </w:pPr>
      <w:r>
        <w:t xml:space="preserve">rsync </w:t>
      </w:r>
      <w:r w:rsidR="009D6CF2">
        <w:t>thường ít được sử dụng trên các máy chủ. Loại bỏ service không cần thiết sẽ làm giảm các hình thức tấn công/ các nguy cơ gây ra sự cố ATTT có thể xảy ra.</w:t>
      </w:r>
    </w:p>
    <w:p w14:paraId="0DC6F60D" w14:textId="77777777" w:rsidR="009D6CF2" w:rsidRDefault="009D6CF2" w:rsidP="009D6CF2">
      <w:pPr>
        <w:pStyle w:val="BodyText"/>
        <w:ind w:left="919"/>
      </w:pPr>
    </w:p>
    <w:p w14:paraId="24DA021A" w14:textId="77777777" w:rsidR="009D6CF2" w:rsidRDefault="009D6CF2" w:rsidP="009D6CF2">
      <w:pPr>
        <w:pStyle w:val="BodyText"/>
        <w:ind w:left="919"/>
        <w:rPr>
          <w:lang w:val="en-US"/>
        </w:rPr>
      </w:pPr>
      <w:r>
        <w:rPr>
          <w:lang w:val="en-US"/>
        </w:rPr>
        <w:t>Mục tiêu:</w:t>
      </w:r>
    </w:p>
    <w:p w14:paraId="5A8F6DD2" w14:textId="24FBE2E9" w:rsidR="009D6CF2" w:rsidRDefault="009D6CF2" w:rsidP="009D6CF2">
      <w:pPr>
        <w:pStyle w:val="Command"/>
        <w:rPr>
          <w:lang w:val="en-US"/>
        </w:rPr>
      </w:pPr>
      <w:r>
        <w:rPr>
          <w:lang w:val="en-US"/>
        </w:rPr>
        <w:t xml:space="preserve">Thực hiện câu lệnh sau để </w:t>
      </w:r>
      <w:r w:rsidR="002659DE">
        <w:rPr>
          <w:lang w:val="en-US"/>
        </w:rPr>
        <w:t>gỡ bỏ</w:t>
      </w:r>
      <w:r>
        <w:rPr>
          <w:lang w:val="en-US"/>
        </w:rPr>
        <w:t xml:space="preserve"> </w:t>
      </w:r>
      <w:r w:rsidR="00346CEF">
        <w:t>rsync</w:t>
      </w:r>
      <w:r>
        <w:rPr>
          <w:lang w:val="en-US"/>
        </w:rPr>
        <w:t>:</w:t>
      </w:r>
    </w:p>
    <w:p w14:paraId="4B74EAFA" w14:textId="1D49772A" w:rsidR="009D6CF2" w:rsidRDefault="007D3C9E" w:rsidP="009D6CF2">
      <w:pPr>
        <w:pStyle w:val="Code"/>
        <w:rPr>
          <w:lang w:val="vi-VN"/>
        </w:rPr>
      </w:pPr>
      <w:r>
        <w:t>apt purge rsync</w:t>
      </w:r>
    </w:p>
    <w:p w14:paraId="5F6762EB" w14:textId="103F11D6" w:rsidR="009D6CF2" w:rsidRDefault="009D6CF2" w:rsidP="009D6CF2">
      <w:pPr>
        <w:pStyle w:val="Command"/>
        <w:rPr>
          <w:lang w:val="en-US"/>
        </w:rPr>
      </w:pPr>
      <w:r>
        <w:rPr>
          <w:lang w:val="en-US"/>
        </w:rPr>
        <w:t xml:space="preserve">Nếu gói </w:t>
      </w:r>
      <w:r w:rsidR="00346CEF">
        <w:t>rsync</w:t>
      </w:r>
      <w:r w:rsidR="00346CEF">
        <w:rPr>
          <w:lang w:val="en-US"/>
        </w:rPr>
        <w:t xml:space="preserve"> </w:t>
      </w:r>
      <w:r>
        <w:rPr>
          <w:lang w:val="en-US"/>
        </w:rPr>
        <w:t xml:space="preserve">là yêu cầu bắt buộc cho một ứng dụng khác trên hệ thống. Thực hiện câu lệnh sau để </w:t>
      </w:r>
      <w:r w:rsidR="003C6907">
        <w:rPr>
          <w:lang w:val="en-US"/>
        </w:rPr>
        <w:t>vô hiệu hoá</w:t>
      </w:r>
      <w:r>
        <w:rPr>
          <w:lang w:val="en-US"/>
        </w:rPr>
        <w:t xml:space="preserve"> dịch vụ </w:t>
      </w:r>
      <w:r w:rsidR="00346CEF">
        <w:t>rsync</w:t>
      </w:r>
      <w:r>
        <w:rPr>
          <w:lang w:val="en-US"/>
        </w:rPr>
        <w:t>:</w:t>
      </w:r>
    </w:p>
    <w:p w14:paraId="094544BD" w14:textId="52E4C897" w:rsidR="009D6CF2" w:rsidRDefault="00804F0E" w:rsidP="00903BDF">
      <w:pPr>
        <w:pStyle w:val="Code"/>
      </w:pPr>
      <w:r>
        <w:t>systemctl stop rsync</w:t>
      </w:r>
    </w:p>
    <w:p w14:paraId="7D8B4701" w14:textId="7C158B76" w:rsidR="00804F0E" w:rsidRPr="00D57A83" w:rsidRDefault="00804F0E" w:rsidP="00903BDF">
      <w:pPr>
        <w:pStyle w:val="Code"/>
        <w:rPr>
          <w:lang w:val="en-US"/>
        </w:rPr>
      </w:pPr>
      <w:r>
        <w:t>systemctl mask rsync</w:t>
      </w:r>
    </w:p>
    <w:p w14:paraId="165DDF34" w14:textId="44B0C681" w:rsidR="00CE620A" w:rsidRDefault="002A35CB" w:rsidP="002D7F4F">
      <w:pPr>
        <w:pStyle w:val="Heading4"/>
      </w:pPr>
      <w:bookmarkStart w:id="64" w:name="_Toc163720966"/>
      <w:r w:rsidRPr="002A35CB">
        <w:t>Service Clients</w:t>
      </w:r>
      <w:bookmarkEnd w:id="64"/>
    </w:p>
    <w:p w14:paraId="2A489693" w14:textId="5B5426BC" w:rsidR="00CE620A" w:rsidRDefault="00D27177" w:rsidP="002D7F4F">
      <w:pPr>
        <w:pStyle w:val="Heading5"/>
      </w:pPr>
      <w:bookmarkStart w:id="65" w:name="_Toc163720967"/>
      <w:r>
        <w:t xml:space="preserve">Cấu hình vô hiệu hoá </w:t>
      </w:r>
      <w:r w:rsidR="00A84247" w:rsidRPr="00A84247">
        <w:t xml:space="preserve">NIS Client, </w:t>
      </w:r>
      <w:r w:rsidR="00735900">
        <w:rPr>
          <w:lang w:val="en-US"/>
        </w:rPr>
        <w:t>rsh</w:t>
      </w:r>
      <w:r w:rsidR="00A84247" w:rsidRPr="00A84247">
        <w:t xml:space="preserve"> </w:t>
      </w:r>
      <w:r w:rsidR="00735900">
        <w:rPr>
          <w:lang w:val="en-US"/>
        </w:rPr>
        <w:t>c</w:t>
      </w:r>
      <w:r w:rsidR="00A84247" w:rsidRPr="00A84247">
        <w:t xml:space="preserve">lient, </w:t>
      </w:r>
      <w:r w:rsidR="00735900">
        <w:rPr>
          <w:lang w:val="en-US"/>
        </w:rPr>
        <w:t>t</w:t>
      </w:r>
      <w:r w:rsidR="004F39A4">
        <w:rPr>
          <w:lang w:val="en-US"/>
        </w:rPr>
        <w:t>alk</w:t>
      </w:r>
      <w:r w:rsidR="00A84247" w:rsidRPr="00A84247">
        <w:t xml:space="preserve"> </w:t>
      </w:r>
      <w:r w:rsidR="00804F0E">
        <w:rPr>
          <w:lang w:val="en-US"/>
        </w:rPr>
        <w:t>c</w:t>
      </w:r>
      <w:r w:rsidR="00A84247" w:rsidRPr="00A84247">
        <w:t xml:space="preserve">lient, </w:t>
      </w:r>
      <w:r w:rsidR="00E92A87">
        <w:rPr>
          <w:lang w:val="en-US"/>
        </w:rPr>
        <w:t>t</w:t>
      </w:r>
      <w:r w:rsidR="00A84247" w:rsidRPr="00A84247">
        <w:t xml:space="preserve">elnet </w:t>
      </w:r>
      <w:r w:rsidR="00E92A87">
        <w:rPr>
          <w:lang w:val="en-US"/>
        </w:rPr>
        <w:t>c</w:t>
      </w:r>
      <w:r w:rsidR="00A84247" w:rsidRPr="00A84247">
        <w:t xml:space="preserve">lient, LDAP </w:t>
      </w:r>
      <w:r w:rsidR="00E92A87">
        <w:rPr>
          <w:lang w:val="en-US"/>
        </w:rPr>
        <w:t>c</w:t>
      </w:r>
      <w:r w:rsidR="00A84247" w:rsidRPr="00A84247">
        <w:t>lient,</w:t>
      </w:r>
      <w:r w:rsidR="00B9221E">
        <w:rPr>
          <w:lang w:val="en-US"/>
        </w:rPr>
        <w:t xml:space="preserve"> </w:t>
      </w:r>
      <w:r w:rsidR="00B9221E">
        <w:t>RPC</w:t>
      </w:r>
      <w:r>
        <w:t>.</w:t>
      </w:r>
      <w:bookmarkEnd w:id="65"/>
    </w:p>
    <w:p w14:paraId="33141541" w14:textId="178A8191" w:rsidR="00D954F7" w:rsidRDefault="00D954F7" w:rsidP="005F420E">
      <w:pPr>
        <w:pStyle w:val="BodyText"/>
        <w:rPr>
          <w:lang w:val="en-US"/>
        </w:rPr>
      </w:pPr>
      <w:r>
        <w:rPr>
          <w:lang w:val="en-US"/>
        </w:rPr>
        <w:t>Mô tả:</w:t>
      </w:r>
    </w:p>
    <w:p w14:paraId="129F3DE8" w14:textId="4F092006" w:rsidR="00D954F7" w:rsidRPr="00D954F7" w:rsidRDefault="00FC4ADA" w:rsidP="005F420E">
      <w:pPr>
        <w:pStyle w:val="BodyText"/>
        <w:rPr>
          <w:lang w:val="en-US"/>
        </w:rPr>
      </w:pPr>
      <w:r>
        <w:t xml:space="preserve">Cấu hình vô hiệu hoá </w:t>
      </w:r>
      <w:r w:rsidRPr="00A84247">
        <w:t xml:space="preserve">NIS Client, </w:t>
      </w:r>
      <w:r>
        <w:rPr>
          <w:lang w:val="en-US"/>
        </w:rPr>
        <w:t>rsh</w:t>
      </w:r>
      <w:r w:rsidRPr="00A84247">
        <w:t xml:space="preserve"> </w:t>
      </w:r>
      <w:r>
        <w:rPr>
          <w:lang w:val="en-US"/>
        </w:rPr>
        <w:t>c</w:t>
      </w:r>
      <w:r w:rsidRPr="00A84247">
        <w:t xml:space="preserve">lient, </w:t>
      </w:r>
      <w:r>
        <w:rPr>
          <w:lang w:val="en-US"/>
        </w:rPr>
        <w:t>talk</w:t>
      </w:r>
      <w:r w:rsidRPr="00A84247">
        <w:t xml:space="preserve"> </w:t>
      </w:r>
      <w:r>
        <w:rPr>
          <w:lang w:val="en-US"/>
        </w:rPr>
        <w:t>c</w:t>
      </w:r>
      <w:r w:rsidRPr="00A84247">
        <w:t xml:space="preserve">lient, </w:t>
      </w:r>
      <w:r>
        <w:rPr>
          <w:lang w:val="en-US"/>
        </w:rPr>
        <w:t>t</w:t>
      </w:r>
      <w:r w:rsidRPr="00A84247">
        <w:t xml:space="preserve">elnet </w:t>
      </w:r>
      <w:r>
        <w:rPr>
          <w:lang w:val="en-US"/>
        </w:rPr>
        <w:t>c</w:t>
      </w:r>
      <w:r w:rsidRPr="00A84247">
        <w:t xml:space="preserve">lient, LDAP </w:t>
      </w:r>
      <w:r>
        <w:rPr>
          <w:lang w:val="en-US"/>
        </w:rPr>
        <w:t>c</w:t>
      </w:r>
      <w:r w:rsidRPr="00A84247">
        <w:t>lient,</w:t>
      </w:r>
      <w:r>
        <w:rPr>
          <w:lang w:val="en-US"/>
        </w:rPr>
        <w:t xml:space="preserve"> </w:t>
      </w:r>
      <w:r>
        <w:t>RPC</w:t>
      </w:r>
      <w:r w:rsidR="00D954F7">
        <w:t xml:space="preserve"> là những service clients chứa nhiều lỗi bảo mật, dễ bị tấn công DOS, tràn bộ đệm, xác thực kém, ít được sử dụng và đã được thay thế. Nên xoá bỏ service này. Loại bỏ các service không cần thiết sẽ làm giảm các hình thức tấn công/ các nguy cơ gây ra sự cố ATTT có thể xảy ra.</w:t>
      </w:r>
    </w:p>
    <w:p w14:paraId="62A7127B" w14:textId="77777777" w:rsidR="00D954F7" w:rsidRDefault="00D954F7" w:rsidP="005F420E">
      <w:pPr>
        <w:pStyle w:val="BodyText"/>
      </w:pPr>
    </w:p>
    <w:p w14:paraId="12615900" w14:textId="6DDDE157" w:rsidR="00684D7D" w:rsidRDefault="00684D7D" w:rsidP="005F420E">
      <w:pPr>
        <w:pStyle w:val="BodyText"/>
        <w:rPr>
          <w:lang w:val="en-US"/>
        </w:rPr>
      </w:pPr>
      <w:r>
        <w:rPr>
          <w:lang w:val="en-US"/>
        </w:rPr>
        <w:t>Mục tiêu:</w:t>
      </w:r>
    </w:p>
    <w:p w14:paraId="423E4577" w14:textId="220C5356" w:rsidR="00684D7D" w:rsidRDefault="00684D7D" w:rsidP="00684D7D">
      <w:pPr>
        <w:pStyle w:val="Command"/>
        <w:rPr>
          <w:lang w:val="en-US"/>
        </w:rPr>
      </w:pPr>
      <w:r>
        <w:rPr>
          <w:lang w:val="en-US"/>
        </w:rPr>
        <w:t>Thực hiện các câu lệnh sau để gỡ bỏ</w:t>
      </w:r>
      <w:r w:rsidR="00CF37F1">
        <w:rPr>
          <w:lang w:val="en-US"/>
        </w:rPr>
        <w:t xml:space="preserve"> </w:t>
      </w:r>
      <w:r w:rsidR="00FC4ADA">
        <w:t xml:space="preserve">Cấu hình vô hiệu hoá </w:t>
      </w:r>
      <w:r w:rsidR="00FC4ADA" w:rsidRPr="00A84247">
        <w:t xml:space="preserve">NIS Client, </w:t>
      </w:r>
      <w:r w:rsidR="00FC4ADA">
        <w:rPr>
          <w:lang w:val="en-US"/>
        </w:rPr>
        <w:t>rsh</w:t>
      </w:r>
      <w:r w:rsidR="00FC4ADA" w:rsidRPr="00A84247">
        <w:t xml:space="preserve"> </w:t>
      </w:r>
      <w:r w:rsidR="00FC4ADA">
        <w:rPr>
          <w:lang w:val="en-US"/>
        </w:rPr>
        <w:t>c</w:t>
      </w:r>
      <w:r w:rsidR="00FC4ADA" w:rsidRPr="00A84247">
        <w:t xml:space="preserve">lient, </w:t>
      </w:r>
      <w:r w:rsidR="00FC4ADA">
        <w:rPr>
          <w:lang w:val="en-US"/>
        </w:rPr>
        <w:t>talk</w:t>
      </w:r>
      <w:r w:rsidR="00FC4ADA" w:rsidRPr="00A84247">
        <w:t xml:space="preserve"> </w:t>
      </w:r>
      <w:r w:rsidR="00FC4ADA">
        <w:rPr>
          <w:lang w:val="en-US"/>
        </w:rPr>
        <w:t>c</w:t>
      </w:r>
      <w:r w:rsidR="00FC4ADA" w:rsidRPr="00A84247">
        <w:t xml:space="preserve">lient, </w:t>
      </w:r>
      <w:r w:rsidR="00FC4ADA">
        <w:rPr>
          <w:lang w:val="en-US"/>
        </w:rPr>
        <w:t>t</w:t>
      </w:r>
      <w:r w:rsidR="00FC4ADA" w:rsidRPr="00A84247">
        <w:t xml:space="preserve">elnet </w:t>
      </w:r>
      <w:r w:rsidR="00FC4ADA">
        <w:rPr>
          <w:lang w:val="en-US"/>
        </w:rPr>
        <w:t>c</w:t>
      </w:r>
      <w:r w:rsidR="00FC4ADA" w:rsidRPr="00A84247">
        <w:t xml:space="preserve">lient, LDAP </w:t>
      </w:r>
      <w:r w:rsidR="00FC4ADA">
        <w:rPr>
          <w:lang w:val="en-US"/>
        </w:rPr>
        <w:t>c</w:t>
      </w:r>
      <w:r w:rsidR="00FC4ADA" w:rsidRPr="00A84247">
        <w:t>lient,</w:t>
      </w:r>
      <w:r w:rsidR="00FC4ADA">
        <w:rPr>
          <w:lang w:val="en-US"/>
        </w:rPr>
        <w:t xml:space="preserve"> </w:t>
      </w:r>
      <w:r w:rsidR="00FC4ADA">
        <w:t>RPC</w:t>
      </w:r>
      <w:r w:rsidR="00CF37F1">
        <w:rPr>
          <w:lang w:val="en-US"/>
        </w:rPr>
        <w:t>:</w:t>
      </w:r>
    </w:p>
    <w:p w14:paraId="29263293" w14:textId="481A1683" w:rsidR="00CF37F1" w:rsidRDefault="00CF37F1" w:rsidP="00CF37F1">
      <w:pPr>
        <w:pStyle w:val="Code"/>
      </w:pPr>
      <w:r>
        <w:rPr>
          <w:lang w:val="en-US"/>
        </w:rPr>
        <w:t xml:space="preserve"># NIS </w:t>
      </w:r>
      <w:r w:rsidRPr="00D954F7">
        <w:t>Client</w:t>
      </w:r>
    </w:p>
    <w:p w14:paraId="5A5821D2" w14:textId="570EAE30" w:rsidR="00CF37F1" w:rsidRDefault="001946BD" w:rsidP="00CF37F1">
      <w:pPr>
        <w:pStyle w:val="Code"/>
      </w:pPr>
      <w:r>
        <w:t>apt purge nis</w:t>
      </w:r>
    </w:p>
    <w:p w14:paraId="74C25772" w14:textId="4E3AD16B" w:rsidR="004B7DD7" w:rsidRDefault="004B7DD7" w:rsidP="00CF37F1">
      <w:pPr>
        <w:pStyle w:val="Code"/>
      </w:pPr>
      <w:r>
        <w:rPr>
          <w:lang w:val="en-US"/>
        </w:rPr>
        <w:t xml:space="preserve"># </w:t>
      </w:r>
      <w:r w:rsidR="00E92A87">
        <w:rPr>
          <w:lang w:val="en-US"/>
        </w:rPr>
        <w:t>rsh</w:t>
      </w:r>
      <w:r w:rsidRPr="00D954F7">
        <w:t xml:space="preserve"> </w:t>
      </w:r>
      <w:r w:rsidR="00E92A87">
        <w:rPr>
          <w:lang w:val="en-US"/>
        </w:rPr>
        <w:t>c</w:t>
      </w:r>
      <w:r w:rsidRPr="00D954F7">
        <w:t>lient</w:t>
      </w:r>
    </w:p>
    <w:p w14:paraId="4815860F" w14:textId="3CFBF62C" w:rsidR="004B7DD7" w:rsidRDefault="001946BD" w:rsidP="00CF37F1">
      <w:pPr>
        <w:pStyle w:val="Code"/>
      </w:pPr>
      <w:r>
        <w:t>apt purge rsh-client</w:t>
      </w:r>
    </w:p>
    <w:p w14:paraId="67322AA3" w14:textId="0B093A61" w:rsidR="008977BA" w:rsidRDefault="008977BA" w:rsidP="00CF37F1">
      <w:pPr>
        <w:pStyle w:val="Code"/>
      </w:pPr>
      <w:r>
        <w:rPr>
          <w:lang w:val="en-US"/>
        </w:rPr>
        <w:lastRenderedPageBreak/>
        <w:t>#</w:t>
      </w:r>
      <w:r w:rsidRPr="008977BA">
        <w:t xml:space="preserve"> </w:t>
      </w:r>
      <w:proofErr w:type="gramStart"/>
      <w:r w:rsidR="00E92A87">
        <w:rPr>
          <w:lang w:val="en-US"/>
        </w:rPr>
        <w:t>t</w:t>
      </w:r>
      <w:r>
        <w:rPr>
          <w:lang w:val="en-US"/>
        </w:rPr>
        <w:t>alk</w:t>
      </w:r>
      <w:proofErr w:type="gramEnd"/>
      <w:r w:rsidRPr="00D954F7">
        <w:t xml:space="preserve"> </w:t>
      </w:r>
      <w:r w:rsidR="00574579">
        <w:rPr>
          <w:lang w:val="en-US"/>
        </w:rPr>
        <w:t>c</w:t>
      </w:r>
      <w:r w:rsidRPr="00D954F7">
        <w:t>lient</w:t>
      </w:r>
    </w:p>
    <w:p w14:paraId="0205FC00" w14:textId="5BC953F2" w:rsidR="008977BA" w:rsidRDefault="00FC7F54" w:rsidP="008977BA">
      <w:pPr>
        <w:pStyle w:val="Code"/>
      </w:pPr>
      <w:r>
        <w:t>apt purge talk</w:t>
      </w:r>
    </w:p>
    <w:p w14:paraId="52132ED1" w14:textId="7F51ADAA" w:rsidR="005F6890" w:rsidRDefault="005F6890" w:rsidP="008977BA">
      <w:pPr>
        <w:pStyle w:val="Code"/>
      </w:pPr>
      <w:r>
        <w:rPr>
          <w:lang w:val="en-US"/>
        </w:rPr>
        <w:t xml:space="preserve"># </w:t>
      </w:r>
      <w:r w:rsidR="00E92A87">
        <w:rPr>
          <w:lang w:val="en-US"/>
        </w:rPr>
        <w:t>t</w:t>
      </w:r>
      <w:r w:rsidRPr="00D954F7">
        <w:t xml:space="preserve">elnet </w:t>
      </w:r>
      <w:r w:rsidR="00E92A87">
        <w:rPr>
          <w:lang w:val="en-US"/>
        </w:rPr>
        <w:t>c</w:t>
      </w:r>
      <w:r w:rsidRPr="00D954F7">
        <w:t>lient</w:t>
      </w:r>
    </w:p>
    <w:p w14:paraId="3D666E37" w14:textId="748C70A5" w:rsidR="005F6890" w:rsidRDefault="00FC7F54" w:rsidP="008977BA">
      <w:pPr>
        <w:pStyle w:val="Code"/>
      </w:pPr>
      <w:r>
        <w:t>apt purge telnet</w:t>
      </w:r>
    </w:p>
    <w:p w14:paraId="7FA741F1" w14:textId="058B32A7" w:rsidR="005F6890" w:rsidRDefault="005F6890" w:rsidP="008977BA">
      <w:pPr>
        <w:pStyle w:val="Code"/>
      </w:pPr>
      <w:r>
        <w:rPr>
          <w:lang w:val="en-US"/>
        </w:rPr>
        <w:t xml:space="preserve"># </w:t>
      </w:r>
      <w:r w:rsidRPr="00D954F7">
        <w:t xml:space="preserve">LDAP </w:t>
      </w:r>
      <w:r w:rsidR="00E92A87">
        <w:rPr>
          <w:lang w:val="en-US"/>
        </w:rPr>
        <w:t>c</w:t>
      </w:r>
      <w:r w:rsidRPr="00D954F7">
        <w:t>lient</w:t>
      </w:r>
    </w:p>
    <w:p w14:paraId="2462B49D" w14:textId="3657CADE" w:rsidR="005F6890" w:rsidRDefault="00FC7F54" w:rsidP="008977BA">
      <w:pPr>
        <w:pStyle w:val="Code"/>
      </w:pPr>
      <w:r>
        <w:t>apt purge ldap-utils</w:t>
      </w:r>
    </w:p>
    <w:p w14:paraId="1E96B952" w14:textId="7A442AAC" w:rsidR="002E08AB" w:rsidRDefault="002E08AB" w:rsidP="008977BA">
      <w:pPr>
        <w:pStyle w:val="Code"/>
      </w:pPr>
      <w:r>
        <w:rPr>
          <w:lang w:val="en-US"/>
        </w:rPr>
        <w:t xml:space="preserve"># </w:t>
      </w:r>
      <w:r w:rsidR="00FC4ADA">
        <w:t>RPC</w:t>
      </w:r>
    </w:p>
    <w:p w14:paraId="6374BBFC" w14:textId="30DECBCA" w:rsidR="002E08AB" w:rsidRPr="008977BA" w:rsidRDefault="00B5320D" w:rsidP="008977BA">
      <w:pPr>
        <w:pStyle w:val="Code"/>
        <w:rPr>
          <w:lang w:val="en-US"/>
        </w:rPr>
      </w:pPr>
      <w:r>
        <w:t>apt purge rpcbind</w:t>
      </w:r>
    </w:p>
    <w:p w14:paraId="152AEC0A" w14:textId="4ABBFDF3" w:rsidR="00CE620A" w:rsidRDefault="00D27177" w:rsidP="00A86947">
      <w:pPr>
        <w:pStyle w:val="Heading3"/>
      </w:pPr>
      <w:bookmarkStart w:id="66" w:name="_bookmark13"/>
      <w:bookmarkStart w:id="67" w:name="_bookmark14"/>
      <w:bookmarkStart w:id="68" w:name="_bookmark15"/>
      <w:bookmarkStart w:id="69" w:name="_Toc132982618"/>
      <w:bookmarkStart w:id="70" w:name="_Toc163720968"/>
      <w:bookmarkEnd w:id="66"/>
      <w:bookmarkEnd w:id="67"/>
      <w:bookmarkEnd w:id="68"/>
      <w:r>
        <w:t>Cấu hình</w:t>
      </w:r>
      <w:r>
        <w:rPr>
          <w:spacing w:val="-1"/>
        </w:rPr>
        <w:t xml:space="preserve"> </w:t>
      </w:r>
      <w:r>
        <w:t>mạng</w:t>
      </w:r>
      <w:bookmarkEnd w:id="69"/>
      <w:bookmarkEnd w:id="70"/>
    </w:p>
    <w:p w14:paraId="6C640944" w14:textId="4D3AD220" w:rsidR="00326092" w:rsidRPr="00D03ACE" w:rsidRDefault="00D03ACE" w:rsidP="00326092">
      <w:pPr>
        <w:pStyle w:val="Heading4"/>
      </w:pPr>
      <w:bookmarkStart w:id="71" w:name="_Toc163720969"/>
      <w:r>
        <w:rPr>
          <w:lang w:val="en-US"/>
        </w:rPr>
        <w:t>Cấu hình vô hiệu hoá các giao thức và thiết bị mạng không sử dụng</w:t>
      </w:r>
      <w:bookmarkEnd w:id="71"/>
    </w:p>
    <w:p w14:paraId="4FA87E19" w14:textId="6DA8CC53" w:rsidR="00D03ACE" w:rsidRPr="00C65C3C" w:rsidRDefault="0001063C" w:rsidP="009E3399">
      <w:pPr>
        <w:pStyle w:val="Heading5"/>
      </w:pPr>
      <w:bookmarkStart w:id="72" w:name="_Toc163720970"/>
      <w:r w:rsidRPr="009E3399">
        <w:rPr>
          <w:lang w:val="en-US"/>
        </w:rPr>
        <w:t xml:space="preserve">Cấu hình vô hiệu hoá </w:t>
      </w:r>
      <w:r w:rsidR="00E0702C">
        <w:t>DCCP</w:t>
      </w:r>
      <w:r w:rsidR="00E0702C">
        <w:rPr>
          <w:lang w:val="en-US"/>
        </w:rPr>
        <w:t>,</w:t>
      </w:r>
      <w:r w:rsidR="00E0702C" w:rsidRPr="009E3399">
        <w:rPr>
          <w:lang w:val="en-US"/>
        </w:rPr>
        <w:t xml:space="preserve"> </w:t>
      </w:r>
      <w:r w:rsidRPr="009E3399">
        <w:rPr>
          <w:lang w:val="en-US"/>
        </w:rPr>
        <w:t>SCTP</w:t>
      </w:r>
      <w:r w:rsidR="00022BEE">
        <w:rPr>
          <w:lang w:val="en-US"/>
        </w:rPr>
        <w:t xml:space="preserve">, </w:t>
      </w:r>
      <w:r w:rsidR="00022BEE">
        <w:t>RDS</w:t>
      </w:r>
      <w:r w:rsidR="00022BEE">
        <w:rPr>
          <w:lang w:val="en-US"/>
        </w:rPr>
        <w:t xml:space="preserve">, </w:t>
      </w:r>
      <w:r w:rsidR="00022BEE">
        <w:t>TIPC</w:t>
      </w:r>
      <w:bookmarkEnd w:id="72"/>
    </w:p>
    <w:p w14:paraId="633150C6" w14:textId="7FC8FDA5" w:rsidR="00C65C3C" w:rsidRDefault="00C65C3C" w:rsidP="00C65C3C">
      <w:pPr>
        <w:pStyle w:val="BodyText"/>
        <w:rPr>
          <w:lang w:val="en-US"/>
        </w:rPr>
      </w:pPr>
      <w:r>
        <w:rPr>
          <w:lang w:val="en-US"/>
        </w:rPr>
        <w:t>Mô tả:</w:t>
      </w:r>
    </w:p>
    <w:p w14:paraId="19456972" w14:textId="0AAD99A9" w:rsidR="002041D1" w:rsidRDefault="00C65C3C" w:rsidP="00C65C3C">
      <w:pPr>
        <w:pStyle w:val="BodyText"/>
        <w:rPr>
          <w:lang w:val="en-US"/>
        </w:rPr>
      </w:pPr>
      <w:r>
        <w:rPr>
          <w:lang w:val="en-US"/>
        </w:rPr>
        <w:t xml:space="preserve">Giao thức </w:t>
      </w:r>
      <w:r w:rsidR="002041D1">
        <w:t>Datagram Congestion Control Protocol (DCCP)</w:t>
      </w:r>
      <w:r w:rsidR="00C07ECC">
        <w:rPr>
          <w:lang w:val="en-US"/>
        </w:rPr>
        <w:t xml:space="preserve">, </w:t>
      </w:r>
      <w:r w:rsidR="00E0702C">
        <w:t>Stream Control Transmission Protocol (SCTP)</w:t>
      </w:r>
      <w:r w:rsidR="00E0702C">
        <w:rPr>
          <w:lang w:val="en-US"/>
        </w:rPr>
        <w:t xml:space="preserve">, </w:t>
      </w:r>
      <w:r w:rsidR="00C07ECC">
        <w:t>Reliable Datagram Sockets (RDS)</w:t>
      </w:r>
      <w:r w:rsidR="006D4B61">
        <w:rPr>
          <w:lang w:val="en-US"/>
        </w:rPr>
        <w:t xml:space="preserve"> và </w:t>
      </w:r>
      <w:r w:rsidR="006D4B61">
        <w:t>Transparent Inter-Process Communication (TIPC)</w:t>
      </w:r>
      <w:r w:rsidR="008477C4">
        <w:rPr>
          <w:lang w:val="en-US"/>
        </w:rPr>
        <w:t xml:space="preserve"> là </w:t>
      </w:r>
      <w:r w:rsidR="002041D1">
        <w:rPr>
          <w:lang w:val="en-US"/>
        </w:rPr>
        <w:t>các</w:t>
      </w:r>
      <w:r w:rsidR="008477C4">
        <w:rPr>
          <w:lang w:val="en-US"/>
        </w:rPr>
        <w:t xml:space="preserve"> giao thức ít sử dụng.</w:t>
      </w:r>
      <w:r w:rsidR="002041D1">
        <w:rPr>
          <w:lang w:val="en-US"/>
        </w:rPr>
        <w:t xml:space="preserve"> Vô hiệu hoá các giao thức này nếu không sử dụng để giảm các nguy cơ ATTT.</w:t>
      </w:r>
    </w:p>
    <w:p w14:paraId="4E0B519F" w14:textId="77777777" w:rsidR="002041D1" w:rsidRDefault="002041D1" w:rsidP="00C65C3C">
      <w:pPr>
        <w:pStyle w:val="BodyText"/>
        <w:rPr>
          <w:lang w:val="en-US"/>
        </w:rPr>
      </w:pPr>
    </w:p>
    <w:p w14:paraId="3C5B1533" w14:textId="77777777" w:rsidR="002041D1" w:rsidRDefault="002041D1" w:rsidP="00C65C3C">
      <w:pPr>
        <w:pStyle w:val="BodyText"/>
        <w:rPr>
          <w:lang w:val="en-US"/>
        </w:rPr>
      </w:pPr>
      <w:r>
        <w:rPr>
          <w:lang w:val="en-US"/>
        </w:rPr>
        <w:t>Mục tiêu:</w:t>
      </w:r>
    </w:p>
    <w:p w14:paraId="0E02DCB5" w14:textId="3DDBDBD9" w:rsidR="00C65C3C" w:rsidRDefault="005324AA" w:rsidP="009648E4">
      <w:pPr>
        <w:pStyle w:val="Command"/>
        <w:rPr>
          <w:lang w:val="en-US"/>
        </w:rPr>
      </w:pPr>
      <w:r>
        <w:rPr>
          <w:lang w:val="en-US"/>
        </w:rPr>
        <w:t xml:space="preserve">Chỉnh sửa hoặc tạo file </w:t>
      </w:r>
      <w:r w:rsidR="00A42BE7">
        <w:t>/etc/modprobe.d/</w:t>
      </w:r>
      <w:r w:rsidR="009648E4">
        <w:t>uncommon</w:t>
      </w:r>
      <w:r w:rsidR="00A42BE7">
        <w:t>.conf</w:t>
      </w:r>
      <w:r w:rsidR="009648E4">
        <w:rPr>
          <w:lang w:val="en-US"/>
        </w:rPr>
        <w:t xml:space="preserve"> và thêm các dòng sau:</w:t>
      </w:r>
    </w:p>
    <w:p w14:paraId="00A5E6BB" w14:textId="24964437" w:rsidR="008936C8" w:rsidRDefault="008936C8" w:rsidP="008936C8">
      <w:pPr>
        <w:pStyle w:val="Code"/>
      </w:pPr>
      <w:r>
        <w:t>install dccp /bin/true</w:t>
      </w:r>
    </w:p>
    <w:p w14:paraId="024D64FC" w14:textId="77777777" w:rsidR="00E0702C" w:rsidRDefault="00E0702C" w:rsidP="00E0702C">
      <w:pPr>
        <w:pStyle w:val="Code"/>
      </w:pPr>
      <w:r>
        <w:t>install sctp /bin/true</w:t>
      </w:r>
    </w:p>
    <w:p w14:paraId="2F3EA122" w14:textId="3D64ADDA" w:rsidR="0067442A" w:rsidRDefault="0067442A" w:rsidP="008936C8">
      <w:pPr>
        <w:pStyle w:val="Code"/>
      </w:pPr>
      <w:r>
        <w:t>install rds /bin/true</w:t>
      </w:r>
    </w:p>
    <w:p w14:paraId="33B65100" w14:textId="0B1A7964" w:rsidR="006D4B61" w:rsidRDefault="006D4B61" w:rsidP="008936C8">
      <w:pPr>
        <w:pStyle w:val="Code"/>
      </w:pPr>
      <w:r>
        <w:t>install tipc /bin/true</w:t>
      </w:r>
    </w:p>
    <w:p w14:paraId="04FBF253" w14:textId="24FDB637" w:rsidR="000F2753" w:rsidRPr="009E3399" w:rsidRDefault="000F2753" w:rsidP="009E3399">
      <w:pPr>
        <w:pStyle w:val="Heading5"/>
        <w:rPr>
          <w:lang w:val="en-US"/>
        </w:rPr>
      </w:pPr>
      <w:bookmarkStart w:id="73" w:name="_Toc163720971"/>
      <w:r w:rsidRPr="009E3399">
        <w:rPr>
          <w:lang w:val="en-US"/>
        </w:rPr>
        <w:t xml:space="preserve">Cấu hình vô hiệu hoá </w:t>
      </w:r>
      <w:r>
        <w:t>wireless interfaces</w:t>
      </w:r>
      <w:bookmarkEnd w:id="73"/>
    </w:p>
    <w:p w14:paraId="7C9E4A85" w14:textId="0FE44AC1" w:rsidR="000F2753" w:rsidRDefault="000F2753" w:rsidP="000F2753">
      <w:pPr>
        <w:pStyle w:val="BodyText"/>
        <w:rPr>
          <w:lang w:val="en-US"/>
        </w:rPr>
      </w:pPr>
      <w:r>
        <w:rPr>
          <w:lang w:val="en-US"/>
        </w:rPr>
        <w:t>Mô tả:</w:t>
      </w:r>
    </w:p>
    <w:p w14:paraId="607A5E03" w14:textId="1FF37153" w:rsidR="000F2753" w:rsidRDefault="00E33CD4" w:rsidP="000F2753">
      <w:pPr>
        <w:pStyle w:val="BodyText"/>
        <w:rPr>
          <w:lang w:val="en-US"/>
        </w:rPr>
      </w:pPr>
      <w:r>
        <w:t>Wireless</w:t>
      </w:r>
      <w:r>
        <w:rPr>
          <w:lang w:val="en-US"/>
        </w:rPr>
        <w:t xml:space="preserve"> thường không được sử dụng cho server. Vô hiệu hoá </w:t>
      </w:r>
      <w:r w:rsidR="00AC350F">
        <w:t>wireless interfaces</w:t>
      </w:r>
      <w:r w:rsidR="00AC350F">
        <w:rPr>
          <w:lang w:val="en-US"/>
        </w:rPr>
        <w:t xml:space="preserve"> nếu không sử dụng để giảm các nguy cơ ATTT</w:t>
      </w:r>
      <w:r w:rsidR="008C7BF8">
        <w:rPr>
          <w:lang w:val="en-US"/>
        </w:rPr>
        <w:t>.</w:t>
      </w:r>
    </w:p>
    <w:p w14:paraId="51C976F7" w14:textId="77777777" w:rsidR="008C7BF8" w:rsidRDefault="008C7BF8" w:rsidP="000F2753">
      <w:pPr>
        <w:pStyle w:val="BodyText"/>
        <w:rPr>
          <w:lang w:val="en-US"/>
        </w:rPr>
      </w:pPr>
    </w:p>
    <w:p w14:paraId="60FA9A78" w14:textId="31E0CBB4" w:rsidR="008C7BF8" w:rsidRDefault="008C7BF8" w:rsidP="000F2753">
      <w:pPr>
        <w:pStyle w:val="BodyText"/>
        <w:rPr>
          <w:lang w:val="en-US"/>
        </w:rPr>
      </w:pPr>
      <w:r>
        <w:rPr>
          <w:lang w:val="en-US"/>
        </w:rPr>
        <w:t>Mục tiêu:</w:t>
      </w:r>
    </w:p>
    <w:p w14:paraId="7374D32D" w14:textId="19C3BCB1" w:rsidR="008C7BF8" w:rsidRDefault="008C7BF8" w:rsidP="008B47BF">
      <w:pPr>
        <w:pStyle w:val="Command"/>
        <w:rPr>
          <w:lang w:val="en-US"/>
        </w:rPr>
      </w:pPr>
      <w:r>
        <w:rPr>
          <w:lang w:val="en-US"/>
        </w:rPr>
        <w:t xml:space="preserve">Thực hiện </w:t>
      </w:r>
      <w:r w:rsidR="008B47BF">
        <w:rPr>
          <w:lang w:val="en-US"/>
        </w:rPr>
        <w:t xml:space="preserve">đoạn script sau để vô hiệu hoá </w:t>
      </w:r>
      <w:r w:rsidR="008B47BF">
        <w:t>wireless interfaces</w:t>
      </w:r>
      <w:r w:rsidR="008B47BF">
        <w:rPr>
          <w:lang w:val="en-US"/>
        </w:rPr>
        <w:t>:</w:t>
      </w:r>
    </w:p>
    <w:p w14:paraId="07DA9753" w14:textId="30E11B6C" w:rsidR="008B47BF" w:rsidRPr="008B47BF" w:rsidRDefault="008B47BF" w:rsidP="008B47BF">
      <w:pPr>
        <w:pStyle w:val="Code"/>
        <w:rPr>
          <w:lang w:val="en-US"/>
        </w:rPr>
      </w:pPr>
      <w:r w:rsidRPr="008B47BF">
        <w:rPr>
          <w:lang w:val="en-US"/>
        </w:rPr>
        <w:t xml:space="preserve">if command -v nmcli &gt;/dev/null 2&gt;&amp;1 ; then nmcli radio all off; else if [ -n "$(find /sys/class/net// -type d -name wireless)" ]; then mname=$(for driverdir in $(find /sys/class/net// -type d -name wireless | xargs -0 dirname); do basename "$(readlink -f </w:t>
      </w:r>
      <w:r w:rsidRPr="008B47BF">
        <w:rPr>
          <w:lang w:val="en-US"/>
        </w:rPr>
        <w:lastRenderedPageBreak/>
        <w:t>"$driverdir"/device/driver/module)";done | sort -u); for dm in $mname; do echo "install $dm /bin/true" &gt;&gt; /etc/modprobe.d/disable_wireless.conf; done; fi; fi;</w:t>
      </w:r>
    </w:p>
    <w:p w14:paraId="2AAE0883" w14:textId="5EB889B9" w:rsidR="00CE620A" w:rsidRDefault="00D27177" w:rsidP="00A86947">
      <w:pPr>
        <w:pStyle w:val="Heading4"/>
      </w:pPr>
      <w:bookmarkStart w:id="74" w:name="_bookmark16"/>
      <w:bookmarkStart w:id="75" w:name="_Toc163720972"/>
      <w:bookmarkEnd w:id="74"/>
      <w:r>
        <w:t>Tham số cấu hình mạng (</w:t>
      </w:r>
      <w:r w:rsidR="00163AC3">
        <w:rPr>
          <w:lang w:val="en-US"/>
        </w:rPr>
        <w:t>H</w:t>
      </w:r>
      <w:r>
        <w:t>ost</w:t>
      </w:r>
      <w:r>
        <w:rPr>
          <w:spacing w:val="6"/>
        </w:rPr>
        <w:t xml:space="preserve"> </w:t>
      </w:r>
      <w:r w:rsidR="00163AC3">
        <w:rPr>
          <w:lang w:val="en-US"/>
        </w:rPr>
        <w:t>O</w:t>
      </w:r>
      <w:r>
        <w:t>nly)</w:t>
      </w:r>
      <w:bookmarkEnd w:id="75"/>
    </w:p>
    <w:p w14:paraId="3C42C2D7" w14:textId="77777777" w:rsidR="008345ED" w:rsidRPr="001363AA" w:rsidRDefault="008345ED" w:rsidP="008345ED">
      <w:pPr>
        <w:pStyle w:val="Heading5"/>
      </w:pPr>
      <w:bookmarkStart w:id="76" w:name="_Toc163720973"/>
      <w:r>
        <w:t>Cấu hình vô hiệu hoá tính năng chuyển hướng gói tin (packet redirect)</w:t>
      </w:r>
      <w:bookmarkEnd w:id="76"/>
    </w:p>
    <w:p w14:paraId="683991F0" w14:textId="77777777" w:rsidR="008345ED" w:rsidRDefault="008345ED" w:rsidP="008345ED">
      <w:pPr>
        <w:pStyle w:val="BodyText"/>
      </w:pPr>
      <w:r>
        <w:t>Mô tả:</w:t>
      </w:r>
    </w:p>
    <w:p w14:paraId="03A08A3E" w14:textId="77777777" w:rsidR="008345ED" w:rsidRDefault="008345ED" w:rsidP="008345ED">
      <w:pPr>
        <w:pStyle w:val="BodyText"/>
      </w:pPr>
      <w:r>
        <w:t>Server host-only không hoạt động như một bộ định tuyến nên không cần gửi chuyển hướng. Vô hiệu hoá ICMP Redirect service sẽ làm giảm các hình thức tấn công/ các nguy cơ gây ra sự cố ATTT có thể xảy ra.</w:t>
      </w:r>
    </w:p>
    <w:p w14:paraId="40E42F23" w14:textId="77777777" w:rsidR="008345ED" w:rsidRPr="00D02935" w:rsidRDefault="008345ED" w:rsidP="008345ED">
      <w:pPr>
        <w:pStyle w:val="BodyText"/>
      </w:pPr>
    </w:p>
    <w:p w14:paraId="0CF1178D" w14:textId="77777777" w:rsidR="008345ED" w:rsidRDefault="008345ED" w:rsidP="008345ED">
      <w:pPr>
        <w:pStyle w:val="BodyText"/>
      </w:pPr>
      <w:r>
        <w:t>Mục tiêu:</w:t>
      </w:r>
    </w:p>
    <w:p w14:paraId="18213ACA" w14:textId="77777777" w:rsidR="008345ED" w:rsidRDefault="008345ED" w:rsidP="008345ED">
      <w:pPr>
        <w:pStyle w:val="Command"/>
      </w:pPr>
      <w:r>
        <w:t>Đặt các tham số sau vào file /etc/sysctl.conf hoặc</w:t>
      </w:r>
      <w:r>
        <w:rPr>
          <w:spacing w:val="6"/>
        </w:rPr>
        <w:t xml:space="preserve"> </w:t>
      </w:r>
      <w:r>
        <w:t>/etc/sysctl.d/*</w:t>
      </w:r>
      <w:r>
        <w:rPr>
          <w:lang w:val="en-US"/>
        </w:rPr>
        <w:t>.conf</w:t>
      </w:r>
      <w:r>
        <w:t>:</w:t>
      </w:r>
    </w:p>
    <w:p w14:paraId="4DD9248F" w14:textId="77777777" w:rsidR="008345ED" w:rsidRPr="001363AA" w:rsidRDefault="008345ED" w:rsidP="008345ED">
      <w:pPr>
        <w:pStyle w:val="Code"/>
        <w:rPr>
          <w:sz w:val="26"/>
        </w:rPr>
      </w:pPr>
      <w:r>
        <w:t>net.ipv4.conf.all.send_redirects = 0</w:t>
      </w:r>
    </w:p>
    <w:p w14:paraId="1E5C5F3D" w14:textId="77777777" w:rsidR="008345ED" w:rsidRPr="006F159D" w:rsidRDefault="008345ED" w:rsidP="008345ED">
      <w:pPr>
        <w:pStyle w:val="Code"/>
        <w:rPr>
          <w:lang w:val="en-US"/>
        </w:rPr>
      </w:pPr>
      <w:r>
        <w:t>net.ipv4.conf.default.send_redirects = 0</w:t>
      </w:r>
    </w:p>
    <w:p w14:paraId="58BE601B" w14:textId="77777777" w:rsidR="008345ED" w:rsidRDefault="008345ED" w:rsidP="008345ED">
      <w:pPr>
        <w:pStyle w:val="Command"/>
      </w:pPr>
      <w:r>
        <w:t>Thực hiện các câu lệnh sau để đặt tham số vào kernel đang hoạt động:</w:t>
      </w:r>
    </w:p>
    <w:p w14:paraId="1A79C773" w14:textId="77777777" w:rsidR="008345ED" w:rsidRDefault="008345ED" w:rsidP="008345ED">
      <w:pPr>
        <w:pStyle w:val="Code"/>
      </w:pPr>
      <w:r>
        <w:t>sysctl -w net.ipv4.conf.all.send_redirects=0</w:t>
      </w:r>
    </w:p>
    <w:p w14:paraId="4CE53FDF" w14:textId="77777777" w:rsidR="008345ED" w:rsidRDefault="008345ED" w:rsidP="008345ED">
      <w:pPr>
        <w:pStyle w:val="Code"/>
      </w:pPr>
      <w:r>
        <w:t>sysctl -w net.ipv4.conf.default.send_redirects=0</w:t>
      </w:r>
    </w:p>
    <w:p w14:paraId="3B0F2ECB" w14:textId="633DE311" w:rsidR="00CE620A" w:rsidRPr="00F5034D" w:rsidRDefault="00D27177" w:rsidP="00F5034D">
      <w:pPr>
        <w:pStyle w:val="Heading5"/>
      </w:pPr>
      <w:bookmarkStart w:id="77" w:name="_Toc163720974"/>
      <w:r>
        <w:t>Cấu hình vô hiệu hoá IP forwarding</w:t>
      </w:r>
      <w:bookmarkEnd w:id="77"/>
    </w:p>
    <w:p w14:paraId="5082FBE2" w14:textId="583CEE19" w:rsidR="00CE620A" w:rsidRPr="00F5034D" w:rsidRDefault="00D27177" w:rsidP="00F5034D">
      <w:pPr>
        <w:pStyle w:val="BodyText"/>
      </w:pPr>
      <w:r>
        <w:t>Mô tả</w:t>
      </w:r>
      <w:r w:rsidR="00F5034D">
        <w:rPr>
          <w:lang w:val="en-US"/>
        </w:rPr>
        <w:t>:</w:t>
      </w:r>
    </w:p>
    <w:p w14:paraId="4C05FAA5" w14:textId="77777777" w:rsidR="00CE620A" w:rsidRDefault="00D27177" w:rsidP="00F5034D">
      <w:pPr>
        <w:pStyle w:val="BodyText"/>
      </w:pPr>
      <w:r>
        <w:t>Vô hiệu hoá IP fowarding sẽ không bao giờ có thể chuyển tiếp các gói và do đó, không bao giờ hoạt động như một bộ định tuyến. Điều này sẽ giúp hệ thống không hoạt động sai khác với chức năng thiết kế ban đầu.</w:t>
      </w:r>
    </w:p>
    <w:p w14:paraId="2F1C9658" w14:textId="77777777" w:rsidR="00CE620A" w:rsidRPr="00D02935" w:rsidRDefault="00CE620A" w:rsidP="00D02935">
      <w:pPr>
        <w:pStyle w:val="BodyText"/>
      </w:pPr>
    </w:p>
    <w:p w14:paraId="76C06BA2" w14:textId="77777777" w:rsidR="00CE620A" w:rsidRDefault="00D27177" w:rsidP="005F420E">
      <w:pPr>
        <w:pStyle w:val="BodyText"/>
      </w:pPr>
      <w:r>
        <w:t>Mục tiêu:</w:t>
      </w:r>
    </w:p>
    <w:p w14:paraId="1E487AAA" w14:textId="35B2D78D" w:rsidR="00CE620A" w:rsidRDefault="00D27177" w:rsidP="00F5034D">
      <w:pPr>
        <w:pStyle w:val="Command"/>
      </w:pPr>
      <w:r>
        <w:t>Đặt các tham số sau trong file /etc/sysctl.conf hoặc file</w:t>
      </w:r>
      <w:r>
        <w:rPr>
          <w:spacing w:val="6"/>
        </w:rPr>
        <w:t xml:space="preserve"> </w:t>
      </w:r>
      <w:r>
        <w:t>/etc/sysctl.d/*</w:t>
      </w:r>
      <w:r>
        <w:rPr>
          <w:lang w:val="en-US"/>
        </w:rPr>
        <w:t>.conf</w:t>
      </w:r>
      <w:r>
        <w:t>:</w:t>
      </w:r>
    </w:p>
    <w:p w14:paraId="5D968E25" w14:textId="05F06FA0" w:rsidR="00CE620A" w:rsidRPr="001551F3" w:rsidRDefault="006E146D" w:rsidP="001551F3">
      <w:pPr>
        <w:pStyle w:val="Code"/>
      </w:pPr>
      <w:r>
        <w:t>net.ipv4.ip</w:t>
      </w:r>
      <w:r>
        <w:rPr>
          <w:lang w:val="en-US"/>
        </w:rPr>
        <w:t>_</w:t>
      </w:r>
      <w:r>
        <w:t>forward = 0</w:t>
      </w:r>
    </w:p>
    <w:p w14:paraId="73D7F8BB" w14:textId="4F729A15" w:rsidR="00CE620A" w:rsidRDefault="00D27177" w:rsidP="006E146D">
      <w:pPr>
        <w:pStyle w:val="Command"/>
      </w:pPr>
      <w:r>
        <w:t>Thực hiện các câu lệnh sau để đặt các thông số vào kernel đang hoạt</w:t>
      </w:r>
      <w:r>
        <w:rPr>
          <w:spacing w:val="-3"/>
        </w:rPr>
        <w:t xml:space="preserve"> </w:t>
      </w:r>
      <w:r>
        <w:t>động:</w:t>
      </w:r>
    </w:p>
    <w:p w14:paraId="67A03215" w14:textId="77777777" w:rsidR="00E639B9" w:rsidRDefault="00E639B9" w:rsidP="00E639B9">
      <w:pPr>
        <w:pStyle w:val="Code"/>
      </w:pPr>
      <w:r>
        <w:t>sysctl -w net.ipv4.ip_forward=0</w:t>
      </w:r>
    </w:p>
    <w:p w14:paraId="4827740C" w14:textId="49030103" w:rsidR="00281104" w:rsidRDefault="00281104" w:rsidP="008E3881">
      <w:pPr>
        <w:pStyle w:val="Command"/>
        <w:rPr>
          <w:lang w:val="en-US"/>
        </w:rPr>
      </w:pPr>
      <w:r>
        <w:rPr>
          <w:lang w:val="en-US"/>
        </w:rPr>
        <w:t xml:space="preserve">Nếu </w:t>
      </w:r>
      <w:r w:rsidR="008E3881">
        <w:rPr>
          <w:lang w:val="en-US"/>
        </w:rPr>
        <w:t>sử dụng Ipv6:</w:t>
      </w:r>
      <w:r w:rsidR="00D5002A">
        <w:rPr>
          <w:lang w:val="en-US"/>
        </w:rPr>
        <w:t xml:space="preserve"> </w:t>
      </w:r>
    </w:p>
    <w:p w14:paraId="222677F1" w14:textId="3F9F8F63" w:rsidR="00880BB8" w:rsidRDefault="00880BB8" w:rsidP="00880BB8">
      <w:pPr>
        <w:pStyle w:val="Command"/>
        <w:numPr>
          <w:ilvl w:val="0"/>
          <w:numId w:val="23"/>
        </w:numPr>
      </w:pPr>
      <w:r>
        <w:t>Đặt các tham số sau trong file /etc/sysctl.conf hoặc file</w:t>
      </w:r>
      <w:r>
        <w:rPr>
          <w:spacing w:val="6"/>
        </w:rPr>
        <w:t xml:space="preserve"> </w:t>
      </w:r>
      <w:r>
        <w:t>/etc/sysctl.d/*</w:t>
      </w:r>
      <w:r w:rsidR="00D27177">
        <w:rPr>
          <w:lang w:val="en-US"/>
        </w:rPr>
        <w:t>.conf</w:t>
      </w:r>
      <w:r>
        <w:t>:</w:t>
      </w:r>
    </w:p>
    <w:p w14:paraId="38D4219C" w14:textId="6110E384" w:rsidR="00880BB8" w:rsidRPr="005C7A59" w:rsidRDefault="00880BB8" w:rsidP="005C7A59">
      <w:pPr>
        <w:pStyle w:val="Code"/>
      </w:pPr>
      <w:r>
        <w:lastRenderedPageBreak/>
        <w:t>net.ipv6.conf.all.forwarding = 0</w:t>
      </w:r>
    </w:p>
    <w:p w14:paraId="3D1A22CB" w14:textId="77777777" w:rsidR="00880BB8" w:rsidRDefault="00880BB8" w:rsidP="00880BB8">
      <w:pPr>
        <w:pStyle w:val="Command"/>
        <w:numPr>
          <w:ilvl w:val="0"/>
          <w:numId w:val="23"/>
        </w:numPr>
      </w:pPr>
      <w:r>
        <w:t>Thực hiện các câu lệnh sau để đặt các thông số vào kernel đang hoạt</w:t>
      </w:r>
      <w:r>
        <w:rPr>
          <w:spacing w:val="-3"/>
        </w:rPr>
        <w:t xml:space="preserve"> </w:t>
      </w:r>
      <w:r>
        <w:t>động:</w:t>
      </w:r>
    </w:p>
    <w:p w14:paraId="2EB5A20F" w14:textId="5CA461E8" w:rsidR="00880BB8" w:rsidRDefault="00A227A3" w:rsidP="00880BB8">
      <w:pPr>
        <w:pStyle w:val="Code"/>
      </w:pPr>
      <w:r>
        <w:t>sysctl -w net.ipv6.conf.all.forwarding=0</w:t>
      </w:r>
    </w:p>
    <w:p w14:paraId="5EBA89A3" w14:textId="4A44BCE6" w:rsidR="00CE620A" w:rsidRDefault="00D27177" w:rsidP="00B92867">
      <w:pPr>
        <w:pStyle w:val="Heading4"/>
      </w:pPr>
      <w:bookmarkStart w:id="78" w:name="_bookmark17"/>
      <w:bookmarkStart w:id="79" w:name="_Toc163720975"/>
      <w:bookmarkEnd w:id="78"/>
      <w:r>
        <w:t>Tham số cấu hình mạng (</w:t>
      </w:r>
      <w:r w:rsidR="00311DF2">
        <w:rPr>
          <w:lang w:val="en-US"/>
        </w:rPr>
        <w:t>H</w:t>
      </w:r>
      <w:r>
        <w:t>ost và</w:t>
      </w:r>
      <w:r>
        <w:rPr>
          <w:spacing w:val="6"/>
        </w:rPr>
        <w:t xml:space="preserve"> </w:t>
      </w:r>
      <w:r w:rsidR="00311DF2">
        <w:rPr>
          <w:lang w:val="en-US"/>
        </w:rPr>
        <w:t>R</w:t>
      </w:r>
      <w:r>
        <w:t>outer)</w:t>
      </w:r>
      <w:bookmarkEnd w:id="79"/>
    </w:p>
    <w:p w14:paraId="353F0F34" w14:textId="596D8969" w:rsidR="00CE620A" w:rsidRDefault="00D27177" w:rsidP="00B92867">
      <w:pPr>
        <w:pStyle w:val="Heading5"/>
      </w:pPr>
      <w:bookmarkStart w:id="80" w:name="_Toc163720976"/>
      <w:r>
        <w:t>Cấu hình từ chối các gói tin với nguồn được định tuyến trước (Source Routed Packet Acceptance)</w:t>
      </w:r>
      <w:bookmarkEnd w:id="80"/>
    </w:p>
    <w:p w14:paraId="4F370153" w14:textId="77777777" w:rsidR="00CE620A" w:rsidRDefault="00D27177" w:rsidP="005F420E">
      <w:pPr>
        <w:pStyle w:val="BodyText"/>
      </w:pPr>
      <w:r>
        <w:t>Mô tả:</w:t>
      </w:r>
    </w:p>
    <w:p w14:paraId="0C3AB947" w14:textId="77777777" w:rsidR="00CE620A" w:rsidRDefault="00D27177" w:rsidP="005F420E">
      <w:pPr>
        <w:pStyle w:val="BodyText"/>
      </w:pPr>
      <w:r>
        <w:t>Định tuyến nguồn cho phép người gửi chỉ định gửi đi một phần hoặc đầy đủ các gói dữ liệu định tuyến thông qua mạng. Ngược lại, các gói định tuyến không có nguồn sẽ được tự động định ra đường đi xác định bởi Routers. Kẻ tấn công có thể sử dụng các gói tin định tuyến nguồn được cho phép để truy cập vào các hệ thống Private vì đã được chỉ định định tuyến sẵn.</w:t>
      </w:r>
    </w:p>
    <w:p w14:paraId="65CA1DA0" w14:textId="77777777" w:rsidR="00CE620A" w:rsidRPr="00D02935" w:rsidRDefault="00CE620A" w:rsidP="00D02935">
      <w:pPr>
        <w:pStyle w:val="BodyText"/>
      </w:pPr>
    </w:p>
    <w:p w14:paraId="15DF600A" w14:textId="77777777" w:rsidR="00CE620A" w:rsidRDefault="00D27177" w:rsidP="005F420E">
      <w:pPr>
        <w:pStyle w:val="BodyText"/>
      </w:pPr>
      <w:r>
        <w:t>Mục tiêu:</w:t>
      </w:r>
    </w:p>
    <w:p w14:paraId="2E5DFFA9" w14:textId="4BDA5EF8" w:rsidR="00CE620A" w:rsidRDefault="00D27177" w:rsidP="00C720D1">
      <w:pPr>
        <w:pStyle w:val="Command"/>
      </w:pPr>
      <w:r>
        <w:t>Đặt các thông số sau vào file /etc/sysctl.conf hoặc</w:t>
      </w:r>
      <w:r>
        <w:rPr>
          <w:spacing w:val="2"/>
        </w:rPr>
        <w:t xml:space="preserve"> </w:t>
      </w:r>
      <w:r>
        <w:t>/etc/sysctl.d/*</w:t>
      </w:r>
      <w:r>
        <w:rPr>
          <w:lang w:val="en-US"/>
        </w:rPr>
        <w:t>.conf</w:t>
      </w:r>
      <w:r>
        <w:t>:</w:t>
      </w:r>
    </w:p>
    <w:p w14:paraId="2DCCC0D6" w14:textId="1F1A7BA2" w:rsidR="00C720D1" w:rsidRPr="00C720D1" w:rsidRDefault="00C720D1" w:rsidP="00C720D1">
      <w:pPr>
        <w:pStyle w:val="Code"/>
      </w:pPr>
      <w:r>
        <w:t>net.ipv4.conf.all.accept_source_route = 0</w:t>
      </w:r>
    </w:p>
    <w:p w14:paraId="230EA032" w14:textId="77777777" w:rsidR="00C720D1" w:rsidRDefault="00C720D1" w:rsidP="00C720D1">
      <w:pPr>
        <w:pStyle w:val="Code"/>
      </w:pPr>
      <w:r>
        <w:t>net.ipv4.conf.default.accept_source_route = 0</w:t>
      </w:r>
    </w:p>
    <w:p w14:paraId="24AD20D7" w14:textId="77777777" w:rsidR="00CE620A" w:rsidRDefault="00D27177" w:rsidP="00594D2E">
      <w:pPr>
        <w:pStyle w:val="Command"/>
      </w:pPr>
      <w:r>
        <w:t>Thực hiện các câu lệnh sau để đặt các tham số vào kernel đang hoạt</w:t>
      </w:r>
      <w:r>
        <w:rPr>
          <w:spacing w:val="-1"/>
        </w:rPr>
        <w:t xml:space="preserve"> </w:t>
      </w:r>
      <w:r>
        <w:t>động:</w:t>
      </w:r>
    </w:p>
    <w:p w14:paraId="4B77A650" w14:textId="77777777" w:rsidR="00C720D1" w:rsidRDefault="00C720D1" w:rsidP="00C720D1">
      <w:pPr>
        <w:pStyle w:val="Code"/>
      </w:pPr>
      <w:r>
        <w:t>sysctl -w net.ipv4.conf.all.accept_source_route=0</w:t>
      </w:r>
    </w:p>
    <w:p w14:paraId="30B032AB" w14:textId="77777777" w:rsidR="00C720D1" w:rsidRDefault="00C720D1" w:rsidP="00C720D1">
      <w:pPr>
        <w:pStyle w:val="Code"/>
      </w:pPr>
      <w:r>
        <w:t>sysctl -w net.ipv4.conf.default.accept_source_route=0</w:t>
      </w:r>
    </w:p>
    <w:p w14:paraId="20D192B4" w14:textId="383D7C87" w:rsidR="00CE620A" w:rsidRDefault="00100B1C" w:rsidP="00100B1C">
      <w:pPr>
        <w:pStyle w:val="Command"/>
        <w:rPr>
          <w:lang w:val="en-US"/>
        </w:rPr>
      </w:pPr>
      <w:r>
        <w:rPr>
          <w:lang w:val="en-US"/>
        </w:rPr>
        <w:t>Nếu sử dụng Ipv6:</w:t>
      </w:r>
    </w:p>
    <w:p w14:paraId="4B079495" w14:textId="28DF1104" w:rsidR="00100B1C" w:rsidRDefault="00100B1C" w:rsidP="00100B1C">
      <w:pPr>
        <w:pStyle w:val="Command"/>
        <w:numPr>
          <w:ilvl w:val="0"/>
          <w:numId w:val="23"/>
        </w:numPr>
      </w:pPr>
      <w:r>
        <w:t>Đặt các thông số sau vào file /etc/sysctl.conf hoặc</w:t>
      </w:r>
      <w:r>
        <w:rPr>
          <w:spacing w:val="2"/>
        </w:rPr>
        <w:t xml:space="preserve"> </w:t>
      </w:r>
      <w:r>
        <w:t>/etc/sysctl.d/*</w:t>
      </w:r>
      <w:r w:rsidR="00D27177">
        <w:rPr>
          <w:lang w:val="en-US"/>
        </w:rPr>
        <w:t>.conf</w:t>
      </w:r>
      <w:r>
        <w:t>:</w:t>
      </w:r>
    </w:p>
    <w:p w14:paraId="398E0E41" w14:textId="77777777" w:rsidR="00D77375" w:rsidRDefault="00D77375" w:rsidP="00100B1C">
      <w:pPr>
        <w:pStyle w:val="Code"/>
      </w:pPr>
      <w:r>
        <w:t>net.ipv6.conf.all.accept_source_route = 0</w:t>
      </w:r>
    </w:p>
    <w:p w14:paraId="1C041299" w14:textId="1D0DE81B" w:rsidR="00100B1C" w:rsidRDefault="00D77375" w:rsidP="00100B1C">
      <w:pPr>
        <w:pStyle w:val="Code"/>
      </w:pPr>
      <w:r>
        <w:t>net.ipv6.conf.default.accept_source_route = 0</w:t>
      </w:r>
    </w:p>
    <w:p w14:paraId="634A310D" w14:textId="77777777" w:rsidR="00100B1C" w:rsidRDefault="00100B1C" w:rsidP="00D77375">
      <w:pPr>
        <w:pStyle w:val="Command"/>
        <w:numPr>
          <w:ilvl w:val="0"/>
          <w:numId w:val="23"/>
        </w:numPr>
      </w:pPr>
      <w:r>
        <w:t>Thực hiện các câu lệnh sau để đặt các tham số vào kernel đang hoạt</w:t>
      </w:r>
      <w:r>
        <w:rPr>
          <w:spacing w:val="-1"/>
        </w:rPr>
        <w:t xml:space="preserve"> </w:t>
      </w:r>
      <w:r>
        <w:t>động:</w:t>
      </w:r>
    </w:p>
    <w:p w14:paraId="3E36B992" w14:textId="77777777" w:rsidR="00D77375" w:rsidRDefault="00D77375" w:rsidP="00100B1C">
      <w:pPr>
        <w:pStyle w:val="Code"/>
      </w:pPr>
      <w:r>
        <w:t>sysctl -w net.ipv6.conf.all.accept_source_route=0</w:t>
      </w:r>
    </w:p>
    <w:p w14:paraId="4CF3E6D3" w14:textId="77777777" w:rsidR="00D77375" w:rsidRDefault="00D77375" w:rsidP="00100B1C">
      <w:pPr>
        <w:pStyle w:val="Code"/>
      </w:pPr>
      <w:r>
        <w:t>sysctl -w net.ipv6.conf.default.accept_source_route=0</w:t>
      </w:r>
    </w:p>
    <w:p w14:paraId="47B4717A" w14:textId="5945304E" w:rsidR="00CE620A" w:rsidRPr="00843A26" w:rsidRDefault="00D27177" w:rsidP="00843A26">
      <w:pPr>
        <w:pStyle w:val="Heading5"/>
      </w:pPr>
      <w:bookmarkStart w:id="81" w:name="_Toc163720977"/>
      <w:r>
        <w:t>Cấu hình từ chối các ICMP redirect message</w:t>
      </w:r>
      <w:bookmarkEnd w:id="81"/>
    </w:p>
    <w:p w14:paraId="707220C5" w14:textId="3D410755" w:rsidR="00CE620A" w:rsidRDefault="00D27177" w:rsidP="005F420E">
      <w:pPr>
        <w:pStyle w:val="BodyText"/>
      </w:pPr>
      <w:r>
        <w:t>Mô tả:</w:t>
      </w:r>
    </w:p>
    <w:p w14:paraId="34146E35" w14:textId="4826D288" w:rsidR="00CE620A" w:rsidRPr="00A07AD8" w:rsidRDefault="00D27177" w:rsidP="00A07AD8">
      <w:pPr>
        <w:pStyle w:val="BodyText"/>
      </w:pPr>
      <w:r>
        <w:lastRenderedPageBreak/>
        <w:t>Kẻ tấn công có thể sử dụng các ICMP redirect message không có thật để thay đổi hệ thống bảng định tuyến và khiến hệ thống gửi các gói tin đến mạng không chính xác.</w:t>
      </w:r>
    </w:p>
    <w:p w14:paraId="0ED4C837" w14:textId="77777777" w:rsidR="00CE620A" w:rsidRPr="00D02935" w:rsidRDefault="00CE620A" w:rsidP="005F420E">
      <w:pPr>
        <w:pStyle w:val="BodyText"/>
      </w:pPr>
    </w:p>
    <w:p w14:paraId="14119B1C" w14:textId="77777777" w:rsidR="00CE620A" w:rsidRDefault="00D27177" w:rsidP="005F420E">
      <w:pPr>
        <w:pStyle w:val="BodyText"/>
      </w:pPr>
      <w:r>
        <w:t>Mục tiêu:</w:t>
      </w:r>
    </w:p>
    <w:p w14:paraId="57498455" w14:textId="25A4BD45" w:rsidR="00CE620A" w:rsidRDefault="00D27177" w:rsidP="00A07AD8">
      <w:pPr>
        <w:pStyle w:val="Command"/>
      </w:pPr>
      <w:r>
        <w:t>Đặt các tham số sau và file /etc/sysctl.conf hoặc</w:t>
      </w:r>
      <w:r>
        <w:rPr>
          <w:spacing w:val="6"/>
        </w:rPr>
        <w:t xml:space="preserve"> </w:t>
      </w:r>
      <w:r>
        <w:t>/etc/sysctl.d/*</w:t>
      </w:r>
      <w:r>
        <w:rPr>
          <w:lang w:val="en-US"/>
        </w:rPr>
        <w:t>.conf</w:t>
      </w:r>
      <w:r>
        <w:t>:</w:t>
      </w:r>
    </w:p>
    <w:p w14:paraId="71085EC2" w14:textId="77777777" w:rsidR="003A3FA0" w:rsidRDefault="003A3FA0" w:rsidP="003A3FA0">
      <w:pPr>
        <w:pStyle w:val="Code"/>
      </w:pPr>
      <w:r>
        <w:t>net.ipv4.conf.all.accept_redirects = 0</w:t>
      </w:r>
    </w:p>
    <w:p w14:paraId="3A668759" w14:textId="3A79E30E" w:rsidR="00CE620A" w:rsidRDefault="003A3FA0" w:rsidP="003A3FA0">
      <w:pPr>
        <w:pStyle w:val="Code"/>
        <w:rPr>
          <w:b/>
          <w:sz w:val="15"/>
        </w:rPr>
      </w:pPr>
      <w:r>
        <w:t>net.ipv4.conf.default.accept_redirects = 0</w:t>
      </w:r>
    </w:p>
    <w:p w14:paraId="0A634358" w14:textId="77777777" w:rsidR="00CE620A" w:rsidRDefault="00D27177" w:rsidP="003A3FA0">
      <w:pPr>
        <w:pStyle w:val="Command"/>
      </w:pPr>
      <w:r>
        <w:t>Thực hiện các câu lệnh sau để đặt các tham số vào kernel đang hoạt</w:t>
      </w:r>
      <w:r>
        <w:rPr>
          <w:spacing w:val="-1"/>
        </w:rPr>
        <w:t xml:space="preserve"> </w:t>
      </w:r>
      <w:r>
        <w:t>động:</w:t>
      </w:r>
    </w:p>
    <w:p w14:paraId="304234EA" w14:textId="77777777" w:rsidR="003A3FA0" w:rsidRPr="003A3FA0" w:rsidRDefault="003A3FA0" w:rsidP="003A3FA0">
      <w:pPr>
        <w:pStyle w:val="Code"/>
      </w:pPr>
      <w:r w:rsidRPr="003A3FA0">
        <w:t>sysctl -w net.ipv4.conf.all.accept_redirects=0</w:t>
      </w:r>
    </w:p>
    <w:p w14:paraId="76F4CF71" w14:textId="77777777" w:rsidR="003A3FA0" w:rsidRPr="003A3FA0" w:rsidRDefault="003A3FA0" w:rsidP="003A3FA0">
      <w:pPr>
        <w:pStyle w:val="Code"/>
      </w:pPr>
      <w:r w:rsidRPr="003A3FA0">
        <w:t>sysctl -w net.ipv4.conf.default.accept_redirects=0</w:t>
      </w:r>
    </w:p>
    <w:p w14:paraId="2E1D5457" w14:textId="6A356DBD" w:rsidR="000D3A08" w:rsidRDefault="000D3A08" w:rsidP="000D3A08">
      <w:pPr>
        <w:pStyle w:val="Command"/>
        <w:rPr>
          <w:lang w:val="en-US"/>
        </w:rPr>
      </w:pPr>
      <w:r>
        <w:rPr>
          <w:lang w:val="en-US"/>
        </w:rPr>
        <w:t>Nếu sử dụng Ipv6:</w:t>
      </w:r>
    </w:p>
    <w:p w14:paraId="73D6A8B2" w14:textId="1BAD4387" w:rsidR="000D3A08" w:rsidRDefault="000D3A08" w:rsidP="000D3A08">
      <w:pPr>
        <w:pStyle w:val="Command"/>
        <w:numPr>
          <w:ilvl w:val="0"/>
          <w:numId w:val="23"/>
        </w:numPr>
      </w:pPr>
      <w:r>
        <w:t>Đặt các tham số sau và file /etc/sysctl.conf hoặc</w:t>
      </w:r>
      <w:r>
        <w:rPr>
          <w:spacing w:val="6"/>
        </w:rPr>
        <w:t xml:space="preserve"> </w:t>
      </w:r>
      <w:r>
        <w:t>/etc/sysctl.d/*</w:t>
      </w:r>
      <w:r w:rsidR="00D27177">
        <w:rPr>
          <w:lang w:val="en-US"/>
        </w:rPr>
        <w:t>.conf</w:t>
      </w:r>
      <w:r>
        <w:t>:</w:t>
      </w:r>
    </w:p>
    <w:p w14:paraId="533AB1F6" w14:textId="77777777" w:rsidR="001B5980" w:rsidRDefault="001B5980" w:rsidP="001B5980">
      <w:pPr>
        <w:pStyle w:val="Code"/>
      </w:pPr>
      <w:r>
        <w:t>net.ipv6.conf.all.accept_redirects = 0</w:t>
      </w:r>
    </w:p>
    <w:p w14:paraId="1D3F2D9C" w14:textId="0DC9FD8A" w:rsidR="000D3A08" w:rsidRDefault="001B5980" w:rsidP="001B5980">
      <w:pPr>
        <w:pStyle w:val="Code"/>
        <w:rPr>
          <w:b/>
          <w:sz w:val="15"/>
        </w:rPr>
      </w:pPr>
      <w:r>
        <w:t>net.ipv6.conf.default.accept_redirects = 0</w:t>
      </w:r>
    </w:p>
    <w:p w14:paraId="1BC58859" w14:textId="77777777" w:rsidR="000D3A08" w:rsidRDefault="000D3A08" w:rsidP="000D3A08">
      <w:pPr>
        <w:pStyle w:val="Command"/>
        <w:numPr>
          <w:ilvl w:val="0"/>
          <w:numId w:val="23"/>
        </w:numPr>
      </w:pPr>
      <w:r>
        <w:t>Thực hiện các câu lệnh sau để đặt các tham số vào kernel đang hoạt</w:t>
      </w:r>
      <w:r>
        <w:rPr>
          <w:spacing w:val="-1"/>
        </w:rPr>
        <w:t xml:space="preserve"> </w:t>
      </w:r>
      <w:r>
        <w:t>động:</w:t>
      </w:r>
    </w:p>
    <w:p w14:paraId="2660C021" w14:textId="77777777" w:rsidR="007C5650" w:rsidRDefault="007C5650" w:rsidP="007C5650">
      <w:pPr>
        <w:pStyle w:val="Code"/>
      </w:pPr>
      <w:r>
        <w:t>sysctl -w net.ipv6.conf.all.accept_redirects=0</w:t>
      </w:r>
    </w:p>
    <w:p w14:paraId="68B76C94" w14:textId="77777777" w:rsidR="007C5650" w:rsidRDefault="007C5650" w:rsidP="007C5650">
      <w:pPr>
        <w:pStyle w:val="Code"/>
      </w:pPr>
      <w:r>
        <w:t>sysctl -w net.ipv6.conf.default.accept_redirects=0</w:t>
      </w:r>
    </w:p>
    <w:p w14:paraId="4D19E990" w14:textId="0EE01484" w:rsidR="00CE620A" w:rsidRPr="003A3FA0" w:rsidRDefault="00D27177" w:rsidP="003A3FA0">
      <w:pPr>
        <w:pStyle w:val="Heading5"/>
      </w:pPr>
      <w:bookmarkStart w:id="82" w:name="_Toc163720978"/>
      <w:r>
        <w:t>Cấu hình từ chối các secure ICMP redirect message</w:t>
      </w:r>
      <w:bookmarkEnd w:id="82"/>
    </w:p>
    <w:p w14:paraId="762204D6" w14:textId="23AE255E" w:rsidR="00CE620A" w:rsidRDefault="00D27177" w:rsidP="005F420E">
      <w:pPr>
        <w:pStyle w:val="BodyText"/>
      </w:pPr>
      <w:r>
        <w:t>Mô tả:</w:t>
      </w:r>
    </w:p>
    <w:p w14:paraId="1220898B" w14:textId="77777777" w:rsidR="00CE620A" w:rsidRDefault="00D27177" w:rsidP="005F420E">
      <w:pPr>
        <w:pStyle w:val="BodyText"/>
      </w:pPr>
      <w:r>
        <w:t>Kẻ tấn công có thể sử dụng các secure ICMP redirect message không có thật để thay đổi hệ thống bảng định tuyến và khiến hệ thống gửi các gói tin đến mạng không chính xác.</w:t>
      </w:r>
    </w:p>
    <w:p w14:paraId="3A5D0640" w14:textId="77777777" w:rsidR="00EA1499" w:rsidRDefault="00EA1499" w:rsidP="005F420E">
      <w:pPr>
        <w:pStyle w:val="BodyText"/>
      </w:pPr>
    </w:p>
    <w:p w14:paraId="6B061C80" w14:textId="6E2FC9C9" w:rsidR="00CE620A" w:rsidRDefault="00D27177" w:rsidP="005F420E">
      <w:pPr>
        <w:pStyle w:val="BodyText"/>
      </w:pPr>
      <w:r>
        <w:t>Mục tiêu:</w:t>
      </w:r>
    </w:p>
    <w:p w14:paraId="2B7AB942" w14:textId="44047D69" w:rsidR="00CE620A" w:rsidRDefault="00D27177" w:rsidP="00EA1499">
      <w:pPr>
        <w:pStyle w:val="Command"/>
      </w:pPr>
      <w:r>
        <w:t>Đặt các tham số sau vào file /etc/sysctl.conf hoặc</w:t>
      </w:r>
      <w:r>
        <w:rPr>
          <w:spacing w:val="6"/>
        </w:rPr>
        <w:t xml:space="preserve"> </w:t>
      </w:r>
      <w:r>
        <w:t>/etc/sysctl.d/*</w:t>
      </w:r>
      <w:r>
        <w:rPr>
          <w:lang w:val="en-US"/>
        </w:rPr>
        <w:t>.conf</w:t>
      </w:r>
      <w:r>
        <w:t>:</w:t>
      </w:r>
    </w:p>
    <w:p w14:paraId="3443C463" w14:textId="77777777" w:rsidR="00FB7094" w:rsidRPr="00FB7094" w:rsidRDefault="00FB7094" w:rsidP="00FB7094">
      <w:pPr>
        <w:pStyle w:val="Code"/>
      </w:pPr>
      <w:r w:rsidRPr="00FB7094">
        <w:t>net.ipv4.conf.all.secure_redirects = 0</w:t>
      </w:r>
    </w:p>
    <w:p w14:paraId="1E21F0CB" w14:textId="26D1C742" w:rsidR="00CE620A" w:rsidRDefault="00FB7094" w:rsidP="00FB7094">
      <w:pPr>
        <w:pStyle w:val="Code"/>
      </w:pPr>
      <w:r w:rsidRPr="00FB7094">
        <w:t>net.ipv4.conf.default.secure_redirects = 0</w:t>
      </w:r>
    </w:p>
    <w:p w14:paraId="171F7118" w14:textId="77777777" w:rsidR="00CE620A" w:rsidRDefault="00D27177" w:rsidP="00EA1499">
      <w:pPr>
        <w:pStyle w:val="Command"/>
      </w:pPr>
      <w:r>
        <w:t>Thực hiện các câu lệnh sau để đặt các tham số vào kernel đang hoạt</w:t>
      </w:r>
      <w:r>
        <w:rPr>
          <w:spacing w:val="-1"/>
        </w:rPr>
        <w:t xml:space="preserve"> </w:t>
      </w:r>
      <w:r>
        <w:t>động:</w:t>
      </w:r>
    </w:p>
    <w:p w14:paraId="039EAFC0" w14:textId="77777777" w:rsidR="00FB7094" w:rsidRPr="00FB7094" w:rsidRDefault="00FB7094" w:rsidP="00FB7094">
      <w:pPr>
        <w:pStyle w:val="Code"/>
      </w:pPr>
      <w:r w:rsidRPr="00FB7094">
        <w:lastRenderedPageBreak/>
        <w:t>sysctl -w net.ipv4.conf.all.secure_redirects=0</w:t>
      </w:r>
    </w:p>
    <w:p w14:paraId="79C8FB5D" w14:textId="77777777" w:rsidR="00FB7094" w:rsidRPr="00FB7094" w:rsidRDefault="00FB7094" w:rsidP="00FB7094">
      <w:pPr>
        <w:pStyle w:val="Code"/>
      </w:pPr>
      <w:r w:rsidRPr="00FB7094">
        <w:t>sysctl -w net.ipv4.conf.default.secure_redirects=0</w:t>
      </w:r>
    </w:p>
    <w:p w14:paraId="26B4BB15" w14:textId="53305324" w:rsidR="00CE620A" w:rsidRPr="00186569" w:rsidRDefault="00D27177" w:rsidP="00186569">
      <w:pPr>
        <w:pStyle w:val="Heading5"/>
      </w:pPr>
      <w:bookmarkStart w:id="83" w:name="_Toc163720979"/>
      <w:r>
        <w:t>Cấu hình từ chối các gói tin ICMP request broadcast</w:t>
      </w:r>
      <w:bookmarkEnd w:id="83"/>
    </w:p>
    <w:p w14:paraId="7E79DDD5" w14:textId="19F993BF" w:rsidR="00CE620A" w:rsidRDefault="00D27177" w:rsidP="005F420E">
      <w:pPr>
        <w:pStyle w:val="BodyText"/>
      </w:pPr>
      <w:r>
        <w:t>Mô tả:</w:t>
      </w:r>
    </w:p>
    <w:p w14:paraId="0CE240D6" w14:textId="77777777" w:rsidR="00186569" w:rsidRDefault="00D27177" w:rsidP="00186569">
      <w:pPr>
        <w:pStyle w:val="BodyText"/>
      </w:pPr>
      <w:r>
        <w:t>Việc chấp nhận các yêu cầu ICMP echo và timestamp với cách thức truyền tin sử dụng broadcast hoặc multicast có thể bị lợi dụng bởi các cuộc tấn công Smurf (Smurf Attack). Smurf Attack được thực hiện bằng cách gửi một lượng lớn các yêu cầu ICMP Broadcast với một địa chỉ nguồn giả mạo. Tất cả các máy chủ nhận được yêu cầu này và sẽ phản hồi lại tới địa chỉ giả mạo dẫn tới việc bị từ chối dịch vụ (DDoS).</w:t>
      </w:r>
    </w:p>
    <w:p w14:paraId="06F98154" w14:textId="77777777" w:rsidR="00186569" w:rsidRDefault="00186569" w:rsidP="00186569">
      <w:pPr>
        <w:pStyle w:val="BodyText"/>
      </w:pPr>
    </w:p>
    <w:p w14:paraId="443FD4DE" w14:textId="5EDE0883" w:rsidR="00CE620A" w:rsidRDefault="00D27177" w:rsidP="00186569">
      <w:pPr>
        <w:pStyle w:val="BodyText"/>
      </w:pPr>
      <w:r>
        <w:t>Mục tiêu:</w:t>
      </w:r>
    </w:p>
    <w:p w14:paraId="36EFD052" w14:textId="08004D9D" w:rsidR="00CE620A" w:rsidRDefault="00D27177" w:rsidP="00186569">
      <w:pPr>
        <w:pStyle w:val="Command"/>
      </w:pPr>
      <w:r>
        <w:t>Đặt tham số sau vào file /etc/sysctl.conf hoặc /etc/sysctl.d/*</w:t>
      </w:r>
      <w:r>
        <w:rPr>
          <w:lang w:val="en-US"/>
        </w:rPr>
        <w:t>.conf</w:t>
      </w:r>
      <w:r>
        <w:t>:</w:t>
      </w:r>
    </w:p>
    <w:p w14:paraId="2917B6C7" w14:textId="73ED9138" w:rsidR="00CE620A" w:rsidRPr="00431F8E" w:rsidRDefault="00CB79A5" w:rsidP="00431F8E">
      <w:pPr>
        <w:pStyle w:val="Code"/>
      </w:pPr>
      <w:r>
        <w:t>net.ipv</w:t>
      </w:r>
      <w:r w:rsidRPr="00CB79A5">
        <w:rPr>
          <w:rStyle w:val="CodeChar"/>
        </w:rPr>
        <w:t>4.icmp_echo_ignore_broadcasts = 1</w:t>
      </w:r>
    </w:p>
    <w:p w14:paraId="0DCBB3BB" w14:textId="77777777" w:rsidR="00CE620A" w:rsidRDefault="00D27177" w:rsidP="00CB79A5">
      <w:pPr>
        <w:pStyle w:val="Command"/>
      </w:pPr>
      <w:r>
        <w:t>Thực hiện các câu lệnh sau để đặt tham số vào kernel đang hoạt</w:t>
      </w:r>
      <w:r>
        <w:rPr>
          <w:spacing w:val="1"/>
        </w:rPr>
        <w:t xml:space="preserve"> </w:t>
      </w:r>
      <w:r>
        <w:t>động:</w:t>
      </w:r>
    </w:p>
    <w:p w14:paraId="2082285C" w14:textId="77777777" w:rsidR="00CB79A5" w:rsidRPr="00CB79A5" w:rsidRDefault="00CB79A5" w:rsidP="00CB79A5">
      <w:pPr>
        <w:pStyle w:val="Code"/>
      </w:pPr>
      <w:r w:rsidRPr="00CB79A5">
        <w:t>sysctl -w net.ipv4.icmp_echo_ignore_broadcasts=1</w:t>
      </w:r>
    </w:p>
    <w:p w14:paraId="296C7721" w14:textId="6B707432" w:rsidR="00CE620A" w:rsidRPr="00163D20" w:rsidRDefault="00D27177" w:rsidP="00163D20">
      <w:pPr>
        <w:pStyle w:val="Heading5"/>
      </w:pPr>
      <w:bookmarkStart w:id="84" w:name="_Toc163720980"/>
      <w:r>
        <w:t>Cấu hình bỏ qua phản hồi ICMP không hợp lệ</w:t>
      </w:r>
      <w:bookmarkEnd w:id="84"/>
    </w:p>
    <w:p w14:paraId="4122E975" w14:textId="77777777" w:rsidR="00CE620A" w:rsidRDefault="00D27177" w:rsidP="005F420E">
      <w:pPr>
        <w:pStyle w:val="BodyText"/>
      </w:pPr>
      <w:r>
        <w:t>Mô tả:</w:t>
      </w:r>
    </w:p>
    <w:p w14:paraId="7362F761" w14:textId="77777777" w:rsidR="00CE620A" w:rsidRDefault="00D27177" w:rsidP="005F420E">
      <w:pPr>
        <w:pStyle w:val="BodyText"/>
      </w:pPr>
      <w:r>
        <w:t>Một số bộ định tuyến (hoặc kẻ tấn công) sẽ gửi các phản hồi vi phạm RFC-1122 và cố gắng làm đầy hệ thống tệp nhật ký với nhiều thông báo lỗi.</w:t>
      </w:r>
    </w:p>
    <w:p w14:paraId="7D132E54" w14:textId="77777777" w:rsidR="00CE620A" w:rsidRPr="00163D20" w:rsidRDefault="00CE620A" w:rsidP="00163D20">
      <w:pPr>
        <w:pStyle w:val="BodyText"/>
      </w:pPr>
    </w:p>
    <w:p w14:paraId="63E54500" w14:textId="77777777" w:rsidR="00CE620A" w:rsidRDefault="00D27177" w:rsidP="005F420E">
      <w:pPr>
        <w:pStyle w:val="BodyText"/>
      </w:pPr>
      <w:r>
        <w:t>Mục tiêu:</w:t>
      </w:r>
    </w:p>
    <w:p w14:paraId="0575069C" w14:textId="587DF382" w:rsidR="00CE620A" w:rsidRDefault="00D27177" w:rsidP="00163D20">
      <w:pPr>
        <w:pStyle w:val="Command"/>
      </w:pPr>
      <w:r>
        <w:t>Đặt tham số sau vào file /etc/sysctl.conf hoặc /etc/sysctl.d/*</w:t>
      </w:r>
      <w:r>
        <w:rPr>
          <w:lang w:val="en-US"/>
        </w:rPr>
        <w:t>.conf</w:t>
      </w:r>
      <w:r>
        <w:t>:</w:t>
      </w:r>
    </w:p>
    <w:p w14:paraId="758B3675" w14:textId="4FFDB4AB" w:rsidR="00CE620A" w:rsidRPr="00431F8E" w:rsidRDefault="00163D20" w:rsidP="00431F8E">
      <w:pPr>
        <w:pStyle w:val="Code"/>
      </w:pPr>
      <w:r>
        <w:t>net.i</w:t>
      </w:r>
      <w:r w:rsidRPr="00163D20">
        <w:rPr>
          <w:rStyle w:val="CodeChar"/>
        </w:rPr>
        <w:t>pv4.icmp_ignore_bogus_error_responses = 1</w:t>
      </w:r>
    </w:p>
    <w:p w14:paraId="78B511A6" w14:textId="77777777" w:rsidR="00CE620A" w:rsidRDefault="00D27177" w:rsidP="00163D20">
      <w:pPr>
        <w:pStyle w:val="Command"/>
      </w:pPr>
      <w:r>
        <w:t>Thực hiện các câu lệnh sau để đặt tham số vào kernel đang hoạt</w:t>
      </w:r>
      <w:r>
        <w:rPr>
          <w:spacing w:val="1"/>
        </w:rPr>
        <w:t xml:space="preserve"> </w:t>
      </w:r>
      <w:r>
        <w:t>động:</w:t>
      </w:r>
    </w:p>
    <w:p w14:paraId="2B552CA0" w14:textId="77777777" w:rsidR="00D6794C" w:rsidRPr="00D6794C" w:rsidRDefault="00D6794C" w:rsidP="00D6794C">
      <w:pPr>
        <w:pStyle w:val="Code"/>
      </w:pPr>
      <w:r w:rsidRPr="00D6794C">
        <w:t>sysctl -w net.ipv4.icmp_ignore_bogus_error_responses=1</w:t>
      </w:r>
    </w:p>
    <w:p w14:paraId="663E5F13" w14:textId="679DC003" w:rsidR="00CE620A" w:rsidRPr="00D6794C" w:rsidRDefault="00D27177" w:rsidP="00D6794C">
      <w:pPr>
        <w:pStyle w:val="Heading5"/>
      </w:pPr>
      <w:bookmarkStart w:id="85" w:name="_Toc163720981"/>
      <w:r>
        <w:t>Cấu hình Reverse Path Filtering</w:t>
      </w:r>
      <w:bookmarkEnd w:id="85"/>
    </w:p>
    <w:p w14:paraId="01D244CE" w14:textId="77777777" w:rsidR="00CE620A" w:rsidRDefault="00D27177" w:rsidP="005F420E">
      <w:pPr>
        <w:pStyle w:val="BodyText"/>
      </w:pPr>
      <w:r>
        <w:t>Mô tả:</w:t>
      </w:r>
    </w:p>
    <w:p w14:paraId="63C9C825" w14:textId="0560435D" w:rsidR="00CE620A" w:rsidRDefault="00D27177" w:rsidP="00D6794C">
      <w:pPr>
        <w:pStyle w:val="BodyText"/>
      </w:pPr>
      <w:r>
        <w:t>Cài đặt các flags này là một cách tốt để ngăn cản các kẻ tấn công khỏi việc gửi các gói tin lạ mà hệ thống của ta không thể trả lời được.</w:t>
      </w:r>
    </w:p>
    <w:p w14:paraId="2DDC7B34" w14:textId="77777777" w:rsidR="00D6794C" w:rsidRPr="00D6794C" w:rsidRDefault="00D6794C" w:rsidP="00D6794C">
      <w:pPr>
        <w:pStyle w:val="BodyText"/>
      </w:pPr>
    </w:p>
    <w:p w14:paraId="4F101226" w14:textId="77777777" w:rsidR="00CE620A" w:rsidRDefault="00D27177" w:rsidP="005F420E">
      <w:pPr>
        <w:pStyle w:val="BodyText"/>
      </w:pPr>
      <w:r>
        <w:t>Mục tiêu:</w:t>
      </w:r>
    </w:p>
    <w:p w14:paraId="13D6054D" w14:textId="52A826FE" w:rsidR="00CE620A" w:rsidRDefault="00D27177" w:rsidP="00D6794C">
      <w:pPr>
        <w:pStyle w:val="Command"/>
      </w:pPr>
      <w:r>
        <w:t>Đặt các tham số sau vào file /etc/sysctl.conf hoặc</w:t>
      </w:r>
      <w:r>
        <w:rPr>
          <w:spacing w:val="6"/>
        </w:rPr>
        <w:t xml:space="preserve"> </w:t>
      </w:r>
      <w:r>
        <w:t>/etc/sysctl.d/*</w:t>
      </w:r>
      <w:r>
        <w:rPr>
          <w:lang w:val="en-US"/>
        </w:rPr>
        <w:t>.conf</w:t>
      </w:r>
      <w:r>
        <w:t>:</w:t>
      </w:r>
    </w:p>
    <w:p w14:paraId="7E9E5FB9" w14:textId="77777777" w:rsidR="003D0E8E" w:rsidRPr="003D0E8E" w:rsidRDefault="003D0E8E" w:rsidP="003D0E8E">
      <w:pPr>
        <w:pStyle w:val="Code"/>
      </w:pPr>
      <w:r w:rsidRPr="003D0E8E">
        <w:t>net.ipv4.conf.all.rp_filter = 1</w:t>
      </w:r>
    </w:p>
    <w:p w14:paraId="14961B30" w14:textId="1CCB37FE" w:rsidR="00CE620A" w:rsidRPr="006F159D" w:rsidRDefault="003D0E8E" w:rsidP="003D0E8E">
      <w:pPr>
        <w:pStyle w:val="Code"/>
        <w:rPr>
          <w:lang w:val="en-US"/>
        </w:rPr>
      </w:pPr>
      <w:r w:rsidRPr="003D0E8E">
        <w:t>net.ipv4.conf.default.rp_filter = 1</w:t>
      </w:r>
    </w:p>
    <w:p w14:paraId="5D9DCD76" w14:textId="77777777" w:rsidR="00CE620A" w:rsidRDefault="00D27177" w:rsidP="003D0E8E">
      <w:pPr>
        <w:pStyle w:val="Command"/>
      </w:pPr>
      <w:r>
        <w:t>Thực hiện các câu lệnh sau để đặt các tham số vào kernel đang hoạt</w:t>
      </w:r>
      <w:r>
        <w:rPr>
          <w:spacing w:val="1"/>
        </w:rPr>
        <w:t xml:space="preserve"> </w:t>
      </w:r>
      <w:r>
        <w:t>động:</w:t>
      </w:r>
    </w:p>
    <w:p w14:paraId="1AF3AE9E" w14:textId="77777777" w:rsidR="003D0E8E" w:rsidRPr="003D0E8E" w:rsidRDefault="003D0E8E" w:rsidP="003D0E8E">
      <w:pPr>
        <w:pStyle w:val="Code"/>
      </w:pPr>
      <w:r w:rsidRPr="003D0E8E">
        <w:t>sysctl -w net.ipv4.conf.all.rp_filter=1</w:t>
      </w:r>
    </w:p>
    <w:p w14:paraId="117EB599" w14:textId="77777777" w:rsidR="003D0E8E" w:rsidRPr="003D0E8E" w:rsidRDefault="003D0E8E" w:rsidP="003D0E8E">
      <w:pPr>
        <w:pStyle w:val="Code"/>
      </w:pPr>
      <w:r w:rsidRPr="003D0E8E">
        <w:t>sysctl -w net.ipv4.conf.default.rp_filter=1</w:t>
      </w:r>
    </w:p>
    <w:p w14:paraId="05556451" w14:textId="1DE63CC5" w:rsidR="00CE620A" w:rsidRPr="003D0E8E" w:rsidRDefault="00D27177" w:rsidP="003D0E8E">
      <w:pPr>
        <w:pStyle w:val="Heading5"/>
      </w:pPr>
      <w:bookmarkStart w:id="86" w:name="_Toc163720982"/>
      <w:r>
        <w:t>Cấu hình TCP SYN Cookies</w:t>
      </w:r>
      <w:bookmarkEnd w:id="86"/>
    </w:p>
    <w:p w14:paraId="37F637A4" w14:textId="1A0472F5" w:rsidR="00CE620A" w:rsidRDefault="00D27177" w:rsidP="005F420E">
      <w:pPr>
        <w:pStyle w:val="BodyText"/>
      </w:pPr>
      <w:r>
        <w:t>Mô tả:</w:t>
      </w:r>
    </w:p>
    <w:p w14:paraId="7BC15B9A" w14:textId="77777777" w:rsidR="00CE620A" w:rsidRDefault="00D27177" w:rsidP="005F420E">
      <w:pPr>
        <w:pStyle w:val="BodyText"/>
      </w:pPr>
      <w:r>
        <w:t>Kẻ tấn công sử dụng các cuộc tấn công SYN flood để thực hiện tấn công từ chối dịch vụ trên máy chủ bằng cách gửi đi nhiều gói SYN mà không hoàn thành quá trình bắt tay ba bước (3-way handshake). Các SYN Cookies cho phép máy chủ tiếp tục chấp nhận các kết nối hợp lệ ngay cả khi bị tấn công từ chối dịch vụ.</w:t>
      </w:r>
    </w:p>
    <w:p w14:paraId="2092CCA9" w14:textId="77777777" w:rsidR="00CE620A" w:rsidRDefault="00CE620A" w:rsidP="003D0E8E">
      <w:pPr>
        <w:pStyle w:val="BodyText"/>
        <w:ind w:left="0"/>
        <w:rPr>
          <w:sz w:val="24"/>
        </w:rPr>
      </w:pPr>
    </w:p>
    <w:p w14:paraId="3AC22AE3" w14:textId="77777777" w:rsidR="00CE620A" w:rsidRDefault="00D27177" w:rsidP="005F420E">
      <w:pPr>
        <w:pStyle w:val="BodyText"/>
      </w:pPr>
      <w:r>
        <w:t>Mục tiêu:</w:t>
      </w:r>
    </w:p>
    <w:p w14:paraId="42CFD344" w14:textId="6E1095E3" w:rsidR="00CE620A" w:rsidRDefault="00D27177" w:rsidP="003D0E8E">
      <w:pPr>
        <w:pStyle w:val="Command"/>
      </w:pPr>
      <w:r>
        <w:t>Đặt tham số sau và file /etc/sysctl.conf hoặc</w:t>
      </w:r>
      <w:r>
        <w:rPr>
          <w:spacing w:val="5"/>
        </w:rPr>
        <w:t xml:space="preserve"> </w:t>
      </w:r>
      <w:r>
        <w:t>/etc/sysctl.d/*</w:t>
      </w:r>
      <w:r>
        <w:rPr>
          <w:lang w:val="en-US"/>
        </w:rPr>
        <w:t>.conf</w:t>
      </w:r>
      <w:r>
        <w:t>:</w:t>
      </w:r>
    </w:p>
    <w:p w14:paraId="39E8A7A7" w14:textId="0B506649" w:rsidR="00CE620A" w:rsidRDefault="00AB5F79" w:rsidP="00AB5F79">
      <w:pPr>
        <w:pStyle w:val="Code"/>
        <w:rPr>
          <w:b/>
          <w:sz w:val="15"/>
        </w:rPr>
      </w:pPr>
      <w:r>
        <w:t>net.ipv4.tcp_syncookies = 1</w:t>
      </w:r>
    </w:p>
    <w:p w14:paraId="1AAD2179" w14:textId="6ED2CE95" w:rsidR="00CE620A" w:rsidRDefault="00D27177" w:rsidP="00AB5F79">
      <w:pPr>
        <w:pStyle w:val="Command"/>
        <w:rPr>
          <w:sz w:val="20"/>
        </w:rPr>
      </w:pPr>
      <w:r>
        <w:t>Thực hiện các câu lệnh sau để đặt các tham số vào kernel đang hoạt</w:t>
      </w:r>
      <w:r>
        <w:rPr>
          <w:spacing w:val="-1"/>
        </w:rPr>
        <w:t xml:space="preserve"> </w:t>
      </w:r>
      <w:r>
        <w:t>động:</w:t>
      </w:r>
    </w:p>
    <w:p w14:paraId="300B7661" w14:textId="77777777" w:rsidR="005E137C" w:rsidRDefault="005E137C" w:rsidP="005E137C">
      <w:pPr>
        <w:pStyle w:val="Code"/>
      </w:pPr>
      <w:r w:rsidRPr="005E137C">
        <w:t>sysctl -w net.ipv4.tcp_syncookies=1</w:t>
      </w:r>
    </w:p>
    <w:p w14:paraId="61EDC549" w14:textId="77777777" w:rsidR="00CF7922" w:rsidRDefault="00CF7922" w:rsidP="00CF7922">
      <w:pPr>
        <w:pStyle w:val="Code"/>
      </w:pPr>
      <w:r w:rsidRPr="00FB7094">
        <w:t>sysctl -w net.ipv4.route.flush=1</w:t>
      </w:r>
    </w:p>
    <w:p w14:paraId="10894E80" w14:textId="546D8959" w:rsidR="000E2BF7" w:rsidRDefault="000E2BF7" w:rsidP="000E2BF7">
      <w:pPr>
        <w:pStyle w:val="Heading5"/>
      </w:pPr>
      <w:bookmarkStart w:id="87" w:name="_Toc163720983"/>
      <w:r>
        <w:rPr>
          <w:lang w:val="en-US"/>
        </w:rPr>
        <w:t xml:space="preserve">Cấu hình từ chối </w:t>
      </w:r>
      <w:r>
        <w:t>IPv6 router advertisements</w:t>
      </w:r>
      <w:bookmarkEnd w:id="87"/>
    </w:p>
    <w:p w14:paraId="3A125A29" w14:textId="40371E0D" w:rsidR="002B0D1E" w:rsidRDefault="002B0D1E" w:rsidP="002B0D1E">
      <w:pPr>
        <w:pStyle w:val="BodyText"/>
        <w:rPr>
          <w:lang w:val="en-US"/>
        </w:rPr>
      </w:pPr>
      <w:r>
        <w:rPr>
          <w:lang w:val="en-US"/>
        </w:rPr>
        <w:t>Mô tả:</w:t>
      </w:r>
    </w:p>
    <w:p w14:paraId="598AE556" w14:textId="1248E440" w:rsidR="00792A41" w:rsidRDefault="00B515F0" w:rsidP="00EB49A4">
      <w:pPr>
        <w:pStyle w:val="BodyText"/>
        <w:rPr>
          <w:lang w:val="en-US"/>
        </w:rPr>
      </w:pPr>
      <w:r w:rsidRPr="00B515F0">
        <w:rPr>
          <w:lang w:val="en-US"/>
        </w:rPr>
        <w:t>IPv6 Router Advertisements (RA) là các gói tin chứa thông tin định tuyến IPv6 được phát ra từ router để giúp các thiết bị trên mạng có thể tự động cấu hình địa chỉ IPv6 và thông tin định tuyến.</w:t>
      </w:r>
      <w:r>
        <w:rPr>
          <w:lang w:val="en-US"/>
        </w:rPr>
        <w:t xml:space="preserve"> Nếu</w:t>
      </w:r>
      <w:r w:rsidRPr="00B515F0">
        <w:rPr>
          <w:lang w:val="en-US"/>
        </w:rPr>
        <w:t xml:space="preserve"> một attacker giả mạo một gói tin RA, nó có thể gây ra nhiều vấn đề bảo mật và an ninh mạng. Vì vậy, hầu hết các hệ thống đều có cấu hình để từ chối các gói tin RA từ router không tin cậy.</w:t>
      </w:r>
    </w:p>
    <w:p w14:paraId="56CA943B" w14:textId="77777777" w:rsidR="00DB4831" w:rsidRDefault="00DB4831" w:rsidP="00B515F0">
      <w:pPr>
        <w:pStyle w:val="BodyText"/>
        <w:rPr>
          <w:lang w:val="en-US"/>
        </w:rPr>
      </w:pPr>
    </w:p>
    <w:p w14:paraId="4CC716A0" w14:textId="3F4E3103" w:rsidR="00DB4831" w:rsidRDefault="00DB4831" w:rsidP="00B515F0">
      <w:pPr>
        <w:pStyle w:val="BodyText"/>
        <w:rPr>
          <w:lang w:val="en-US"/>
        </w:rPr>
      </w:pPr>
      <w:r>
        <w:rPr>
          <w:lang w:val="en-US"/>
        </w:rPr>
        <w:t>Mục tiêu:</w:t>
      </w:r>
    </w:p>
    <w:p w14:paraId="03D63CD9" w14:textId="6CF92E24" w:rsidR="00DB4831" w:rsidRDefault="00DB4831" w:rsidP="00DB4831">
      <w:pPr>
        <w:pStyle w:val="Command"/>
      </w:pPr>
      <w:r>
        <w:lastRenderedPageBreak/>
        <w:t>Đặt tham số sau và file /etc/sysctl.conf hoặc</w:t>
      </w:r>
      <w:r>
        <w:rPr>
          <w:spacing w:val="5"/>
        </w:rPr>
        <w:t xml:space="preserve"> </w:t>
      </w:r>
      <w:r>
        <w:t>/etc/sysctl.d/*</w:t>
      </w:r>
      <w:r w:rsidR="00D27177">
        <w:rPr>
          <w:lang w:val="en-US"/>
        </w:rPr>
        <w:t>.conf</w:t>
      </w:r>
      <w:r>
        <w:t>:</w:t>
      </w:r>
    </w:p>
    <w:p w14:paraId="0E795F50" w14:textId="77777777" w:rsidR="008529F5" w:rsidRDefault="008529F5" w:rsidP="008529F5">
      <w:pPr>
        <w:pStyle w:val="Code"/>
      </w:pPr>
      <w:r>
        <w:t>net.ipv6.conf.all.accept_ra = 0</w:t>
      </w:r>
    </w:p>
    <w:p w14:paraId="4CE90EB9" w14:textId="614A3D5A" w:rsidR="00DB4831" w:rsidRDefault="008529F5" w:rsidP="008529F5">
      <w:pPr>
        <w:pStyle w:val="Code"/>
        <w:rPr>
          <w:b/>
          <w:sz w:val="15"/>
        </w:rPr>
      </w:pPr>
      <w:r>
        <w:t>net.ipv6.conf.default.accept_ra = 0</w:t>
      </w:r>
    </w:p>
    <w:p w14:paraId="23E6AA66" w14:textId="77777777" w:rsidR="00DB4831" w:rsidRDefault="00DB4831" w:rsidP="00DB4831">
      <w:pPr>
        <w:pStyle w:val="Command"/>
        <w:rPr>
          <w:sz w:val="20"/>
        </w:rPr>
      </w:pPr>
      <w:r>
        <w:t>Thực hiện các câu lệnh sau để đặt các tham số vào kernel đang hoạt</w:t>
      </w:r>
      <w:r>
        <w:rPr>
          <w:spacing w:val="-1"/>
        </w:rPr>
        <w:t xml:space="preserve"> </w:t>
      </w:r>
      <w:r>
        <w:t>động:</w:t>
      </w:r>
    </w:p>
    <w:p w14:paraId="08D5E69E" w14:textId="77777777" w:rsidR="008529F5" w:rsidRDefault="008529F5" w:rsidP="008529F5">
      <w:pPr>
        <w:pStyle w:val="Code"/>
      </w:pPr>
      <w:r>
        <w:t>sysctl -w net.ipv6.conf.all.accept_ra=0</w:t>
      </w:r>
    </w:p>
    <w:p w14:paraId="10FCFC11" w14:textId="77777777" w:rsidR="008529F5" w:rsidRDefault="008529F5" w:rsidP="008529F5">
      <w:pPr>
        <w:pStyle w:val="Code"/>
      </w:pPr>
      <w:r>
        <w:t>sysctl -w net.ipv6.conf.default.accept_ra=0</w:t>
      </w:r>
    </w:p>
    <w:p w14:paraId="0F262A66" w14:textId="3AEE20E0" w:rsidR="00FD1575" w:rsidRDefault="00FD1575" w:rsidP="008529F5">
      <w:pPr>
        <w:pStyle w:val="Code"/>
      </w:pPr>
      <w:r>
        <w:t>sysctl -w net.ipv6.route.flush=1</w:t>
      </w:r>
    </w:p>
    <w:p w14:paraId="20F63B1F" w14:textId="3715442B" w:rsidR="00EC19D9" w:rsidRPr="00EC19D9" w:rsidRDefault="00EC19D9" w:rsidP="00EC19D9">
      <w:pPr>
        <w:pStyle w:val="BodyText"/>
        <w:rPr>
          <w:lang w:val="en-US"/>
        </w:rPr>
      </w:pPr>
      <w:r w:rsidRPr="00EC19D9">
        <w:rPr>
          <w:i/>
          <w:iCs/>
          <w:lang w:val="en-US"/>
        </w:rPr>
        <w:t>*Lưu ý</w:t>
      </w:r>
      <w:r>
        <w:rPr>
          <w:lang w:val="en-US"/>
        </w:rPr>
        <w:t>: Mục này chỉ áp dụng nếu sử dụng IPv6</w:t>
      </w:r>
    </w:p>
    <w:p w14:paraId="293056F5" w14:textId="246E6DAA" w:rsidR="00207F97" w:rsidRDefault="00207F97" w:rsidP="00412C51">
      <w:pPr>
        <w:pStyle w:val="Heading4"/>
      </w:pPr>
      <w:bookmarkStart w:id="88" w:name="_bookmark18"/>
      <w:bookmarkStart w:id="89" w:name="_bookmark19"/>
      <w:bookmarkStart w:id="90" w:name="_bookmark20"/>
      <w:bookmarkStart w:id="91" w:name="_Toc163720984"/>
      <w:bookmarkEnd w:id="88"/>
      <w:bookmarkEnd w:id="89"/>
      <w:bookmarkEnd w:id="90"/>
      <w:r>
        <w:rPr>
          <w:lang w:val="en-US"/>
        </w:rPr>
        <w:t>Cấu hình Firewall</w:t>
      </w:r>
      <w:bookmarkEnd w:id="91"/>
    </w:p>
    <w:p w14:paraId="55A2BA79" w14:textId="54FB2094" w:rsidR="00207F97" w:rsidRPr="00FA241D" w:rsidRDefault="00FA241D" w:rsidP="00207F97">
      <w:pPr>
        <w:pStyle w:val="Heading5"/>
      </w:pPr>
      <w:bookmarkStart w:id="92" w:name="_Toc163720985"/>
      <w:r>
        <w:rPr>
          <w:lang w:val="en-US"/>
        </w:rPr>
        <w:t xml:space="preserve">Cấu hình </w:t>
      </w:r>
      <w:r w:rsidR="00BC3438">
        <w:t>Uncomplicated Firewall</w:t>
      </w:r>
      <w:bookmarkEnd w:id="92"/>
    </w:p>
    <w:p w14:paraId="465753AC" w14:textId="5FD4A78C" w:rsidR="00FA241D" w:rsidRDefault="00A74E70" w:rsidP="00FA241D">
      <w:pPr>
        <w:pStyle w:val="Heading6"/>
        <w:rPr>
          <w:lang w:val="en-US"/>
        </w:rPr>
      </w:pPr>
      <w:bookmarkStart w:id="93" w:name="_Toc163720986"/>
      <w:r>
        <w:rPr>
          <w:lang w:val="en-US"/>
        </w:rPr>
        <w:t>Cấu hình kích hoạt</w:t>
      </w:r>
      <w:r w:rsidR="00944DB5">
        <w:rPr>
          <w:lang w:val="en-US"/>
        </w:rPr>
        <w:t xml:space="preserve"> </w:t>
      </w:r>
      <w:r w:rsidR="0035226D">
        <w:t>ufw</w:t>
      </w:r>
      <w:bookmarkEnd w:id="93"/>
    </w:p>
    <w:p w14:paraId="6C36AD08" w14:textId="20B032AB" w:rsidR="00944DB5" w:rsidRDefault="00C529A1" w:rsidP="00C529A1">
      <w:pPr>
        <w:pStyle w:val="BodyText"/>
        <w:rPr>
          <w:lang w:val="en-US"/>
        </w:rPr>
      </w:pPr>
      <w:r>
        <w:rPr>
          <w:lang w:val="en-US"/>
        </w:rPr>
        <w:t>Mô tả:</w:t>
      </w:r>
    </w:p>
    <w:p w14:paraId="3691BD85" w14:textId="55EB3A66" w:rsidR="00C529A1" w:rsidRDefault="00C529A1" w:rsidP="00C529A1">
      <w:pPr>
        <w:pStyle w:val="BodyText"/>
        <w:rPr>
          <w:lang w:val="en-US"/>
        </w:rPr>
      </w:pPr>
      <w:r>
        <w:rPr>
          <w:lang w:val="en-US"/>
        </w:rPr>
        <w:t xml:space="preserve">Firewall </w:t>
      </w:r>
      <w:r w:rsidR="00111D7F" w:rsidRPr="00111D7F">
        <w:rPr>
          <w:lang w:val="en-US"/>
        </w:rPr>
        <w:t>là một công cụ quản lý tường lửa cho hệ điều hành Linux. Nó cung cấp các tính năng tường lửa bằng cách đóng vai trò là giao diện người dùng cho khung bộ lọc mạng của nhân Linux thông qua phần phụ trợ iptables hoặc cung cấp các tính năng tường lửa bằng cách hoạt động như một giao diện người dùng cho khung bộ lọc mạng của nhân Linux thông qua tiện ích nftables</w:t>
      </w:r>
      <w:r w:rsidR="00F412CF">
        <w:rPr>
          <w:lang w:val="en-US"/>
        </w:rPr>
        <w:t>.</w:t>
      </w:r>
    </w:p>
    <w:p w14:paraId="0B3775DA" w14:textId="77777777" w:rsidR="00F412CF" w:rsidRDefault="00F412CF" w:rsidP="00C529A1">
      <w:pPr>
        <w:pStyle w:val="BodyText"/>
        <w:rPr>
          <w:lang w:val="en-US"/>
        </w:rPr>
      </w:pPr>
    </w:p>
    <w:p w14:paraId="4316E8EC" w14:textId="68AD216B" w:rsidR="00F412CF" w:rsidRDefault="00F412CF" w:rsidP="00C529A1">
      <w:pPr>
        <w:pStyle w:val="BodyText"/>
        <w:rPr>
          <w:lang w:val="en-US"/>
        </w:rPr>
      </w:pPr>
      <w:r>
        <w:rPr>
          <w:lang w:val="en-US"/>
        </w:rPr>
        <w:t>Mục tiêu</w:t>
      </w:r>
    </w:p>
    <w:p w14:paraId="61E23F32" w14:textId="396A8508" w:rsidR="00F412CF" w:rsidRDefault="00F412CF" w:rsidP="00F412CF">
      <w:pPr>
        <w:pStyle w:val="Command"/>
        <w:rPr>
          <w:lang w:val="en-US"/>
        </w:rPr>
      </w:pPr>
      <w:r>
        <w:rPr>
          <w:lang w:val="en-US"/>
        </w:rPr>
        <w:t xml:space="preserve">Thực hiện câu lệnh sau để cài đặt </w:t>
      </w:r>
      <w:r w:rsidR="00611BA1">
        <w:t>ufw</w:t>
      </w:r>
      <w:r>
        <w:rPr>
          <w:lang w:val="en-US"/>
        </w:rPr>
        <w:t>:</w:t>
      </w:r>
    </w:p>
    <w:p w14:paraId="038C9BAA" w14:textId="27475370" w:rsidR="00F412CF" w:rsidRDefault="00611BA1" w:rsidP="00E9128C">
      <w:pPr>
        <w:pStyle w:val="Code"/>
      </w:pPr>
      <w:r>
        <w:t>apt install ufw</w:t>
      </w:r>
    </w:p>
    <w:p w14:paraId="7EF391A6" w14:textId="023E5836" w:rsidR="00A74E70" w:rsidRDefault="00FB528F" w:rsidP="00A74E70">
      <w:pPr>
        <w:pStyle w:val="Command"/>
        <w:rPr>
          <w:lang w:val="en-US"/>
        </w:rPr>
      </w:pPr>
      <w:r>
        <w:rPr>
          <w:lang w:val="en-US"/>
        </w:rPr>
        <w:t xml:space="preserve">Thực hiện các câu lệnh sau để kích hoạt </w:t>
      </w:r>
      <w:r w:rsidR="00611BA1">
        <w:t>ufw</w:t>
      </w:r>
      <w:r>
        <w:rPr>
          <w:lang w:val="en-US"/>
        </w:rPr>
        <w:t>:</w:t>
      </w:r>
    </w:p>
    <w:p w14:paraId="5C762218" w14:textId="22F2BE6E" w:rsidR="007676D5" w:rsidRDefault="007676D5" w:rsidP="00FB528F">
      <w:pPr>
        <w:pStyle w:val="Code"/>
      </w:pPr>
      <w:r>
        <w:t>systemctl unmask ufw.service</w:t>
      </w:r>
    </w:p>
    <w:p w14:paraId="4B7D71E8" w14:textId="1345D3B6" w:rsidR="007F2C2A" w:rsidRDefault="007F2C2A" w:rsidP="00FB528F">
      <w:pPr>
        <w:pStyle w:val="Code"/>
      </w:pPr>
      <w:r>
        <w:t>systemctl --now enable ufw.service</w:t>
      </w:r>
    </w:p>
    <w:p w14:paraId="62A66981" w14:textId="17C4301A" w:rsidR="00FB528F" w:rsidRPr="00FB528F" w:rsidRDefault="00250C24" w:rsidP="00FB528F">
      <w:pPr>
        <w:pStyle w:val="Code"/>
        <w:rPr>
          <w:lang w:val="en-US"/>
        </w:rPr>
      </w:pPr>
      <w:r>
        <w:t>ufw enable</w:t>
      </w:r>
    </w:p>
    <w:p w14:paraId="114FD3A4" w14:textId="4309E851" w:rsidR="00E9128C" w:rsidRDefault="00AE2BEF" w:rsidP="00E9128C">
      <w:pPr>
        <w:pStyle w:val="Heading6"/>
        <w:rPr>
          <w:lang w:val="en-US"/>
        </w:rPr>
      </w:pPr>
      <w:bookmarkStart w:id="94" w:name="_Toc163720987"/>
      <w:r>
        <w:rPr>
          <w:lang w:val="en-US"/>
        </w:rPr>
        <w:t xml:space="preserve">Cấu hình vô hiệu hoá </w:t>
      </w:r>
      <w:r w:rsidR="009827DF">
        <w:t>iptables-persistent</w:t>
      </w:r>
      <w:r w:rsidR="00FF226E">
        <w:rPr>
          <w:lang w:val="en-US"/>
        </w:rPr>
        <w:t>, nftables</w:t>
      </w:r>
      <w:r>
        <w:rPr>
          <w:lang w:val="en-US"/>
        </w:rPr>
        <w:t xml:space="preserve"> khi sử dụng </w:t>
      </w:r>
      <w:r w:rsidR="00D66353">
        <w:t>ufw</w:t>
      </w:r>
      <w:bookmarkEnd w:id="94"/>
    </w:p>
    <w:p w14:paraId="539D661D" w14:textId="3EF5E7E4" w:rsidR="00AE2BEF" w:rsidRDefault="00CA47B2" w:rsidP="00CA47B2">
      <w:pPr>
        <w:pStyle w:val="BodyText"/>
        <w:rPr>
          <w:lang w:val="en-US"/>
        </w:rPr>
      </w:pPr>
      <w:r>
        <w:rPr>
          <w:lang w:val="en-US"/>
        </w:rPr>
        <w:t>Mô tả:</w:t>
      </w:r>
    </w:p>
    <w:p w14:paraId="486210F3" w14:textId="340300B9" w:rsidR="00CA47B2" w:rsidRDefault="00CA47B2" w:rsidP="00CA47B2">
      <w:pPr>
        <w:pStyle w:val="BodyText"/>
        <w:rPr>
          <w:lang w:val="en-US"/>
        </w:rPr>
      </w:pPr>
      <w:r>
        <w:rPr>
          <w:lang w:val="en-US"/>
        </w:rPr>
        <w:t xml:space="preserve">Sử dụng cùng lúc </w:t>
      </w:r>
      <w:r w:rsidR="00AB73FB">
        <w:t>ufw</w:t>
      </w:r>
      <w:r w:rsidR="002B08AA">
        <w:rPr>
          <w:lang w:val="en-US"/>
        </w:rPr>
        <w:t xml:space="preserve">, </w:t>
      </w:r>
      <w:r w:rsidR="00AB73FB">
        <w:t>iptables-persistent</w:t>
      </w:r>
      <w:r w:rsidR="00AB73FB">
        <w:rPr>
          <w:lang w:val="en-US"/>
        </w:rPr>
        <w:t xml:space="preserve"> </w:t>
      </w:r>
      <w:r w:rsidR="002B08AA">
        <w:rPr>
          <w:lang w:val="en-US"/>
        </w:rPr>
        <w:t>và nftables</w:t>
      </w:r>
      <w:r>
        <w:rPr>
          <w:lang w:val="en-US"/>
        </w:rPr>
        <w:t xml:space="preserve"> có thể gây xung đột.</w:t>
      </w:r>
    </w:p>
    <w:p w14:paraId="0B5595F0" w14:textId="77777777" w:rsidR="00CA47B2" w:rsidRDefault="00CA47B2" w:rsidP="00CA47B2">
      <w:pPr>
        <w:pStyle w:val="BodyText"/>
        <w:rPr>
          <w:lang w:val="en-US"/>
        </w:rPr>
      </w:pPr>
    </w:p>
    <w:p w14:paraId="74CA4FDC" w14:textId="05408075" w:rsidR="00CA47B2" w:rsidRDefault="00CA47B2" w:rsidP="00CA47B2">
      <w:pPr>
        <w:pStyle w:val="BodyText"/>
        <w:rPr>
          <w:lang w:val="en-US"/>
        </w:rPr>
      </w:pPr>
      <w:r>
        <w:rPr>
          <w:lang w:val="en-US"/>
        </w:rPr>
        <w:t>Mục tiêu:</w:t>
      </w:r>
    </w:p>
    <w:p w14:paraId="30761976" w14:textId="274CB514" w:rsidR="00CA47B2" w:rsidRDefault="00CC67AA" w:rsidP="00CC67AA">
      <w:pPr>
        <w:pStyle w:val="Command"/>
        <w:rPr>
          <w:lang w:val="en-US"/>
        </w:rPr>
      </w:pPr>
      <w:r>
        <w:rPr>
          <w:lang w:val="en-US"/>
        </w:rPr>
        <w:lastRenderedPageBreak/>
        <w:t xml:space="preserve">Thực hiện câu lệnh sau để gỡ bỏ </w:t>
      </w:r>
      <w:r w:rsidR="00AB73FB">
        <w:t>iptables-persistent</w:t>
      </w:r>
      <w:r>
        <w:rPr>
          <w:lang w:val="en-US"/>
        </w:rPr>
        <w:t>:</w:t>
      </w:r>
    </w:p>
    <w:p w14:paraId="0415D873" w14:textId="13E44F70" w:rsidR="00CC67AA" w:rsidRDefault="009C0558" w:rsidP="00CC67AA">
      <w:pPr>
        <w:pStyle w:val="Code"/>
      </w:pPr>
      <w:r>
        <w:t>apt purge iptables-persistent</w:t>
      </w:r>
    </w:p>
    <w:p w14:paraId="677EB39D" w14:textId="32325616" w:rsidR="00DD2766" w:rsidRDefault="002B08AA" w:rsidP="00DD2766">
      <w:pPr>
        <w:pStyle w:val="Command"/>
        <w:rPr>
          <w:lang w:val="en-US"/>
        </w:rPr>
      </w:pPr>
      <w:r>
        <w:rPr>
          <w:lang w:val="en-US"/>
        </w:rPr>
        <w:t xml:space="preserve">Thực hiện câu lệnh sau để </w:t>
      </w:r>
      <w:r w:rsidR="003C6907">
        <w:rPr>
          <w:lang w:val="en-US"/>
        </w:rPr>
        <w:t>vô hiệu hoá</w:t>
      </w:r>
      <w:r>
        <w:rPr>
          <w:lang w:val="en-US"/>
        </w:rPr>
        <w:t xml:space="preserve"> nftables:</w:t>
      </w:r>
    </w:p>
    <w:p w14:paraId="495A20A9" w14:textId="5125EF5C" w:rsidR="002B08AA" w:rsidRDefault="00BB5B5A" w:rsidP="00BB5B5A">
      <w:pPr>
        <w:pStyle w:val="Code"/>
      </w:pPr>
      <w:r>
        <w:t>systemctl --now mask nftables</w:t>
      </w:r>
    </w:p>
    <w:p w14:paraId="1D78B67E" w14:textId="7E4BE71C" w:rsidR="008C1ABB" w:rsidRPr="004C6582" w:rsidRDefault="008C1ABB" w:rsidP="008C1ABB">
      <w:pPr>
        <w:pStyle w:val="Heading6"/>
      </w:pPr>
      <w:bookmarkStart w:id="95" w:name="_Toc163720988"/>
      <w:r>
        <w:t>Cấu hình</w:t>
      </w:r>
      <w:r w:rsidR="007F6EE6">
        <w:rPr>
          <w:lang w:val="en-US"/>
        </w:rPr>
        <w:t xml:space="preserve"> </w:t>
      </w:r>
      <w:r w:rsidR="007F6EE6">
        <w:rPr>
          <w:lang w:val="vi-VN"/>
        </w:rPr>
        <w:t>ufw</w:t>
      </w:r>
      <w:r>
        <w:t xml:space="preserve"> loopback traffic</w:t>
      </w:r>
      <w:bookmarkEnd w:id="95"/>
    </w:p>
    <w:p w14:paraId="3AFDC635" w14:textId="77777777" w:rsidR="008C1ABB" w:rsidRDefault="008C1ABB" w:rsidP="008C1ABB">
      <w:pPr>
        <w:pStyle w:val="BodyText"/>
      </w:pPr>
      <w:r>
        <w:t>Mô tả:</w:t>
      </w:r>
    </w:p>
    <w:p w14:paraId="34A9AF34" w14:textId="77777777" w:rsidR="008C1ABB" w:rsidRDefault="008C1ABB" w:rsidP="008C1ABB">
      <w:pPr>
        <w:pStyle w:val="BodyText"/>
      </w:pPr>
      <w:r>
        <w:t>Cấu hình từ chối lưu lượng truy cập vào mạng loopback (127.0.0.0/8) để nâng cao sự an toàn cho hệ thống.</w:t>
      </w:r>
    </w:p>
    <w:p w14:paraId="6CB33076" w14:textId="77777777" w:rsidR="008C1ABB" w:rsidRPr="00DE3B23" w:rsidRDefault="008C1ABB" w:rsidP="008C1ABB">
      <w:pPr>
        <w:pStyle w:val="BodyText"/>
      </w:pPr>
    </w:p>
    <w:p w14:paraId="3156FF27" w14:textId="77777777" w:rsidR="008C1ABB" w:rsidRDefault="008C1ABB" w:rsidP="008C1ABB">
      <w:pPr>
        <w:pStyle w:val="BodyText"/>
      </w:pPr>
      <w:r>
        <w:t>Mục tiêu:</w:t>
      </w:r>
    </w:p>
    <w:p w14:paraId="71873E60" w14:textId="77777777" w:rsidR="008C1ABB" w:rsidRDefault="008C1ABB" w:rsidP="008C1ABB">
      <w:pPr>
        <w:pStyle w:val="Command"/>
      </w:pPr>
      <w:r>
        <w:t>Thực hiện các câu lệnh sau để cài đặt các luật cho đường truyền loopback:</w:t>
      </w:r>
    </w:p>
    <w:p w14:paraId="6DEF0F8C" w14:textId="209B6256" w:rsidR="009B08C3" w:rsidRDefault="009B08C3" w:rsidP="009B08C3">
      <w:pPr>
        <w:pStyle w:val="Code"/>
      </w:pPr>
      <w:r>
        <w:t>ufw allow in on lo</w:t>
      </w:r>
    </w:p>
    <w:p w14:paraId="0734563D" w14:textId="2EBE7844" w:rsidR="009B08C3" w:rsidRDefault="009B08C3" w:rsidP="009B08C3">
      <w:pPr>
        <w:pStyle w:val="Code"/>
      </w:pPr>
      <w:r>
        <w:t>ufw allow out on lo</w:t>
      </w:r>
    </w:p>
    <w:p w14:paraId="7DDD16AE" w14:textId="38B8D950" w:rsidR="009B08C3" w:rsidRDefault="009B08C3" w:rsidP="009B08C3">
      <w:pPr>
        <w:pStyle w:val="Code"/>
      </w:pPr>
      <w:r>
        <w:t>ufw deny in from 127.0.0.0/8</w:t>
      </w:r>
    </w:p>
    <w:p w14:paraId="0CDAD77B" w14:textId="0D029B11" w:rsidR="008C1ABB" w:rsidRDefault="009B08C3" w:rsidP="009B08C3">
      <w:pPr>
        <w:pStyle w:val="Code"/>
      </w:pPr>
      <w:r>
        <w:t>ufw deny in from ::1</w:t>
      </w:r>
    </w:p>
    <w:p w14:paraId="60A9BDB9" w14:textId="5B7EED28" w:rsidR="00693023" w:rsidRPr="00FD3AA5" w:rsidRDefault="00CB726C" w:rsidP="00693023">
      <w:pPr>
        <w:pStyle w:val="Heading6"/>
      </w:pPr>
      <w:bookmarkStart w:id="96" w:name="_Toc163720989"/>
      <w:r w:rsidRPr="00CB726C">
        <w:t>Cấu hình ufw rule cho tất cả các port và protocol đang mở</w:t>
      </w:r>
      <w:bookmarkEnd w:id="96"/>
    </w:p>
    <w:p w14:paraId="6AE04C4E" w14:textId="77777777" w:rsidR="00693023" w:rsidRDefault="00693023" w:rsidP="00693023">
      <w:pPr>
        <w:pStyle w:val="BodyText"/>
      </w:pPr>
      <w:r>
        <w:t>Mô tả:</w:t>
      </w:r>
    </w:p>
    <w:p w14:paraId="39DC2DF8" w14:textId="77777777" w:rsidR="00693023" w:rsidRPr="00986BD1" w:rsidRDefault="00693023" w:rsidP="00693023">
      <w:pPr>
        <w:pStyle w:val="BodyText"/>
        <w:rPr>
          <w:lang w:val="en-US"/>
        </w:rPr>
      </w:pPr>
      <w:r>
        <w:t>Cấu hình rule cho các port đang mở để quản lý lưu lượng truy cập nhằm nâng cao sự an toàn cho hệ thống</w:t>
      </w:r>
      <w:r>
        <w:rPr>
          <w:lang w:val="en-US"/>
        </w:rPr>
        <w:t>.</w:t>
      </w:r>
    </w:p>
    <w:p w14:paraId="4EDC50A5" w14:textId="77777777" w:rsidR="00693023" w:rsidRPr="0093316D" w:rsidRDefault="00693023" w:rsidP="00693023">
      <w:pPr>
        <w:pStyle w:val="BodyText"/>
      </w:pPr>
    </w:p>
    <w:p w14:paraId="750EA3B4" w14:textId="77777777" w:rsidR="00693023" w:rsidRDefault="00693023" w:rsidP="00693023">
      <w:pPr>
        <w:pStyle w:val="BodyText"/>
      </w:pPr>
      <w:r>
        <w:t>Mục tiêu:</w:t>
      </w:r>
    </w:p>
    <w:p w14:paraId="54FC32E8" w14:textId="77777777" w:rsidR="00042DF8" w:rsidRDefault="00042DF8" w:rsidP="00042DF8">
      <w:pPr>
        <w:pStyle w:val="Command"/>
      </w:pPr>
      <w:r>
        <w:t>Với mỗi cổng được xác định ở bước kiểm tra mà không có luật tường lửa nào, thiết lập luật phù hợp để chấp nhận kết nối đến:</w:t>
      </w:r>
    </w:p>
    <w:p w14:paraId="6A39D6F4" w14:textId="12EE16BE" w:rsidR="00042DF8" w:rsidRDefault="00BB396C" w:rsidP="00042DF8">
      <w:pPr>
        <w:pStyle w:val="Code"/>
      </w:pPr>
      <w:r w:rsidRPr="00BB396C">
        <w:t>ufw allow in &lt;port&gt;/&lt;tcp or udp protocol&gt;</w:t>
      </w:r>
    </w:p>
    <w:p w14:paraId="47F84554" w14:textId="77777777" w:rsidR="00042DF8" w:rsidRDefault="00042DF8" w:rsidP="00042DF8">
      <w:pPr>
        <w:pStyle w:val="Command"/>
        <w:rPr>
          <w:lang w:val="en-US"/>
        </w:rPr>
      </w:pPr>
      <w:r>
        <w:rPr>
          <w:lang w:val="en-US"/>
        </w:rPr>
        <w:t>Các cấu hình khuyến nghị:</w:t>
      </w:r>
    </w:p>
    <w:p w14:paraId="27F8C0F4" w14:textId="61F37AEB" w:rsidR="00042DF8" w:rsidRPr="007475B2" w:rsidRDefault="003E2949" w:rsidP="003E2949">
      <w:pPr>
        <w:pStyle w:val="Code"/>
        <w:rPr>
          <w:lang w:val="en-US"/>
        </w:rPr>
      </w:pPr>
      <w:r w:rsidRPr="003E2949">
        <w:rPr>
          <w:lang w:val="en-US"/>
        </w:rPr>
        <w:t>ufw allow ssh</w:t>
      </w:r>
    </w:p>
    <w:p w14:paraId="0E76C498" w14:textId="36D1F425" w:rsidR="001F0F92" w:rsidRPr="00E101F0" w:rsidRDefault="001F0F92" w:rsidP="001F0F92">
      <w:pPr>
        <w:pStyle w:val="Heading6"/>
      </w:pPr>
      <w:bookmarkStart w:id="97" w:name="_Toc163720990"/>
      <w:r w:rsidRPr="006615F1">
        <w:t>Cấu</w:t>
      </w:r>
      <w:r>
        <w:t xml:space="preserve"> hình chính sách từ chối mặc định</w:t>
      </w:r>
      <w:r w:rsidR="000C0929">
        <w:rPr>
          <w:lang w:val="en-US"/>
        </w:rPr>
        <w:t xml:space="preserve"> cho </w:t>
      </w:r>
      <w:r w:rsidR="000C0929">
        <w:rPr>
          <w:lang w:val="vi-VN"/>
        </w:rPr>
        <w:t>ufw</w:t>
      </w:r>
      <w:bookmarkEnd w:id="97"/>
    </w:p>
    <w:p w14:paraId="7D60C2C6" w14:textId="77777777" w:rsidR="001F0F92" w:rsidRDefault="001F0F92" w:rsidP="001F0F92">
      <w:pPr>
        <w:pStyle w:val="BodyText"/>
      </w:pPr>
      <w:r>
        <w:t>Mô</w:t>
      </w:r>
      <w:r>
        <w:rPr>
          <w:spacing w:val="-2"/>
        </w:rPr>
        <w:t xml:space="preserve"> </w:t>
      </w:r>
      <w:r>
        <w:t>tả:</w:t>
      </w:r>
    </w:p>
    <w:p w14:paraId="041D11AE" w14:textId="77777777" w:rsidR="001F0F92" w:rsidRDefault="001F0F92" w:rsidP="001F0F92">
      <w:pPr>
        <w:pStyle w:val="BodyText"/>
      </w:pPr>
      <w:r>
        <w:t xml:space="preserve">Chính sách từ chối tất cả các kết nối mặc định đảm bảo rằng mọi hoạt động sử dụng </w:t>
      </w:r>
      <w:r>
        <w:lastRenderedPageBreak/>
        <w:t>mạng chưa được định cấu hình sẽ bị từ chối nâng cao sự an toàn cho hệ thống.</w:t>
      </w:r>
    </w:p>
    <w:p w14:paraId="6A3BFB7A" w14:textId="77777777" w:rsidR="001F0F92" w:rsidRPr="005D6BC3" w:rsidRDefault="001F0F92" w:rsidP="001F0F92">
      <w:pPr>
        <w:pStyle w:val="BodyText"/>
        <w:rPr>
          <w:lang w:val="en-US"/>
        </w:rPr>
      </w:pPr>
    </w:p>
    <w:p w14:paraId="1A2B6B29" w14:textId="77777777" w:rsidR="001F0F92" w:rsidRDefault="001F0F92" w:rsidP="001F0F92">
      <w:pPr>
        <w:pStyle w:val="BodyText"/>
        <w:rPr>
          <w:lang w:val="en-US"/>
        </w:rPr>
      </w:pPr>
      <w:r>
        <w:t>Mục tiêu:</w:t>
      </w:r>
    </w:p>
    <w:p w14:paraId="11EB883C" w14:textId="77777777" w:rsidR="008B41B6" w:rsidRDefault="008B41B6" w:rsidP="008B41B6">
      <w:pPr>
        <w:pStyle w:val="BodyText"/>
        <w:rPr>
          <w:lang w:val="en-US"/>
        </w:rPr>
      </w:pPr>
      <w:r w:rsidRPr="00627B63">
        <w:rPr>
          <w:i/>
          <w:iCs/>
          <w:lang w:val="en-US"/>
        </w:rPr>
        <w:t>*Lưu ý</w:t>
      </w:r>
      <w:r>
        <w:rPr>
          <w:lang w:val="en-US"/>
        </w:rPr>
        <w:t>: Thực hiện việc cấu hình chính sách ở mục 2.3.4.1.3 và 2.3.4.1.4 trước để tránh kết nối bị gián đoạn.</w:t>
      </w:r>
    </w:p>
    <w:p w14:paraId="67E17716" w14:textId="1E3D06EC" w:rsidR="00755F37" w:rsidRPr="0070192D" w:rsidRDefault="00755F37" w:rsidP="00755F37">
      <w:pPr>
        <w:pStyle w:val="Command"/>
        <w:rPr>
          <w:lang w:val="en-US"/>
        </w:rPr>
      </w:pPr>
      <w:r>
        <w:t xml:space="preserve">Thực hiện các câu lệnh sau để cài đặt chính sách mặc định là </w:t>
      </w:r>
      <w:r w:rsidR="0070192D">
        <w:rPr>
          <w:lang w:val="en-US"/>
        </w:rPr>
        <w:t>DENY</w:t>
      </w:r>
    </w:p>
    <w:p w14:paraId="3F8939AF" w14:textId="04D1AC94" w:rsidR="001F0F92" w:rsidRDefault="0070192D" w:rsidP="00CA67D0">
      <w:pPr>
        <w:pStyle w:val="Code"/>
      </w:pPr>
      <w:r>
        <w:t>ufw default deny incoming</w:t>
      </w:r>
    </w:p>
    <w:p w14:paraId="3AF69E28" w14:textId="5FACA7B0" w:rsidR="0070192D" w:rsidRDefault="00961915" w:rsidP="00CA67D0">
      <w:pPr>
        <w:pStyle w:val="Code"/>
      </w:pPr>
      <w:r>
        <w:t>ufw default deny outgoing</w:t>
      </w:r>
    </w:p>
    <w:p w14:paraId="49263F82" w14:textId="5ECEB203" w:rsidR="00961915" w:rsidRDefault="00961915" w:rsidP="00CA67D0">
      <w:pPr>
        <w:pStyle w:val="Code"/>
      </w:pPr>
      <w:r>
        <w:t xml:space="preserve">ufw default </w:t>
      </w:r>
      <w:r w:rsidR="00351D7D">
        <w:rPr>
          <w:lang w:val="en-US"/>
        </w:rPr>
        <w:t>deny</w:t>
      </w:r>
      <w:r>
        <w:t xml:space="preserve"> routed</w:t>
      </w:r>
    </w:p>
    <w:p w14:paraId="7CBD3B1E" w14:textId="113C695C" w:rsidR="00CE620A" w:rsidRDefault="00D27177" w:rsidP="00207F97">
      <w:pPr>
        <w:pStyle w:val="Heading5"/>
      </w:pPr>
      <w:bookmarkStart w:id="98" w:name="_Toc163720991"/>
      <w:r>
        <w:t>Iptables</w:t>
      </w:r>
      <w:bookmarkEnd w:id="98"/>
    </w:p>
    <w:p w14:paraId="33C14942" w14:textId="2A6556B2" w:rsidR="00CE620A" w:rsidRPr="00412C51" w:rsidRDefault="00D27177" w:rsidP="00207F97">
      <w:pPr>
        <w:pStyle w:val="Heading6"/>
      </w:pPr>
      <w:bookmarkStart w:id="99" w:name="_Toc163720992"/>
      <w:r>
        <w:t>Cấu hình kích hoạt Iptables</w:t>
      </w:r>
      <w:bookmarkEnd w:id="99"/>
    </w:p>
    <w:p w14:paraId="192443A5" w14:textId="77777777" w:rsidR="00CE620A" w:rsidRDefault="00D27177" w:rsidP="005F420E">
      <w:pPr>
        <w:pStyle w:val="BodyText"/>
      </w:pPr>
      <w:r>
        <w:t>Mô tả:</w:t>
      </w:r>
    </w:p>
    <w:p w14:paraId="08095512" w14:textId="76A47C08" w:rsidR="00CE620A" w:rsidRDefault="00D27177" w:rsidP="005F420E">
      <w:pPr>
        <w:pStyle w:val="BodyText"/>
      </w:pPr>
      <w:r>
        <w:t>I</w:t>
      </w:r>
      <w:r w:rsidR="00BB7E5D">
        <w:rPr>
          <w:lang w:val="en-US"/>
        </w:rPr>
        <w:t>p</w:t>
      </w:r>
      <w:r>
        <w:t>tables cung cấp thêm khả năng bảo vệ cho hệ thống Linux bằng cách giới hạn các kết nối vào và ra đối với với các địa chỉ và cổng</w:t>
      </w:r>
      <w:r w:rsidR="00C467E7">
        <w:rPr>
          <w:lang w:val="en-US"/>
        </w:rPr>
        <w:t xml:space="preserve"> </w:t>
      </w:r>
      <w:r>
        <w:t>cụ thể.</w:t>
      </w:r>
    </w:p>
    <w:p w14:paraId="55DE61A2" w14:textId="77777777" w:rsidR="00CE620A" w:rsidRPr="00D24E2E" w:rsidRDefault="00CE620A" w:rsidP="00D24E2E">
      <w:pPr>
        <w:pStyle w:val="BodyText"/>
      </w:pPr>
    </w:p>
    <w:p w14:paraId="4F5472BF" w14:textId="77777777" w:rsidR="00CE620A" w:rsidRDefault="00D27177" w:rsidP="005F420E">
      <w:pPr>
        <w:pStyle w:val="BodyText"/>
      </w:pPr>
      <w:r>
        <w:t>Mục tiêu:</w:t>
      </w:r>
    </w:p>
    <w:p w14:paraId="4F97051F" w14:textId="1C2E8DAB" w:rsidR="00CE620A" w:rsidRDefault="00D27177" w:rsidP="00412C51">
      <w:pPr>
        <w:pStyle w:val="Command"/>
      </w:pPr>
      <w:r>
        <w:t>Thực hiện câu lệnh sau để cài đặt iptables</w:t>
      </w:r>
      <w:r w:rsidR="003B0A83">
        <w:rPr>
          <w:lang w:val="en-US"/>
        </w:rPr>
        <w:t xml:space="preserve"> và </w:t>
      </w:r>
      <w:r w:rsidR="003B0A83">
        <w:t>iptables-services</w:t>
      </w:r>
      <w:r>
        <w:t>:</w:t>
      </w:r>
    </w:p>
    <w:p w14:paraId="6FAC612F" w14:textId="721CB666" w:rsidR="00CE620A" w:rsidRDefault="00BB7E5D" w:rsidP="00AF4142">
      <w:pPr>
        <w:pStyle w:val="Code"/>
      </w:pPr>
      <w:r>
        <w:t>apt install iptables iptables-persistent</w:t>
      </w:r>
    </w:p>
    <w:p w14:paraId="2180212A" w14:textId="758F1A05" w:rsidR="00F03C72" w:rsidRDefault="00F03C72" w:rsidP="00F03C72">
      <w:pPr>
        <w:pStyle w:val="Command"/>
        <w:rPr>
          <w:lang w:val="en-US"/>
        </w:rPr>
      </w:pPr>
      <w:r>
        <w:rPr>
          <w:lang w:val="en-US"/>
        </w:rPr>
        <w:t>Thực hiện câu lệnh sau để</w:t>
      </w:r>
      <w:r w:rsidR="007A1562">
        <w:rPr>
          <w:lang w:val="en-US"/>
        </w:rPr>
        <w:t xml:space="preserve"> kích hoạt iptables:</w:t>
      </w:r>
    </w:p>
    <w:p w14:paraId="52170734" w14:textId="6E53D364" w:rsidR="007A1562" w:rsidRDefault="007A1562" w:rsidP="007A1562">
      <w:pPr>
        <w:pStyle w:val="Code"/>
      </w:pPr>
      <w:r>
        <w:t>systemctl --now enable iptables</w:t>
      </w:r>
    </w:p>
    <w:p w14:paraId="5B19888D" w14:textId="4BD8349C" w:rsidR="00644F11" w:rsidRDefault="00386B9E" w:rsidP="00376337">
      <w:pPr>
        <w:pStyle w:val="Heading6"/>
        <w:rPr>
          <w:lang w:val="en-US"/>
        </w:rPr>
      </w:pPr>
      <w:bookmarkStart w:id="100" w:name="_Toc163720993"/>
      <w:r>
        <w:rPr>
          <w:lang w:val="en-US"/>
        </w:rPr>
        <w:t xml:space="preserve">Cấu hình vô hiệu hoá </w:t>
      </w:r>
      <w:r w:rsidR="009B10EB">
        <w:t>ufw</w:t>
      </w:r>
      <w:r w:rsidR="00C113BD">
        <w:rPr>
          <w:lang w:val="en-US"/>
        </w:rPr>
        <w:t>, nftables khi sử dụng iptables</w:t>
      </w:r>
      <w:bookmarkEnd w:id="100"/>
    </w:p>
    <w:p w14:paraId="4F989B74" w14:textId="09507525" w:rsidR="00C113BD" w:rsidRDefault="00C113BD" w:rsidP="00C113BD">
      <w:pPr>
        <w:pStyle w:val="BodyText"/>
        <w:rPr>
          <w:lang w:val="en-US"/>
        </w:rPr>
      </w:pPr>
      <w:r>
        <w:rPr>
          <w:lang w:val="en-US"/>
        </w:rPr>
        <w:t>Mô tả:</w:t>
      </w:r>
    </w:p>
    <w:p w14:paraId="741328CB" w14:textId="69B0697E" w:rsidR="00C113BD" w:rsidRDefault="00C113BD" w:rsidP="00C113BD">
      <w:pPr>
        <w:pStyle w:val="BodyText"/>
        <w:rPr>
          <w:lang w:val="en-US"/>
        </w:rPr>
      </w:pPr>
      <w:r>
        <w:rPr>
          <w:lang w:val="en-US"/>
        </w:rPr>
        <w:t xml:space="preserve">Sử dụng cùng lúc </w:t>
      </w:r>
      <w:r w:rsidR="009B10EB">
        <w:t>ufw</w:t>
      </w:r>
      <w:r>
        <w:rPr>
          <w:lang w:val="en-US"/>
        </w:rPr>
        <w:t xml:space="preserve">, </w:t>
      </w:r>
      <w:r w:rsidR="00EB3C0D">
        <w:t>iptables-persistent</w:t>
      </w:r>
      <w:r>
        <w:rPr>
          <w:lang w:val="en-US"/>
        </w:rPr>
        <w:t xml:space="preserve"> và nftables có thể gây xung đột.</w:t>
      </w:r>
    </w:p>
    <w:p w14:paraId="26359BB1" w14:textId="77777777" w:rsidR="00C113BD" w:rsidRDefault="00C113BD" w:rsidP="00C113BD">
      <w:pPr>
        <w:pStyle w:val="BodyText"/>
        <w:rPr>
          <w:lang w:val="en-US"/>
        </w:rPr>
      </w:pPr>
    </w:p>
    <w:p w14:paraId="4B4F3F53" w14:textId="1C2AAC0E" w:rsidR="00C113BD" w:rsidRDefault="00C113BD" w:rsidP="00C113BD">
      <w:pPr>
        <w:pStyle w:val="BodyText"/>
        <w:rPr>
          <w:lang w:val="en-US"/>
        </w:rPr>
      </w:pPr>
      <w:r>
        <w:rPr>
          <w:lang w:val="en-US"/>
        </w:rPr>
        <w:t>Mục tiêu:</w:t>
      </w:r>
    </w:p>
    <w:p w14:paraId="01D09E18" w14:textId="013F0C9B" w:rsidR="00E61ECF" w:rsidRDefault="00E61ECF" w:rsidP="00E61ECF">
      <w:pPr>
        <w:pStyle w:val="Command"/>
        <w:rPr>
          <w:lang w:val="en-US"/>
        </w:rPr>
      </w:pPr>
      <w:r>
        <w:rPr>
          <w:lang w:val="en-US"/>
        </w:rPr>
        <w:t xml:space="preserve">Thực hiện câu lệnh sau để vô hiệu hoá </w:t>
      </w:r>
      <w:r w:rsidR="009B10EB">
        <w:t>ufw</w:t>
      </w:r>
      <w:r>
        <w:rPr>
          <w:lang w:val="en-US"/>
        </w:rPr>
        <w:t>:</w:t>
      </w:r>
    </w:p>
    <w:p w14:paraId="17E80437" w14:textId="583671AB" w:rsidR="00C113BD" w:rsidRDefault="00833F83" w:rsidP="00B21234">
      <w:pPr>
        <w:pStyle w:val="Code"/>
        <w:rPr>
          <w:lang w:val="en-US"/>
        </w:rPr>
      </w:pPr>
      <w:r>
        <w:t>apt purge ufw</w:t>
      </w:r>
    </w:p>
    <w:p w14:paraId="104C3176" w14:textId="77777777" w:rsidR="00E61ECF" w:rsidRDefault="00E61ECF" w:rsidP="00E61ECF">
      <w:pPr>
        <w:pStyle w:val="Command"/>
        <w:rPr>
          <w:lang w:val="en-US"/>
        </w:rPr>
      </w:pPr>
      <w:r>
        <w:rPr>
          <w:lang w:val="en-US"/>
        </w:rPr>
        <w:t>Thực hiện câu lệnh sau để vô hiệu hoá nftables:</w:t>
      </w:r>
    </w:p>
    <w:p w14:paraId="5612326A" w14:textId="77777777" w:rsidR="00E61ECF" w:rsidRDefault="00E61ECF" w:rsidP="00E61ECF">
      <w:pPr>
        <w:pStyle w:val="Code"/>
      </w:pPr>
      <w:r>
        <w:lastRenderedPageBreak/>
        <w:t>systemctl --now mask nftables</w:t>
      </w:r>
    </w:p>
    <w:p w14:paraId="2308D60B" w14:textId="77777777" w:rsidR="009F192B" w:rsidRDefault="009F192B" w:rsidP="009F192B">
      <w:pPr>
        <w:pStyle w:val="Heading6"/>
      </w:pPr>
      <w:bookmarkStart w:id="101" w:name="_Toc139295953"/>
      <w:bookmarkStart w:id="102" w:name="_Toc163720666"/>
      <w:bookmarkStart w:id="103" w:name="_Toc163720994"/>
      <w:r>
        <w:t>Cấu hình</w:t>
      </w:r>
      <w:r>
        <w:rPr>
          <w:lang w:val="en-US"/>
        </w:rPr>
        <w:t xml:space="preserve"> iptables</w:t>
      </w:r>
      <w:r>
        <w:t xml:space="preserve"> loopback traffic</w:t>
      </w:r>
      <w:bookmarkEnd w:id="101"/>
      <w:bookmarkEnd w:id="102"/>
      <w:bookmarkEnd w:id="103"/>
    </w:p>
    <w:p w14:paraId="250817D9" w14:textId="77777777" w:rsidR="009F192B" w:rsidRDefault="009F192B" w:rsidP="009F192B">
      <w:pPr>
        <w:pStyle w:val="BodyText"/>
      </w:pPr>
      <w:r>
        <w:t>Mô tả:</w:t>
      </w:r>
    </w:p>
    <w:p w14:paraId="4287ADFB" w14:textId="77777777" w:rsidR="009F192B" w:rsidRDefault="009F192B" w:rsidP="009F192B">
      <w:pPr>
        <w:pStyle w:val="BodyText"/>
      </w:pPr>
      <w:r>
        <w:t>Cấu hình từ chối lưu lượng truy cập vào mạng loopback (127.0.0.0/8) để nâng cao sự an toàn cho hệ thống.</w:t>
      </w:r>
    </w:p>
    <w:p w14:paraId="6A2A6154" w14:textId="77777777" w:rsidR="009F192B" w:rsidRPr="00DE3B23" w:rsidRDefault="009F192B" w:rsidP="009F192B">
      <w:pPr>
        <w:pStyle w:val="BodyText"/>
      </w:pPr>
    </w:p>
    <w:p w14:paraId="76E4C9F9" w14:textId="77777777" w:rsidR="009F192B" w:rsidRDefault="009F192B" w:rsidP="009F192B">
      <w:pPr>
        <w:pStyle w:val="BodyText"/>
      </w:pPr>
      <w:r>
        <w:t>Mục tiêu:</w:t>
      </w:r>
    </w:p>
    <w:p w14:paraId="42255C54" w14:textId="77777777" w:rsidR="009F192B" w:rsidRDefault="009F192B" w:rsidP="009F192B">
      <w:pPr>
        <w:pStyle w:val="Command"/>
      </w:pPr>
      <w:r>
        <w:t>Thực hiện các câu lệnh sau để cài đặt các luật cho đường truyền loopback:</w:t>
      </w:r>
    </w:p>
    <w:p w14:paraId="2E53DA8F" w14:textId="77777777" w:rsidR="009F192B" w:rsidRDefault="009F192B" w:rsidP="009F192B">
      <w:pPr>
        <w:pStyle w:val="Code"/>
      </w:pPr>
      <w:r>
        <w:t>iptables -A INPUT -i lo -j ACCEPT</w:t>
      </w:r>
    </w:p>
    <w:p w14:paraId="61F463D5" w14:textId="77777777" w:rsidR="009F192B" w:rsidRDefault="009F192B" w:rsidP="009F192B">
      <w:pPr>
        <w:pStyle w:val="Code"/>
      </w:pPr>
      <w:r>
        <w:t>iptables -A OUTPUT -o lo -j ACCEPT</w:t>
      </w:r>
    </w:p>
    <w:p w14:paraId="77A6D1F2" w14:textId="77777777" w:rsidR="009F192B" w:rsidRDefault="009F192B" w:rsidP="009F192B">
      <w:pPr>
        <w:pStyle w:val="Code"/>
      </w:pPr>
      <w:r>
        <w:t>iptables -A INPUT -s 127.0.0.0/8 -j DROP</w:t>
      </w:r>
    </w:p>
    <w:p w14:paraId="55D11C83" w14:textId="77777777" w:rsidR="009F192B" w:rsidRDefault="009F192B" w:rsidP="009F192B">
      <w:pPr>
        <w:pStyle w:val="Command"/>
        <w:rPr>
          <w:lang w:val="en-US"/>
        </w:rPr>
      </w:pPr>
    </w:p>
    <w:p w14:paraId="523FA122" w14:textId="77777777" w:rsidR="009F192B" w:rsidRDefault="009F192B" w:rsidP="009F192B">
      <w:pPr>
        <w:pStyle w:val="Command"/>
        <w:rPr>
          <w:lang w:val="en-US"/>
        </w:rPr>
      </w:pPr>
      <w:r>
        <w:rPr>
          <w:lang w:val="en-US"/>
        </w:rPr>
        <w:t>Nếu sử dụng IPv6:</w:t>
      </w:r>
    </w:p>
    <w:p w14:paraId="6E15837E" w14:textId="77777777" w:rsidR="009F192B" w:rsidRDefault="009F192B" w:rsidP="009F192B">
      <w:pPr>
        <w:pStyle w:val="Command"/>
        <w:numPr>
          <w:ilvl w:val="0"/>
          <w:numId w:val="23"/>
        </w:numPr>
      </w:pPr>
      <w:r>
        <w:t>Thực hiện các câu lệnh sau để cài đặt các luật cho đường truyền loopback:</w:t>
      </w:r>
    </w:p>
    <w:p w14:paraId="4A62796D" w14:textId="77777777" w:rsidR="009F192B" w:rsidRPr="008422F2" w:rsidRDefault="009F192B" w:rsidP="009F192B">
      <w:pPr>
        <w:pStyle w:val="Code"/>
        <w:rPr>
          <w:lang w:val="en-US"/>
        </w:rPr>
      </w:pPr>
      <w:r w:rsidRPr="008422F2">
        <w:rPr>
          <w:lang w:val="en-US"/>
        </w:rPr>
        <w:t>ip6tables -A INPUT -i lo -j ACCEPT</w:t>
      </w:r>
    </w:p>
    <w:p w14:paraId="3ED91FCB" w14:textId="77777777" w:rsidR="009F192B" w:rsidRPr="008422F2" w:rsidRDefault="009F192B" w:rsidP="009F192B">
      <w:pPr>
        <w:pStyle w:val="Code"/>
        <w:rPr>
          <w:lang w:val="en-US"/>
        </w:rPr>
      </w:pPr>
      <w:r w:rsidRPr="008422F2">
        <w:rPr>
          <w:lang w:val="en-US"/>
        </w:rPr>
        <w:t>ip6tables -A OUTPUT -o lo -j ACCEPT</w:t>
      </w:r>
    </w:p>
    <w:p w14:paraId="2AA57661" w14:textId="77777777" w:rsidR="009F192B" w:rsidRPr="00474F94" w:rsidRDefault="009F192B" w:rsidP="009F192B">
      <w:pPr>
        <w:pStyle w:val="Code"/>
        <w:rPr>
          <w:lang w:val="en-US"/>
        </w:rPr>
      </w:pPr>
      <w:r w:rsidRPr="008422F2">
        <w:rPr>
          <w:lang w:val="en-US"/>
        </w:rPr>
        <w:t>ip6tables -A INPUT -</w:t>
      </w:r>
      <w:proofErr w:type="gramStart"/>
      <w:r w:rsidRPr="008422F2">
        <w:rPr>
          <w:lang w:val="en-US"/>
        </w:rPr>
        <w:t>s :</w:t>
      </w:r>
      <w:proofErr w:type="gramEnd"/>
      <w:r w:rsidRPr="008422F2">
        <w:rPr>
          <w:lang w:val="en-US"/>
        </w:rPr>
        <w:t>:1 -j DROP</w:t>
      </w:r>
    </w:p>
    <w:p w14:paraId="28BB3398" w14:textId="77777777" w:rsidR="009F192B" w:rsidRPr="00FD3AA5" w:rsidRDefault="009F192B" w:rsidP="009F192B">
      <w:pPr>
        <w:pStyle w:val="Heading6"/>
      </w:pPr>
      <w:bookmarkStart w:id="104" w:name="_Toc163720667"/>
      <w:bookmarkStart w:id="105" w:name="_Toc163720995"/>
      <w:r>
        <w:t xml:space="preserve">Cấu hình </w:t>
      </w:r>
      <w:r>
        <w:rPr>
          <w:lang w:val="en-US"/>
        </w:rPr>
        <w:t xml:space="preserve">iptables </w:t>
      </w:r>
      <w:r>
        <w:t>rule cho tất cả các port</w:t>
      </w:r>
      <w:r>
        <w:rPr>
          <w:lang w:val="en-US"/>
        </w:rPr>
        <w:t xml:space="preserve"> và protocol</w:t>
      </w:r>
      <w:r>
        <w:t xml:space="preserve"> đang mở</w:t>
      </w:r>
      <w:bookmarkEnd w:id="104"/>
      <w:bookmarkEnd w:id="105"/>
    </w:p>
    <w:p w14:paraId="30B70538" w14:textId="77777777" w:rsidR="009F192B" w:rsidRDefault="009F192B" w:rsidP="009F192B">
      <w:pPr>
        <w:pStyle w:val="BodyText"/>
      </w:pPr>
      <w:r>
        <w:t>Mô tả:</w:t>
      </w:r>
    </w:p>
    <w:p w14:paraId="784FF541" w14:textId="77777777" w:rsidR="009F192B" w:rsidRPr="00986BD1" w:rsidRDefault="009F192B" w:rsidP="009F192B">
      <w:pPr>
        <w:pStyle w:val="BodyText"/>
        <w:rPr>
          <w:lang w:val="en-US"/>
        </w:rPr>
      </w:pPr>
      <w:r>
        <w:t>Cấu hình rule cho các port đang mở để quản lý lưu lượng truy cập nhằm nâng cao sự an toàn cho hệ thống</w:t>
      </w:r>
      <w:r>
        <w:rPr>
          <w:lang w:val="en-US"/>
        </w:rPr>
        <w:t>.</w:t>
      </w:r>
    </w:p>
    <w:p w14:paraId="2E80BC7F" w14:textId="77777777" w:rsidR="009F192B" w:rsidRPr="0093316D" w:rsidRDefault="009F192B" w:rsidP="009F192B">
      <w:pPr>
        <w:pStyle w:val="BodyText"/>
      </w:pPr>
    </w:p>
    <w:p w14:paraId="1BCC0D9C" w14:textId="77777777" w:rsidR="009F192B" w:rsidRDefault="009F192B" w:rsidP="009F192B">
      <w:pPr>
        <w:pStyle w:val="BodyText"/>
        <w:rPr>
          <w:lang w:val="en-US"/>
        </w:rPr>
      </w:pPr>
      <w:r>
        <w:t>Mục tiêu:</w:t>
      </w:r>
    </w:p>
    <w:p w14:paraId="7E32D95C" w14:textId="77777777" w:rsidR="009F192B" w:rsidRDefault="009F192B" w:rsidP="009F192B">
      <w:pPr>
        <w:pStyle w:val="Command"/>
      </w:pPr>
      <w:r>
        <w:t>Với mỗi cổng được xác định ở bước kiểm tra mà không có luật tường lửa nào, thiết lập luật phù hợp để chấp nhận kết nối đến:</w:t>
      </w:r>
    </w:p>
    <w:p w14:paraId="7FC98765" w14:textId="77777777" w:rsidR="009F192B" w:rsidRDefault="009F192B" w:rsidP="009F192B">
      <w:pPr>
        <w:pStyle w:val="Code"/>
        <w:rPr>
          <w:lang w:val="en-US"/>
        </w:rPr>
      </w:pPr>
      <w:r>
        <w:t>iptables -A INPUT -p</w:t>
      </w:r>
      <w:r>
        <w:rPr>
          <w:lang w:val="en-US"/>
        </w:rPr>
        <w:t xml:space="preserve"> &lt;</w:t>
      </w:r>
      <w:r>
        <w:t>protocol</w:t>
      </w:r>
      <w:r>
        <w:rPr>
          <w:lang w:val="en-US"/>
        </w:rPr>
        <w:t>&gt;</w:t>
      </w:r>
      <w:r>
        <w:t xml:space="preserve"> --dport</w:t>
      </w:r>
      <w:r>
        <w:rPr>
          <w:lang w:val="en-US"/>
        </w:rPr>
        <w:t xml:space="preserve"> &lt;</w:t>
      </w:r>
      <w:r>
        <w:t>port</w:t>
      </w:r>
      <w:r>
        <w:rPr>
          <w:lang w:val="en-US"/>
        </w:rPr>
        <w:t>&gt;</w:t>
      </w:r>
      <w:r>
        <w:t xml:space="preserve"> -m state --state NEW</w:t>
      </w:r>
      <w:r>
        <w:rPr>
          <w:lang w:val="en-US"/>
        </w:rPr>
        <w:t>,</w:t>
      </w:r>
      <w:r>
        <w:t>ESTABLISHED -j ACCEPT</w:t>
      </w:r>
    </w:p>
    <w:p w14:paraId="715C19F6" w14:textId="77777777" w:rsidR="009F192B" w:rsidRDefault="009F192B" w:rsidP="009F192B">
      <w:pPr>
        <w:pStyle w:val="Command"/>
        <w:rPr>
          <w:lang w:val="en-US"/>
        </w:rPr>
      </w:pPr>
      <w:r>
        <w:rPr>
          <w:lang w:val="en-US"/>
        </w:rPr>
        <w:t>Các cấu hình khuyến nghị, chỉ áp dụng nếu hệ thống có sử dụng:</w:t>
      </w:r>
    </w:p>
    <w:p w14:paraId="755CDE56" w14:textId="77777777" w:rsidR="009F192B" w:rsidRPr="00140521" w:rsidRDefault="009F192B" w:rsidP="009F192B">
      <w:pPr>
        <w:pStyle w:val="Code"/>
        <w:rPr>
          <w:lang w:val="en-US"/>
        </w:rPr>
      </w:pPr>
      <w:r w:rsidRPr="00140521">
        <w:rPr>
          <w:lang w:val="en-US"/>
        </w:rPr>
        <w:t>#</w:t>
      </w:r>
      <w:r>
        <w:rPr>
          <w:lang w:val="en-US"/>
        </w:rPr>
        <w:t xml:space="preserve"> Mở kết nối inbound</w:t>
      </w:r>
      <w:r w:rsidRPr="00140521">
        <w:rPr>
          <w:lang w:val="en-US"/>
        </w:rPr>
        <w:t xml:space="preserve"> HTTP and HTTP</w:t>
      </w:r>
      <w:r>
        <w:rPr>
          <w:lang w:val="en-US"/>
        </w:rPr>
        <w:t>S</w:t>
      </w:r>
      <w:r w:rsidRPr="00140521">
        <w:rPr>
          <w:lang w:val="en-US"/>
        </w:rPr>
        <w:t>:</w:t>
      </w:r>
    </w:p>
    <w:p w14:paraId="06CA7FB5" w14:textId="77777777" w:rsidR="009F192B" w:rsidRPr="00140521" w:rsidRDefault="009F192B" w:rsidP="009F192B">
      <w:pPr>
        <w:pStyle w:val="Code"/>
        <w:rPr>
          <w:lang w:val="en-US"/>
        </w:rPr>
      </w:pPr>
      <w:r w:rsidRPr="00140521">
        <w:rPr>
          <w:lang w:val="en-US"/>
        </w:rPr>
        <w:t>iptables -A INPUT -p tcp --dport 80 -j ACCEPT</w:t>
      </w:r>
    </w:p>
    <w:p w14:paraId="2191FCFA" w14:textId="77777777" w:rsidR="009F192B" w:rsidRDefault="009F192B" w:rsidP="009F192B">
      <w:pPr>
        <w:pStyle w:val="Code"/>
        <w:rPr>
          <w:lang w:val="en-US"/>
        </w:rPr>
      </w:pPr>
      <w:r w:rsidRPr="00140521">
        <w:rPr>
          <w:lang w:val="en-US"/>
        </w:rPr>
        <w:t>iptables -A INPUT -p tcp --dport 443 -j ACCEPT</w:t>
      </w:r>
    </w:p>
    <w:p w14:paraId="78A2BB77" w14:textId="77777777" w:rsidR="009F192B" w:rsidRDefault="009F192B" w:rsidP="009F192B">
      <w:pPr>
        <w:pStyle w:val="Code"/>
        <w:rPr>
          <w:lang w:val="en-US"/>
        </w:rPr>
      </w:pPr>
      <w:r>
        <w:rPr>
          <w:lang w:val="en-US"/>
        </w:rPr>
        <w:lastRenderedPageBreak/>
        <w:t># Mở kết nối inbound NTP:</w:t>
      </w:r>
    </w:p>
    <w:p w14:paraId="15FEAA5C" w14:textId="77777777" w:rsidR="009F192B" w:rsidRDefault="009F192B" w:rsidP="009F192B">
      <w:pPr>
        <w:pStyle w:val="Code"/>
        <w:rPr>
          <w:lang w:val="en-US"/>
        </w:rPr>
      </w:pPr>
      <w:r w:rsidRPr="00C57AEB">
        <w:rPr>
          <w:lang w:val="en-US"/>
        </w:rPr>
        <w:t>iptables -A INPUT -p udp --dport 123 -j ACCEPT</w:t>
      </w:r>
    </w:p>
    <w:p w14:paraId="65DA5513" w14:textId="77777777" w:rsidR="009F192B" w:rsidRDefault="009F192B" w:rsidP="009F192B">
      <w:pPr>
        <w:pStyle w:val="Code"/>
        <w:rPr>
          <w:lang w:val="en-US"/>
        </w:rPr>
      </w:pPr>
      <w:r>
        <w:rPr>
          <w:lang w:val="en-US"/>
        </w:rPr>
        <w:t># Mở kết nối inbound DNS:</w:t>
      </w:r>
    </w:p>
    <w:p w14:paraId="03FEA8F3" w14:textId="77777777" w:rsidR="009F192B" w:rsidRPr="00C57AEB" w:rsidRDefault="009F192B" w:rsidP="009F192B">
      <w:pPr>
        <w:pStyle w:val="Code"/>
        <w:rPr>
          <w:lang w:val="en-US"/>
        </w:rPr>
      </w:pPr>
      <w:r w:rsidRPr="00C57AEB">
        <w:rPr>
          <w:lang w:val="en-US"/>
        </w:rPr>
        <w:t>iptables -A INPUT -p udp --dport 53 -j ACCEPT</w:t>
      </w:r>
    </w:p>
    <w:p w14:paraId="5BA42D18" w14:textId="77777777" w:rsidR="009F192B" w:rsidRDefault="009F192B" w:rsidP="009F192B">
      <w:pPr>
        <w:pStyle w:val="Code"/>
        <w:rPr>
          <w:lang w:val="en-US"/>
        </w:rPr>
      </w:pPr>
      <w:r w:rsidRPr="00C57AEB">
        <w:rPr>
          <w:lang w:val="en-US"/>
        </w:rPr>
        <w:t>iptables -A INPUT -p tcp --dport 53 -j ACCEPT</w:t>
      </w:r>
    </w:p>
    <w:p w14:paraId="4462E21C" w14:textId="77777777" w:rsidR="009F192B" w:rsidRDefault="009F192B" w:rsidP="009F192B">
      <w:pPr>
        <w:pStyle w:val="Code"/>
        <w:rPr>
          <w:lang w:val="en-US"/>
        </w:rPr>
      </w:pPr>
      <w:r w:rsidRPr="00734724">
        <w:rPr>
          <w:lang w:val="en-US"/>
        </w:rPr>
        <w:t># Mở kết nối</w:t>
      </w:r>
      <w:r>
        <w:rPr>
          <w:lang w:val="en-US"/>
        </w:rPr>
        <w:t xml:space="preserve"> inbound</w:t>
      </w:r>
      <w:r w:rsidRPr="00734724">
        <w:rPr>
          <w:lang w:val="en-US"/>
        </w:rPr>
        <w:t xml:space="preserve"> </w:t>
      </w:r>
      <w:r>
        <w:rPr>
          <w:lang w:val="en-US"/>
        </w:rPr>
        <w:t>ICMP</w:t>
      </w:r>
    </w:p>
    <w:p w14:paraId="208937B2" w14:textId="77777777" w:rsidR="009F192B" w:rsidRDefault="009F192B" w:rsidP="009F192B">
      <w:pPr>
        <w:pStyle w:val="Code"/>
        <w:rPr>
          <w:lang w:val="en-US"/>
        </w:rPr>
      </w:pPr>
      <w:r>
        <w:t>iptables -A INPUT -p icmp -m state --state ESTABLISHED -j ACCEPT</w:t>
      </w:r>
    </w:p>
    <w:p w14:paraId="4B2A743E" w14:textId="77777777" w:rsidR="009F192B" w:rsidRDefault="009F192B" w:rsidP="009F192B">
      <w:pPr>
        <w:pStyle w:val="Code"/>
        <w:rPr>
          <w:lang w:val="en-US"/>
        </w:rPr>
      </w:pPr>
      <w:r w:rsidRPr="00734724">
        <w:rPr>
          <w:lang w:val="en-US"/>
        </w:rPr>
        <w:t># Mở kết nối</w:t>
      </w:r>
      <w:r>
        <w:rPr>
          <w:lang w:val="en-US"/>
        </w:rPr>
        <w:t xml:space="preserve"> inbound</w:t>
      </w:r>
      <w:r w:rsidRPr="00734724">
        <w:rPr>
          <w:lang w:val="en-US"/>
        </w:rPr>
        <w:t xml:space="preserve"> </w:t>
      </w:r>
      <w:r>
        <w:rPr>
          <w:lang w:val="en-US"/>
        </w:rPr>
        <w:t>SSH</w:t>
      </w:r>
    </w:p>
    <w:p w14:paraId="36BA3A6D" w14:textId="77777777" w:rsidR="009F192B" w:rsidRDefault="009F192B" w:rsidP="009F192B">
      <w:pPr>
        <w:pStyle w:val="Code"/>
        <w:rPr>
          <w:lang w:val="en-US"/>
        </w:rPr>
      </w:pPr>
      <w:r w:rsidRPr="00A24694">
        <w:rPr>
          <w:lang w:val="en-US"/>
        </w:rPr>
        <w:t xml:space="preserve">iptables -A INPUT -p tcp --dport 22 -m state --state </w:t>
      </w:r>
      <w:proofErr w:type="gramStart"/>
      <w:r w:rsidRPr="00A24694">
        <w:rPr>
          <w:lang w:val="en-US"/>
        </w:rPr>
        <w:t>NEW</w:t>
      </w:r>
      <w:r>
        <w:rPr>
          <w:lang w:val="en-US"/>
        </w:rPr>
        <w:t>,</w:t>
      </w:r>
      <w:r w:rsidRPr="00FD509E">
        <w:rPr>
          <w:lang w:val="en-US"/>
        </w:rPr>
        <w:t>ESTABLISHED</w:t>
      </w:r>
      <w:proofErr w:type="gramEnd"/>
      <w:r w:rsidRPr="00A24694">
        <w:rPr>
          <w:lang w:val="en-US"/>
        </w:rPr>
        <w:t xml:space="preserve"> -j ACCEPT</w:t>
      </w:r>
    </w:p>
    <w:p w14:paraId="21604184" w14:textId="77777777" w:rsidR="009F192B" w:rsidRDefault="009F192B" w:rsidP="009F192B">
      <w:pPr>
        <w:pStyle w:val="Command"/>
        <w:rPr>
          <w:lang w:val="en-US"/>
        </w:rPr>
      </w:pPr>
    </w:p>
    <w:p w14:paraId="04BE173C" w14:textId="77777777" w:rsidR="009F192B" w:rsidRDefault="009F192B" w:rsidP="009F192B">
      <w:pPr>
        <w:pStyle w:val="Command"/>
        <w:rPr>
          <w:lang w:val="en-US"/>
        </w:rPr>
      </w:pPr>
      <w:r>
        <w:rPr>
          <w:lang w:val="en-US"/>
        </w:rPr>
        <w:t>Nếu sử dụng IPv6:</w:t>
      </w:r>
    </w:p>
    <w:p w14:paraId="0B8E07B5" w14:textId="77777777" w:rsidR="009F192B" w:rsidRDefault="009F192B" w:rsidP="009F192B">
      <w:pPr>
        <w:pStyle w:val="Command"/>
        <w:numPr>
          <w:ilvl w:val="0"/>
          <w:numId w:val="23"/>
        </w:numPr>
        <w:rPr>
          <w:lang w:val="en-US"/>
        </w:rPr>
      </w:pPr>
      <w:r>
        <w:t>Với mỗi cổng được xác định ở bước kiểm tra mà không có luật tường lửa nào, thiết lập luật phù hợp để chấp nhận kết nối đến:</w:t>
      </w:r>
    </w:p>
    <w:p w14:paraId="62CA52FD" w14:textId="77777777" w:rsidR="009F192B" w:rsidRPr="00AE18A1" w:rsidRDefault="009F192B" w:rsidP="009F192B">
      <w:pPr>
        <w:pStyle w:val="Code"/>
        <w:rPr>
          <w:lang w:val="en-US"/>
        </w:rPr>
      </w:pPr>
      <w:r>
        <w:t>Ip</w:t>
      </w:r>
      <w:r>
        <w:rPr>
          <w:lang w:val="en-US"/>
        </w:rPr>
        <w:t>6</w:t>
      </w:r>
      <w:r>
        <w:t xml:space="preserve">tables -A </w:t>
      </w:r>
      <w:r w:rsidRPr="00C57AEB">
        <w:t>INPUT</w:t>
      </w:r>
      <w:r>
        <w:t xml:space="preserve"> -p</w:t>
      </w:r>
      <w:r>
        <w:rPr>
          <w:lang w:val="en-US"/>
        </w:rPr>
        <w:t xml:space="preserve"> &lt;</w:t>
      </w:r>
      <w:r>
        <w:t>protocol</w:t>
      </w:r>
      <w:r>
        <w:rPr>
          <w:lang w:val="en-US"/>
        </w:rPr>
        <w:t>&gt;</w:t>
      </w:r>
      <w:r>
        <w:t xml:space="preserve"> --dport</w:t>
      </w:r>
      <w:r>
        <w:rPr>
          <w:lang w:val="en-US"/>
        </w:rPr>
        <w:t xml:space="preserve"> &lt;</w:t>
      </w:r>
      <w:r>
        <w:t>port</w:t>
      </w:r>
      <w:r>
        <w:rPr>
          <w:lang w:val="en-US"/>
        </w:rPr>
        <w:t>&gt;</w:t>
      </w:r>
      <w:r>
        <w:t xml:space="preserve"> -m state --state NEW</w:t>
      </w:r>
      <w:r>
        <w:rPr>
          <w:lang w:val="en-US"/>
        </w:rPr>
        <w:t>,</w:t>
      </w:r>
      <w:r>
        <w:t>ESTABLISHED -j ACCEPT</w:t>
      </w:r>
    </w:p>
    <w:p w14:paraId="06DEA282" w14:textId="77777777" w:rsidR="009F192B" w:rsidRPr="0086565C" w:rsidRDefault="009F192B" w:rsidP="009F192B">
      <w:pPr>
        <w:pStyle w:val="Command"/>
        <w:numPr>
          <w:ilvl w:val="0"/>
          <w:numId w:val="23"/>
        </w:numPr>
      </w:pPr>
      <w:r>
        <w:rPr>
          <w:lang w:val="en-US"/>
        </w:rPr>
        <w:t>Các cấu hình khuyến nghị, chỉ áp dụng nếu hệ thống có sử dụng:</w:t>
      </w:r>
    </w:p>
    <w:p w14:paraId="260D0C9A" w14:textId="77777777" w:rsidR="009F192B" w:rsidRPr="00C57AEB" w:rsidRDefault="009F192B" w:rsidP="009F192B">
      <w:pPr>
        <w:pStyle w:val="Code"/>
      </w:pPr>
      <w:r w:rsidRPr="00C57AEB">
        <w:t># Mở kết nối inbound HTTP and HTTPS:</w:t>
      </w:r>
    </w:p>
    <w:p w14:paraId="5DA92C56" w14:textId="77777777" w:rsidR="009F192B" w:rsidRPr="00C57AEB" w:rsidRDefault="009F192B" w:rsidP="009F192B">
      <w:pPr>
        <w:pStyle w:val="Code"/>
      </w:pPr>
      <w:r w:rsidRPr="00C57AEB">
        <w:t>ip6tables -A INPUT -p tcp --dport 80 -j ACCEPT</w:t>
      </w:r>
    </w:p>
    <w:p w14:paraId="3E16C884" w14:textId="77777777" w:rsidR="009F192B" w:rsidRPr="00C57AEB" w:rsidRDefault="009F192B" w:rsidP="009F192B">
      <w:pPr>
        <w:pStyle w:val="Code"/>
      </w:pPr>
      <w:r w:rsidRPr="00C57AEB">
        <w:t>ip6tables -A INPUT -p tcp --dport 443 -j ACCEPT</w:t>
      </w:r>
    </w:p>
    <w:p w14:paraId="0B1751AA" w14:textId="77777777" w:rsidR="009F192B" w:rsidRPr="00C57AEB" w:rsidRDefault="009F192B" w:rsidP="009F192B">
      <w:pPr>
        <w:pStyle w:val="Code"/>
      </w:pPr>
      <w:r w:rsidRPr="00C57AEB">
        <w:t># Mở kết nối inbound NTP:</w:t>
      </w:r>
    </w:p>
    <w:p w14:paraId="18A494D7" w14:textId="77777777" w:rsidR="009F192B" w:rsidRPr="00C57AEB" w:rsidRDefault="009F192B" w:rsidP="009F192B">
      <w:pPr>
        <w:pStyle w:val="Code"/>
      </w:pPr>
      <w:r w:rsidRPr="00C57AEB">
        <w:t>ip6tables -A INPUT -p udp --dport 123 -j ACCEPT</w:t>
      </w:r>
    </w:p>
    <w:p w14:paraId="7CEECAC7" w14:textId="77777777" w:rsidR="009F192B" w:rsidRPr="00C57AEB" w:rsidRDefault="009F192B" w:rsidP="009F192B">
      <w:pPr>
        <w:pStyle w:val="Code"/>
      </w:pPr>
      <w:r w:rsidRPr="00C57AEB">
        <w:t># Mở kết nối inbound DNS:</w:t>
      </w:r>
    </w:p>
    <w:p w14:paraId="6FE629DA" w14:textId="77777777" w:rsidR="009F192B" w:rsidRPr="00C57AEB" w:rsidRDefault="009F192B" w:rsidP="009F192B">
      <w:pPr>
        <w:pStyle w:val="Code"/>
      </w:pPr>
      <w:r w:rsidRPr="00C57AEB">
        <w:t>ip6tables -A INPUT -p udp --dport 53 -j ACCEPT</w:t>
      </w:r>
    </w:p>
    <w:p w14:paraId="6BE0903F" w14:textId="77777777" w:rsidR="009F192B" w:rsidRPr="00C57AEB" w:rsidRDefault="009F192B" w:rsidP="009F192B">
      <w:pPr>
        <w:pStyle w:val="Code"/>
      </w:pPr>
      <w:r w:rsidRPr="00C57AEB">
        <w:t>ip6tables -A INPUT -p tcp --dport 53 -j ACCEPT</w:t>
      </w:r>
    </w:p>
    <w:p w14:paraId="210AAB10" w14:textId="77777777" w:rsidR="009F192B" w:rsidRPr="00C57AEB" w:rsidRDefault="009F192B" w:rsidP="009F192B">
      <w:pPr>
        <w:pStyle w:val="Code"/>
      </w:pPr>
      <w:r w:rsidRPr="00C57AEB">
        <w:t># Mở kết nối inbound ICMP</w:t>
      </w:r>
    </w:p>
    <w:p w14:paraId="31514720" w14:textId="77777777" w:rsidR="009F192B" w:rsidRPr="00C57AEB" w:rsidRDefault="009F192B" w:rsidP="009F192B">
      <w:pPr>
        <w:pStyle w:val="Code"/>
      </w:pPr>
      <w:r w:rsidRPr="00C57AEB">
        <w:t>ip6tables -A INPUT -p icmp -m state --state ESTABLISHED -j ACCEPT</w:t>
      </w:r>
    </w:p>
    <w:p w14:paraId="162266F3" w14:textId="77777777" w:rsidR="009F192B" w:rsidRPr="00C57AEB" w:rsidRDefault="009F192B" w:rsidP="009F192B">
      <w:pPr>
        <w:pStyle w:val="Code"/>
      </w:pPr>
      <w:r w:rsidRPr="00C57AEB">
        <w:t># Mở kết nối inbound SSH</w:t>
      </w:r>
    </w:p>
    <w:p w14:paraId="40D44754" w14:textId="77777777" w:rsidR="009F192B" w:rsidRPr="00C57AEB" w:rsidRDefault="009F192B" w:rsidP="009F192B">
      <w:pPr>
        <w:pStyle w:val="Code"/>
      </w:pPr>
      <w:r w:rsidRPr="00C57AEB">
        <w:t>ip6tables -A INPUT -p tcp --dport 22 -m state --state NEW,ESTABLISHED -j ACCEPT</w:t>
      </w:r>
    </w:p>
    <w:p w14:paraId="2AC12D32" w14:textId="77777777" w:rsidR="009F192B" w:rsidRPr="00E101F0" w:rsidRDefault="009F192B" w:rsidP="009F192B">
      <w:pPr>
        <w:pStyle w:val="Heading6"/>
      </w:pPr>
      <w:bookmarkStart w:id="106" w:name="_Toc163720668"/>
      <w:bookmarkStart w:id="107" w:name="_Toc163720996"/>
      <w:r w:rsidRPr="006615F1">
        <w:t>Cấu</w:t>
      </w:r>
      <w:r>
        <w:t xml:space="preserve"> hình chính sách</w:t>
      </w:r>
      <w:r>
        <w:rPr>
          <w:lang w:val="en-US"/>
        </w:rPr>
        <w:t xml:space="preserve"> </w:t>
      </w:r>
      <w:r>
        <w:t>từ chối mặc định</w:t>
      </w:r>
      <w:r>
        <w:rPr>
          <w:lang w:val="en-US"/>
        </w:rPr>
        <w:t xml:space="preserve"> cho iptables</w:t>
      </w:r>
      <w:bookmarkEnd w:id="106"/>
      <w:bookmarkEnd w:id="107"/>
    </w:p>
    <w:p w14:paraId="4FEF9C2C" w14:textId="77777777" w:rsidR="009F192B" w:rsidRDefault="009F192B" w:rsidP="009F192B">
      <w:pPr>
        <w:pStyle w:val="BodyText"/>
      </w:pPr>
      <w:r>
        <w:t>Mô</w:t>
      </w:r>
      <w:r>
        <w:rPr>
          <w:spacing w:val="-2"/>
        </w:rPr>
        <w:t xml:space="preserve"> </w:t>
      </w:r>
      <w:r>
        <w:t>tả:</w:t>
      </w:r>
    </w:p>
    <w:p w14:paraId="364728FD" w14:textId="77777777" w:rsidR="009F192B" w:rsidRPr="00C9621D" w:rsidRDefault="009F192B" w:rsidP="009F192B">
      <w:pPr>
        <w:pStyle w:val="BodyText"/>
      </w:pPr>
      <w:r w:rsidRPr="00C9621D">
        <w:t>Chính sách</w:t>
      </w:r>
      <w:r>
        <w:rPr>
          <w:lang w:val="en-US"/>
        </w:rPr>
        <w:t xml:space="preserve"> </w:t>
      </w:r>
      <w:r>
        <w:t>từ chối</w:t>
      </w:r>
      <w:r w:rsidRPr="00C9621D">
        <w:t xml:space="preserve"> mặc định đảm bảo rằng mọi hoạt động </w:t>
      </w:r>
      <w:r>
        <w:rPr>
          <w:lang w:val="en-US"/>
        </w:rPr>
        <w:t>kết nối đến</w:t>
      </w:r>
      <w:r w:rsidRPr="00C9621D">
        <w:t xml:space="preserve"> chưa được định cấu hình sẽ bị từ chối nâng cao sự an toàn cho hệ thống.</w:t>
      </w:r>
    </w:p>
    <w:p w14:paraId="62FC460E" w14:textId="77777777" w:rsidR="009F192B" w:rsidRPr="005D6BC3" w:rsidRDefault="009F192B" w:rsidP="009F192B">
      <w:pPr>
        <w:pStyle w:val="BodyText"/>
        <w:rPr>
          <w:lang w:val="en-US"/>
        </w:rPr>
      </w:pPr>
    </w:p>
    <w:p w14:paraId="03186041" w14:textId="77777777" w:rsidR="009F192B" w:rsidRDefault="009F192B" w:rsidP="009F192B">
      <w:pPr>
        <w:pStyle w:val="BodyText"/>
        <w:rPr>
          <w:lang w:val="en-US"/>
        </w:rPr>
      </w:pPr>
      <w:r>
        <w:t>Mục tiêu:</w:t>
      </w:r>
    </w:p>
    <w:p w14:paraId="593156EF" w14:textId="77777777" w:rsidR="009F192B" w:rsidRDefault="009F192B" w:rsidP="009F192B">
      <w:pPr>
        <w:pStyle w:val="BodyText"/>
        <w:rPr>
          <w:lang w:val="en-US"/>
        </w:rPr>
      </w:pPr>
      <w:r w:rsidRPr="00627B63">
        <w:rPr>
          <w:i/>
          <w:iCs/>
          <w:lang w:val="en-US"/>
        </w:rPr>
        <w:t>*Lưu ý</w:t>
      </w:r>
      <w:r>
        <w:rPr>
          <w:lang w:val="en-US"/>
        </w:rPr>
        <w:t>: Thực hiện việc cấu hình chính sách ở mục 2.3.4.2.3 và 2.3.4.2.4 trước để tránh kết nối bị gián đoạn.</w:t>
      </w:r>
    </w:p>
    <w:p w14:paraId="54E0E6F1" w14:textId="77777777" w:rsidR="009F192B" w:rsidRDefault="009F192B" w:rsidP="009F192B">
      <w:pPr>
        <w:pStyle w:val="Command"/>
      </w:pPr>
      <w:r>
        <w:lastRenderedPageBreak/>
        <w:t>Thực hiện các câu lệnh sau để cài đặt chính sách mặc định</w:t>
      </w:r>
      <w:r w:rsidRPr="00C9621D">
        <w:rPr>
          <w:lang w:val="en-US"/>
        </w:rPr>
        <w:t xml:space="preserve"> </w:t>
      </w:r>
      <w:r>
        <w:rPr>
          <w:lang w:val="en-US"/>
        </w:rPr>
        <w:t>cho iptables</w:t>
      </w:r>
      <w:r>
        <w:t>:</w:t>
      </w:r>
    </w:p>
    <w:p w14:paraId="53088D68" w14:textId="77777777" w:rsidR="009F192B" w:rsidRDefault="009F192B" w:rsidP="009F192B">
      <w:pPr>
        <w:pStyle w:val="Code"/>
      </w:pPr>
      <w:r>
        <w:t>iptables -P INPUT DROP</w:t>
      </w:r>
    </w:p>
    <w:p w14:paraId="0A25B12A" w14:textId="77777777" w:rsidR="009F192B" w:rsidRPr="00C9621D" w:rsidRDefault="009F192B" w:rsidP="009F192B">
      <w:pPr>
        <w:pStyle w:val="Code"/>
        <w:rPr>
          <w:lang w:val="en-US"/>
        </w:rPr>
      </w:pPr>
      <w:r>
        <w:t xml:space="preserve">iptables -P OUTPUT </w:t>
      </w:r>
      <w:r>
        <w:rPr>
          <w:lang w:val="en-US"/>
        </w:rPr>
        <w:t>ACCEPT</w:t>
      </w:r>
    </w:p>
    <w:p w14:paraId="630A5EB0" w14:textId="77777777" w:rsidR="009F192B" w:rsidRDefault="009F192B" w:rsidP="009F192B">
      <w:pPr>
        <w:pStyle w:val="Code"/>
      </w:pPr>
      <w:r>
        <w:t>iptables -P FORWARD DROP</w:t>
      </w:r>
    </w:p>
    <w:p w14:paraId="1FDF7C40" w14:textId="77777777" w:rsidR="009F192B" w:rsidRDefault="009F192B" w:rsidP="009F192B">
      <w:pPr>
        <w:pStyle w:val="Command"/>
        <w:rPr>
          <w:lang w:val="en-US"/>
        </w:rPr>
      </w:pPr>
      <w:r>
        <w:rPr>
          <w:lang w:val="en-US"/>
        </w:rPr>
        <w:t>Thực hiện câu lệnh sau để lưu cấu hình iptables:</w:t>
      </w:r>
    </w:p>
    <w:p w14:paraId="5BAE75D2" w14:textId="77777777" w:rsidR="009F192B" w:rsidRPr="006C12E6" w:rsidRDefault="009F192B" w:rsidP="009F192B">
      <w:pPr>
        <w:pStyle w:val="Code"/>
        <w:rPr>
          <w:lang w:val="en-US"/>
        </w:rPr>
      </w:pPr>
      <w:r>
        <w:t>service iptables save</w:t>
      </w:r>
    </w:p>
    <w:p w14:paraId="4EEAD992" w14:textId="77777777" w:rsidR="009F192B" w:rsidRDefault="009F192B" w:rsidP="009F192B">
      <w:pPr>
        <w:pStyle w:val="Command"/>
        <w:rPr>
          <w:lang w:val="en-US"/>
        </w:rPr>
      </w:pPr>
      <w:r>
        <w:rPr>
          <w:lang w:val="en-US"/>
        </w:rPr>
        <w:t>Nếu sử dụng IPv6:</w:t>
      </w:r>
    </w:p>
    <w:p w14:paraId="22A99F8A" w14:textId="77777777" w:rsidR="009F192B" w:rsidRPr="00C42ED4" w:rsidRDefault="009F192B" w:rsidP="009F192B">
      <w:pPr>
        <w:pStyle w:val="Command"/>
        <w:numPr>
          <w:ilvl w:val="0"/>
          <w:numId w:val="23"/>
        </w:numPr>
      </w:pPr>
      <w:r>
        <w:t>Thực hiện các câu lệnh sau để cài đặt chính sách mặc định</w:t>
      </w:r>
      <w:r>
        <w:rPr>
          <w:lang w:val="en-US"/>
        </w:rPr>
        <w:t xml:space="preserve"> cho iptables</w:t>
      </w:r>
      <w:r>
        <w:t>:</w:t>
      </w:r>
    </w:p>
    <w:p w14:paraId="605A4161" w14:textId="77777777" w:rsidR="009F192B" w:rsidRPr="00C42ED4" w:rsidRDefault="009F192B" w:rsidP="009F192B">
      <w:pPr>
        <w:pStyle w:val="Code"/>
        <w:rPr>
          <w:lang w:val="en-US"/>
        </w:rPr>
      </w:pPr>
      <w:r w:rsidRPr="00C42ED4">
        <w:rPr>
          <w:lang w:val="en-US"/>
        </w:rPr>
        <w:t>ip6tables -P INPUT DROP</w:t>
      </w:r>
    </w:p>
    <w:p w14:paraId="018B14B0" w14:textId="77777777" w:rsidR="009F192B" w:rsidRPr="00C42ED4" w:rsidRDefault="009F192B" w:rsidP="009F192B">
      <w:pPr>
        <w:pStyle w:val="Code"/>
        <w:rPr>
          <w:lang w:val="en-US"/>
        </w:rPr>
      </w:pPr>
      <w:r w:rsidRPr="00C42ED4">
        <w:rPr>
          <w:lang w:val="en-US"/>
        </w:rPr>
        <w:t xml:space="preserve">ip6tables -P OUTPUT </w:t>
      </w:r>
      <w:r>
        <w:rPr>
          <w:lang w:val="en-US"/>
        </w:rPr>
        <w:t>ACCEPT</w:t>
      </w:r>
    </w:p>
    <w:p w14:paraId="4FA54D5F" w14:textId="77777777" w:rsidR="009F192B" w:rsidRDefault="009F192B" w:rsidP="009F192B">
      <w:pPr>
        <w:pStyle w:val="Code"/>
        <w:rPr>
          <w:lang w:val="en-US"/>
        </w:rPr>
      </w:pPr>
      <w:r w:rsidRPr="00C42ED4">
        <w:rPr>
          <w:lang w:val="en-US"/>
        </w:rPr>
        <w:t>ip6tables -P FORWARD DROP</w:t>
      </w:r>
    </w:p>
    <w:p w14:paraId="13962083" w14:textId="77777777" w:rsidR="009F192B" w:rsidRDefault="009F192B" w:rsidP="009F192B">
      <w:pPr>
        <w:pStyle w:val="Command"/>
        <w:numPr>
          <w:ilvl w:val="0"/>
          <w:numId w:val="23"/>
        </w:numPr>
        <w:rPr>
          <w:lang w:val="en-US"/>
        </w:rPr>
      </w:pPr>
      <w:r>
        <w:rPr>
          <w:lang w:val="en-US"/>
        </w:rPr>
        <w:t>Thực hiện câu lệnh sau để lưu cấu hình ip6tables</w:t>
      </w:r>
    </w:p>
    <w:p w14:paraId="016A0F38" w14:textId="77777777" w:rsidR="009F192B" w:rsidRDefault="009F192B" w:rsidP="009F192B">
      <w:pPr>
        <w:pStyle w:val="Code"/>
        <w:rPr>
          <w:lang w:val="en-US"/>
        </w:rPr>
      </w:pPr>
      <w:r w:rsidRPr="00E926C5">
        <w:t>service ip6tables save</w:t>
      </w:r>
    </w:p>
    <w:p w14:paraId="5CD691B6" w14:textId="77777777" w:rsidR="009F192B" w:rsidRDefault="009F192B" w:rsidP="009F192B">
      <w:pPr>
        <w:pStyle w:val="Heading6"/>
        <w:rPr>
          <w:lang w:val="en-US"/>
        </w:rPr>
      </w:pPr>
      <w:bookmarkStart w:id="108" w:name="_Toc163720669"/>
      <w:bookmarkStart w:id="109" w:name="_Toc163720997"/>
      <w:r>
        <w:t>Khuyến nghị nâng cao: Cấu hình chính sách từ chối mặc định cho iptables</w:t>
      </w:r>
      <w:bookmarkEnd w:id="108"/>
      <w:bookmarkEnd w:id="109"/>
    </w:p>
    <w:p w14:paraId="2EA0E011" w14:textId="77777777" w:rsidR="009F192B" w:rsidRDefault="009F192B" w:rsidP="009F192B">
      <w:pPr>
        <w:pStyle w:val="BodyText"/>
        <w:rPr>
          <w:lang w:val="en-US"/>
        </w:rPr>
      </w:pPr>
      <w:r>
        <w:rPr>
          <w:lang w:val="en-US"/>
        </w:rPr>
        <w:t>Mô tả:</w:t>
      </w:r>
    </w:p>
    <w:p w14:paraId="6CC0AF29" w14:textId="77777777" w:rsidR="009F192B" w:rsidRDefault="009F192B" w:rsidP="009F192B">
      <w:pPr>
        <w:pStyle w:val="BodyText"/>
        <w:rPr>
          <w:lang w:val="vi-VN"/>
        </w:rPr>
      </w:pPr>
      <w:r>
        <w:rPr>
          <w:lang w:val="vi-VN"/>
        </w:rPr>
        <w:t>Chính sách từ chối tất cả các kết nối mặc định đảm bảo rằng mọi hoạt động sử dụng mạng chưa được định cấu hình sẽ bị từ chối nâng cao sự an toàn cho hệ thống.</w:t>
      </w:r>
    </w:p>
    <w:p w14:paraId="370CA092" w14:textId="77777777" w:rsidR="009F192B" w:rsidRDefault="009F192B" w:rsidP="009F192B">
      <w:pPr>
        <w:pStyle w:val="BodyText"/>
        <w:rPr>
          <w:lang w:val="en-US"/>
        </w:rPr>
      </w:pPr>
    </w:p>
    <w:p w14:paraId="7A78D16F" w14:textId="77777777" w:rsidR="009F192B" w:rsidRDefault="009F192B" w:rsidP="009F192B">
      <w:pPr>
        <w:pStyle w:val="BodyText"/>
        <w:rPr>
          <w:lang w:val="en-US"/>
        </w:rPr>
      </w:pPr>
      <w:r>
        <w:t>Mục tiêu:</w:t>
      </w:r>
    </w:p>
    <w:p w14:paraId="08078BB5" w14:textId="77777777" w:rsidR="009F192B" w:rsidRDefault="009F192B" w:rsidP="009F192B">
      <w:pPr>
        <w:pStyle w:val="BodyText"/>
        <w:rPr>
          <w:lang w:val="en-US"/>
        </w:rPr>
      </w:pPr>
      <w:r w:rsidRPr="00627B63">
        <w:rPr>
          <w:i/>
          <w:iCs/>
          <w:lang w:val="en-US"/>
        </w:rPr>
        <w:t>*Lưu ý</w:t>
      </w:r>
      <w:r>
        <w:rPr>
          <w:lang w:val="en-US"/>
        </w:rPr>
        <w:t>: Đây là khuyến nghị nâng cao của mục 2.3.4.2.5. Cấu hình này được áp dụng sẽ phải khai báo tất cả các cổng INPUT và OUTPUT của hệ thống. Bỏ qua nếu không cần thiết.</w:t>
      </w:r>
    </w:p>
    <w:p w14:paraId="24876650" w14:textId="77777777" w:rsidR="009F192B" w:rsidRDefault="009F192B" w:rsidP="009F192B">
      <w:pPr>
        <w:pStyle w:val="BodyText"/>
        <w:rPr>
          <w:lang w:val="en-US"/>
        </w:rPr>
      </w:pPr>
    </w:p>
    <w:p w14:paraId="796CD071" w14:textId="77777777" w:rsidR="009F192B" w:rsidRDefault="009F192B" w:rsidP="009F192B">
      <w:pPr>
        <w:pStyle w:val="BodyText"/>
        <w:rPr>
          <w:lang w:val="en-US"/>
        </w:rPr>
      </w:pPr>
      <w:r>
        <w:rPr>
          <w:lang w:val="en-US"/>
        </w:rPr>
        <w:t>Thực hiện tuần tự các mục dưới đây để tránh gây gián đoạn kết nối:</w:t>
      </w:r>
    </w:p>
    <w:p w14:paraId="5E8586E5" w14:textId="77777777" w:rsidR="009F192B" w:rsidRDefault="009F192B" w:rsidP="009F192B">
      <w:pPr>
        <w:pStyle w:val="Command"/>
      </w:pPr>
      <w:r>
        <w:t xml:space="preserve">Với mỗi cổng được xác định ở bước kiểm tra mà không có luật tường lửa nào, thiết lập luật phù hợp để chấp nhận kết nối </w:t>
      </w:r>
      <w:r>
        <w:rPr>
          <w:lang w:val="en-US"/>
        </w:rPr>
        <w:t>đi</w:t>
      </w:r>
      <w:r>
        <w:t>:</w:t>
      </w:r>
    </w:p>
    <w:p w14:paraId="4394E52B" w14:textId="77777777" w:rsidR="009F192B" w:rsidRDefault="009F192B" w:rsidP="009F192B">
      <w:pPr>
        <w:pStyle w:val="Code"/>
        <w:rPr>
          <w:lang w:val="en-US"/>
        </w:rPr>
      </w:pPr>
      <w:r>
        <w:t xml:space="preserve">iptables -A </w:t>
      </w:r>
      <w:r w:rsidRPr="00FD509E">
        <w:rPr>
          <w:lang w:val="en-US"/>
        </w:rPr>
        <w:t xml:space="preserve">OUTPUT </w:t>
      </w:r>
      <w:r>
        <w:t>-p</w:t>
      </w:r>
      <w:r>
        <w:rPr>
          <w:lang w:val="en-US"/>
        </w:rPr>
        <w:t xml:space="preserve"> &lt;</w:t>
      </w:r>
      <w:r>
        <w:t>protocol</w:t>
      </w:r>
      <w:r>
        <w:rPr>
          <w:lang w:val="en-US"/>
        </w:rPr>
        <w:t>&gt;</w:t>
      </w:r>
      <w:r>
        <w:t xml:space="preserve"> --</w:t>
      </w:r>
      <w:r>
        <w:rPr>
          <w:lang w:val="en-US"/>
        </w:rPr>
        <w:t>s</w:t>
      </w:r>
      <w:r>
        <w:t>port</w:t>
      </w:r>
      <w:r>
        <w:rPr>
          <w:lang w:val="en-US"/>
        </w:rPr>
        <w:t xml:space="preserve"> &lt;</w:t>
      </w:r>
      <w:r>
        <w:t>port</w:t>
      </w:r>
      <w:r>
        <w:rPr>
          <w:lang w:val="en-US"/>
        </w:rPr>
        <w:t>&gt;</w:t>
      </w:r>
      <w:r>
        <w:t xml:space="preserve"> -m state --state NEW</w:t>
      </w:r>
      <w:r>
        <w:rPr>
          <w:lang w:val="en-US"/>
        </w:rPr>
        <w:t>,</w:t>
      </w:r>
      <w:r>
        <w:t>ESTABLISHED -j ACCEPT</w:t>
      </w:r>
    </w:p>
    <w:p w14:paraId="422884A1" w14:textId="77777777" w:rsidR="009F192B" w:rsidRDefault="009F192B" w:rsidP="009F192B">
      <w:pPr>
        <w:pStyle w:val="Command"/>
        <w:rPr>
          <w:lang w:val="en-US"/>
        </w:rPr>
      </w:pPr>
      <w:r>
        <w:rPr>
          <w:lang w:val="en-US"/>
        </w:rPr>
        <w:t>Các cấu hình khuyến nghị:</w:t>
      </w:r>
    </w:p>
    <w:p w14:paraId="2774DE72" w14:textId="77777777" w:rsidR="009F192B" w:rsidRDefault="009F192B" w:rsidP="009F192B">
      <w:pPr>
        <w:pStyle w:val="Code"/>
        <w:rPr>
          <w:lang w:val="en-US"/>
        </w:rPr>
      </w:pPr>
      <w:r>
        <w:rPr>
          <w:lang w:val="en-US"/>
        </w:rPr>
        <w:t># Mở kết nối outbound ICMP</w:t>
      </w:r>
    </w:p>
    <w:p w14:paraId="4986799B" w14:textId="77777777" w:rsidR="009F192B" w:rsidRDefault="009F192B" w:rsidP="009F192B">
      <w:pPr>
        <w:pStyle w:val="Code"/>
        <w:rPr>
          <w:lang w:val="en-US"/>
        </w:rPr>
      </w:pPr>
      <w:r>
        <w:t>iptables -A OUTPUT -p icmp -m state --state NEW,ESTABLISHED -j ACCEPT</w:t>
      </w:r>
    </w:p>
    <w:p w14:paraId="46F40002" w14:textId="77777777" w:rsidR="009F192B" w:rsidRPr="00140521" w:rsidRDefault="009F192B" w:rsidP="009F192B">
      <w:pPr>
        <w:pStyle w:val="Code"/>
        <w:rPr>
          <w:lang w:val="en-US"/>
        </w:rPr>
      </w:pPr>
      <w:r>
        <w:rPr>
          <w:lang w:val="en-US"/>
        </w:rPr>
        <w:t># Mở kết nối outbound SSH</w:t>
      </w:r>
    </w:p>
    <w:p w14:paraId="19B11842" w14:textId="77777777" w:rsidR="009F192B" w:rsidRPr="007475B2" w:rsidRDefault="009F192B" w:rsidP="009F192B">
      <w:pPr>
        <w:pStyle w:val="Code"/>
        <w:rPr>
          <w:lang w:val="en-US"/>
        </w:rPr>
      </w:pPr>
      <w:r w:rsidRPr="00FD509E">
        <w:rPr>
          <w:lang w:val="en-US"/>
        </w:rPr>
        <w:lastRenderedPageBreak/>
        <w:t xml:space="preserve">iptables -A OUTPUT -p tcp --sport 22 -m state --state </w:t>
      </w:r>
      <w:proofErr w:type="gramStart"/>
      <w:r>
        <w:t>NEW</w:t>
      </w:r>
      <w:r>
        <w:rPr>
          <w:lang w:val="en-US"/>
        </w:rPr>
        <w:t>,</w:t>
      </w:r>
      <w:r w:rsidRPr="00FD509E">
        <w:rPr>
          <w:lang w:val="en-US"/>
        </w:rPr>
        <w:t>ESTABLISHED</w:t>
      </w:r>
      <w:proofErr w:type="gramEnd"/>
      <w:r w:rsidRPr="00FD509E">
        <w:rPr>
          <w:lang w:val="en-US"/>
        </w:rPr>
        <w:t xml:space="preserve"> -j ACCEPT</w:t>
      </w:r>
    </w:p>
    <w:p w14:paraId="39FC530D" w14:textId="77777777" w:rsidR="009F192B" w:rsidRDefault="009F192B" w:rsidP="009F192B">
      <w:pPr>
        <w:pStyle w:val="Command"/>
      </w:pPr>
      <w:r>
        <w:t>Thực hiện các câu lệnh sau để cài đặt chính sách mặc định</w:t>
      </w:r>
      <w:r w:rsidRPr="00C9621D">
        <w:rPr>
          <w:lang w:val="en-US"/>
        </w:rPr>
        <w:t xml:space="preserve"> </w:t>
      </w:r>
      <w:r>
        <w:rPr>
          <w:lang w:val="en-US"/>
        </w:rPr>
        <w:t>là DROP</w:t>
      </w:r>
      <w:r>
        <w:t>:</w:t>
      </w:r>
    </w:p>
    <w:p w14:paraId="200AE09B" w14:textId="77777777" w:rsidR="009F192B" w:rsidRDefault="009F192B" w:rsidP="009F192B">
      <w:pPr>
        <w:pStyle w:val="Code"/>
      </w:pPr>
      <w:r>
        <w:t>iptables -P INPUT DROP</w:t>
      </w:r>
    </w:p>
    <w:p w14:paraId="5C576DB4" w14:textId="77777777" w:rsidR="009F192B" w:rsidRPr="00C9621D" w:rsidRDefault="009F192B" w:rsidP="009F192B">
      <w:pPr>
        <w:pStyle w:val="Code"/>
        <w:rPr>
          <w:lang w:val="en-US"/>
        </w:rPr>
      </w:pPr>
      <w:r>
        <w:t xml:space="preserve">iptables -P OUTPUT </w:t>
      </w:r>
      <w:r w:rsidRPr="00C42ED4">
        <w:rPr>
          <w:lang w:val="en-US"/>
        </w:rPr>
        <w:t>DROP</w:t>
      </w:r>
    </w:p>
    <w:p w14:paraId="2118729A" w14:textId="77777777" w:rsidR="009F192B" w:rsidRDefault="009F192B" w:rsidP="009F192B">
      <w:pPr>
        <w:pStyle w:val="Code"/>
      </w:pPr>
      <w:r>
        <w:t>iptables -P FORWARD DROP</w:t>
      </w:r>
    </w:p>
    <w:p w14:paraId="41F13A1D" w14:textId="77777777" w:rsidR="009F192B" w:rsidRDefault="009F192B" w:rsidP="009F192B">
      <w:pPr>
        <w:pStyle w:val="Command"/>
        <w:rPr>
          <w:lang w:val="en-US"/>
        </w:rPr>
      </w:pPr>
      <w:r>
        <w:rPr>
          <w:lang w:val="en-US"/>
        </w:rPr>
        <w:t>Thực hiện câu lệnh sau để lưu cấu hình iptables:</w:t>
      </w:r>
    </w:p>
    <w:p w14:paraId="5E4F3EE7" w14:textId="77777777" w:rsidR="009F192B" w:rsidRPr="006C12E6" w:rsidRDefault="009F192B" w:rsidP="009F192B">
      <w:pPr>
        <w:pStyle w:val="Code"/>
        <w:rPr>
          <w:lang w:val="en-US"/>
        </w:rPr>
      </w:pPr>
      <w:r>
        <w:t>service iptables save</w:t>
      </w:r>
    </w:p>
    <w:p w14:paraId="212D11FD" w14:textId="77777777" w:rsidR="009F192B" w:rsidRDefault="009F192B" w:rsidP="009F192B">
      <w:pPr>
        <w:pStyle w:val="Command"/>
        <w:rPr>
          <w:lang w:val="en-US"/>
        </w:rPr>
      </w:pPr>
    </w:p>
    <w:p w14:paraId="5917EA3B" w14:textId="77777777" w:rsidR="009F192B" w:rsidRDefault="009F192B" w:rsidP="009F192B">
      <w:pPr>
        <w:pStyle w:val="Command"/>
        <w:rPr>
          <w:lang w:val="en-US"/>
        </w:rPr>
      </w:pPr>
      <w:r>
        <w:rPr>
          <w:lang w:val="en-US"/>
        </w:rPr>
        <w:t>Nếu sử dụng IPv6:</w:t>
      </w:r>
    </w:p>
    <w:p w14:paraId="0581B2AD" w14:textId="77777777" w:rsidR="009F192B" w:rsidRPr="00AE18A1" w:rsidRDefault="009F192B" w:rsidP="009F192B">
      <w:pPr>
        <w:pStyle w:val="Command"/>
        <w:numPr>
          <w:ilvl w:val="0"/>
          <w:numId w:val="23"/>
        </w:numPr>
      </w:pPr>
      <w:r>
        <w:t xml:space="preserve">Với mỗi cổng được xác định ở bước kiểm tra mà không có luật tường lửa nào, thiết lập luật phù hợp để chấp nhận kết nối </w:t>
      </w:r>
      <w:r>
        <w:rPr>
          <w:lang w:val="en-US"/>
        </w:rPr>
        <w:t>đi</w:t>
      </w:r>
      <w:r>
        <w:t>:</w:t>
      </w:r>
    </w:p>
    <w:p w14:paraId="5BB05723" w14:textId="77777777" w:rsidR="009F192B" w:rsidRPr="00140521" w:rsidRDefault="009F192B" w:rsidP="009F192B">
      <w:pPr>
        <w:pStyle w:val="Code"/>
        <w:rPr>
          <w:lang w:val="en-US"/>
        </w:rPr>
      </w:pPr>
      <w:r>
        <w:t>Ip</w:t>
      </w:r>
      <w:r>
        <w:rPr>
          <w:lang w:val="en-US"/>
        </w:rPr>
        <w:t>6</w:t>
      </w:r>
      <w:r>
        <w:t xml:space="preserve">tables -A </w:t>
      </w:r>
      <w:r w:rsidRPr="00FD509E">
        <w:rPr>
          <w:lang w:val="en-US"/>
        </w:rPr>
        <w:t xml:space="preserve">OUTPUT </w:t>
      </w:r>
      <w:r>
        <w:t>-p</w:t>
      </w:r>
      <w:r>
        <w:rPr>
          <w:lang w:val="en-US"/>
        </w:rPr>
        <w:t xml:space="preserve"> &lt;</w:t>
      </w:r>
      <w:r>
        <w:t>protocol</w:t>
      </w:r>
      <w:r>
        <w:rPr>
          <w:lang w:val="en-US"/>
        </w:rPr>
        <w:t>&gt;</w:t>
      </w:r>
      <w:r>
        <w:t xml:space="preserve"> --</w:t>
      </w:r>
      <w:r>
        <w:rPr>
          <w:lang w:val="en-US"/>
        </w:rPr>
        <w:t>s</w:t>
      </w:r>
      <w:r>
        <w:t>port</w:t>
      </w:r>
      <w:r>
        <w:rPr>
          <w:lang w:val="en-US"/>
        </w:rPr>
        <w:t xml:space="preserve"> &lt;</w:t>
      </w:r>
      <w:r>
        <w:t>port</w:t>
      </w:r>
      <w:r>
        <w:rPr>
          <w:lang w:val="en-US"/>
        </w:rPr>
        <w:t>&gt;</w:t>
      </w:r>
      <w:r>
        <w:t xml:space="preserve"> -m state --state NEW</w:t>
      </w:r>
      <w:r>
        <w:rPr>
          <w:lang w:val="en-US"/>
        </w:rPr>
        <w:t>,</w:t>
      </w:r>
      <w:r>
        <w:t>ESTABLISHED -j ACCEPT</w:t>
      </w:r>
    </w:p>
    <w:p w14:paraId="170BADB6" w14:textId="77777777" w:rsidR="009F192B" w:rsidRPr="00140521" w:rsidRDefault="009F192B" w:rsidP="009F192B">
      <w:pPr>
        <w:pStyle w:val="Command"/>
        <w:numPr>
          <w:ilvl w:val="0"/>
          <w:numId w:val="23"/>
        </w:numPr>
      </w:pPr>
      <w:r>
        <w:rPr>
          <w:lang w:val="en-US"/>
        </w:rPr>
        <w:t>Các cấu hình khuyến nghị:</w:t>
      </w:r>
    </w:p>
    <w:p w14:paraId="3613EA59" w14:textId="77777777" w:rsidR="009F192B" w:rsidRDefault="009F192B" w:rsidP="009F192B">
      <w:pPr>
        <w:pStyle w:val="Code"/>
      </w:pPr>
      <w:r>
        <w:t># Mở kết nối outbound ICMP</w:t>
      </w:r>
    </w:p>
    <w:p w14:paraId="351219E5" w14:textId="77777777" w:rsidR="009F192B" w:rsidRDefault="009F192B" w:rsidP="009F192B">
      <w:pPr>
        <w:pStyle w:val="Code"/>
      </w:pPr>
      <w:r>
        <w:t>Ip</w:t>
      </w:r>
      <w:r>
        <w:rPr>
          <w:lang w:val="en-US"/>
        </w:rPr>
        <w:t>6</w:t>
      </w:r>
      <w:r>
        <w:t>tables -A OUTPUT -p icmp -m state --state NEW,ESTABLISHED -j ACCEPT</w:t>
      </w:r>
    </w:p>
    <w:p w14:paraId="12783D90" w14:textId="77777777" w:rsidR="009F192B" w:rsidRDefault="009F192B" w:rsidP="009F192B">
      <w:pPr>
        <w:pStyle w:val="Code"/>
      </w:pPr>
      <w:r>
        <w:t># Mở kết nối outbound SSH</w:t>
      </w:r>
    </w:p>
    <w:p w14:paraId="29DE68D9" w14:textId="77777777" w:rsidR="009F192B" w:rsidRPr="00140521" w:rsidRDefault="009F192B" w:rsidP="009F192B">
      <w:pPr>
        <w:pStyle w:val="Code"/>
      </w:pPr>
      <w:r>
        <w:t>Ip</w:t>
      </w:r>
      <w:r>
        <w:rPr>
          <w:lang w:val="en-US"/>
        </w:rPr>
        <w:t>6</w:t>
      </w:r>
      <w:r>
        <w:t>tables -A OUTPUT -p tcp --sport 22 -m state --state NEW,ESTABLISHED -j ACCEPT</w:t>
      </w:r>
    </w:p>
    <w:p w14:paraId="546914C3" w14:textId="77777777" w:rsidR="009F192B" w:rsidRPr="00C42ED4" w:rsidRDefault="009F192B" w:rsidP="009F192B">
      <w:pPr>
        <w:pStyle w:val="Command"/>
        <w:numPr>
          <w:ilvl w:val="0"/>
          <w:numId w:val="23"/>
        </w:numPr>
      </w:pPr>
      <w:r>
        <w:t>Thực hiện các câu lệnh sau để cài đặt chính sách mặc định</w:t>
      </w:r>
      <w:r>
        <w:rPr>
          <w:lang w:val="en-US"/>
        </w:rPr>
        <w:t xml:space="preserve"> là DROP</w:t>
      </w:r>
      <w:r>
        <w:t>:</w:t>
      </w:r>
    </w:p>
    <w:p w14:paraId="5E4E6510" w14:textId="77777777" w:rsidR="009F192B" w:rsidRPr="00C42ED4" w:rsidRDefault="009F192B" w:rsidP="009F192B">
      <w:pPr>
        <w:pStyle w:val="Code"/>
        <w:rPr>
          <w:lang w:val="en-US"/>
        </w:rPr>
      </w:pPr>
      <w:r w:rsidRPr="00C42ED4">
        <w:rPr>
          <w:lang w:val="en-US"/>
        </w:rPr>
        <w:t>ip6tables -P INPUT DROP</w:t>
      </w:r>
    </w:p>
    <w:p w14:paraId="00880A0E" w14:textId="77777777" w:rsidR="009F192B" w:rsidRPr="00C42ED4" w:rsidRDefault="009F192B" w:rsidP="009F192B">
      <w:pPr>
        <w:pStyle w:val="Code"/>
        <w:rPr>
          <w:lang w:val="en-US"/>
        </w:rPr>
      </w:pPr>
      <w:r w:rsidRPr="00C42ED4">
        <w:rPr>
          <w:lang w:val="en-US"/>
        </w:rPr>
        <w:t>ip6tables -P OUTPUT DROP</w:t>
      </w:r>
    </w:p>
    <w:p w14:paraId="7DF67C7F" w14:textId="77777777" w:rsidR="009F192B" w:rsidRDefault="009F192B" w:rsidP="009F192B">
      <w:pPr>
        <w:pStyle w:val="Code"/>
        <w:rPr>
          <w:lang w:val="en-US"/>
        </w:rPr>
      </w:pPr>
      <w:r w:rsidRPr="00C42ED4">
        <w:rPr>
          <w:lang w:val="en-US"/>
        </w:rPr>
        <w:t>ip6tables -P FORWARD DROP</w:t>
      </w:r>
    </w:p>
    <w:p w14:paraId="741303EE" w14:textId="77777777" w:rsidR="009F192B" w:rsidRDefault="009F192B" w:rsidP="009F192B">
      <w:pPr>
        <w:pStyle w:val="Command"/>
        <w:numPr>
          <w:ilvl w:val="0"/>
          <w:numId w:val="23"/>
        </w:numPr>
        <w:rPr>
          <w:lang w:val="en-US"/>
        </w:rPr>
      </w:pPr>
      <w:r>
        <w:rPr>
          <w:lang w:val="en-US"/>
        </w:rPr>
        <w:t>Thực hiện câu lệnh sau để lưu cấu hình ip6tables</w:t>
      </w:r>
    </w:p>
    <w:p w14:paraId="188AA724" w14:textId="77777777" w:rsidR="009F192B" w:rsidRDefault="009F192B" w:rsidP="009F192B">
      <w:pPr>
        <w:pStyle w:val="Code"/>
        <w:rPr>
          <w:lang w:val="en-US"/>
        </w:rPr>
      </w:pPr>
      <w:r w:rsidRPr="00E926C5">
        <w:t>service ip6tables save</w:t>
      </w:r>
    </w:p>
    <w:p w14:paraId="6AD6FE1D" w14:textId="2B34CB31" w:rsidR="00CE620A" w:rsidRPr="00860C5B" w:rsidRDefault="00D27177" w:rsidP="00860C5B">
      <w:pPr>
        <w:pStyle w:val="Heading3"/>
      </w:pPr>
      <w:bookmarkStart w:id="110" w:name="_bookmark21"/>
      <w:bookmarkStart w:id="111" w:name="_Toc132982619"/>
      <w:bookmarkStart w:id="112" w:name="_Toc163720998"/>
      <w:bookmarkEnd w:id="110"/>
      <w:r>
        <w:t>Logging và</w:t>
      </w:r>
      <w:r>
        <w:rPr>
          <w:spacing w:val="1"/>
        </w:rPr>
        <w:t xml:space="preserve"> </w:t>
      </w:r>
      <w:r>
        <w:t>Auditing</w:t>
      </w:r>
      <w:bookmarkEnd w:id="111"/>
      <w:bookmarkEnd w:id="112"/>
    </w:p>
    <w:p w14:paraId="54DF9DEA" w14:textId="77777777" w:rsidR="00CE620A" w:rsidRDefault="00D27177" w:rsidP="00860C5B">
      <w:pPr>
        <w:pStyle w:val="Heading4"/>
      </w:pPr>
      <w:bookmarkStart w:id="113" w:name="_bookmark22"/>
      <w:bookmarkStart w:id="114" w:name="_Toc163720999"/>
      <w:bookmarkEnd w:id="113"/>
      <w:r>
        <w:t xml:space="preserve">Cấu </w:t>
      </w:r>
      <w:r w:rsidRPr="00860C5B">
        <w:t>hình</w:t>
      </w:r>
      <w:r>
        <w:rPr>
          <w:spacing w:val="1"/>
        </w:rPr>
        <w:t xml:space="preserve"> </w:t>
      </w:r>
      <w:r>
        <w:t>logging</w:t>
      </w:r>
      <w:bookmarkEnd w:id="114"/>
    </w:p>
    <w:p w14:paraId="6DB604C6" w14:textId="1A0C1215" w:rsidR="00F7092F" w:rsidRDefault="00F7092F" w:rsidP="00655143">
      <w:pPr>
        <w:pStyle w:val="Heading5"/>
      </w:pPr>
      <w:bookmarkStart w:id="115" w:name="_Toc163721000"/>
      <w:r>
        <w:rPr>
          <w:lang w:val="en-US"/>
        </w:rPr>
        <w:t>Cấu hình rsyslog</w:t>
      </w:r>
      <w:bookmarkEnd w:id="115"/>
    </w:p>
    <w:p w14:paraId="5881E9A0" w14:textId="5C3DE01B" w:rsidR="008237BB" w:rsidRDefault="00D27177" w:rsidP="00F7092F">
      <w:pPr>
        <w:pStyle w:val="Heading6"/>
      </w:pPr>
      <w:bookmarkStart w:id="116" w:name="_Toc163721001"/>
      <w:r>
        <w:t xml:space="preserve">Cấu hình kích hoạt rsyslog </w:t>
      </w:r>
      <w:r w:rsidR="00F7092F">
        <w:rPr>
          <w:lang w:val="en-US"/>
        </w:rPr>
        <w:t>ser</w:t>
      </w:r>
      <w:r w:rsidR="00101AC5">
        <w:rPr>
          <w:lang w:val="en-US"/>
        </w:rPr>
        <w:t>vices</w:t>
      </w:r>
      <w:bookmarkEnd w:id="116"/>
    </w:p>
    <w:p w14:paraId="400E8B10" w14:textId="72B9AF2B" w:rsidR="00CE620A" w:rsidRDefault="00D27177" w:rsidP="008237BB">
      <w:pPr>
        <w:pStyle w:val="BodyText"/>
      </w:pPr>
      <w:r>
        <w:t>Mô tả:</w:t>
      </w:r>
    </w:p>
    <w:p w14:paraId="08F9B105" w14:textId="77777777" w:rsidR="00CE620A" w:rsidRDefault="00D27177" w:rsidP="008237BB">
      <w:pPr>
        <w:pStyle w:val="BodyText"/>
      </w:pPr>
      <w:r w:rsidRPr="008237BB">
        <w:t>rsyslog</w:t>
      </w:r>
      <w:r>
        <w:t xml:space="preserve"> service là service thay thế cho syslogd với nhiều ưu điểm vượt trội (mã hoá dữ liệu gửi về server tập trung, sử dụng TCP…) hỗ trợ việc tuỳ chỉnh chuyên sau </w:t>
      </w:r>
      <w:r>
        <w:lastRenderedPageBreak/>
        <w:t>log của hệ thống. Kích hoạt service này sẽ đảm bảo log hệ thống được kiểm soát chặt chẽ và tránh tình trạng không có log được ghi nhận hoặc ghi nhận thiếu.</w:t>
      </w:r>
    </w:p>
    <w:p w14:paraId="5F3640E5" w14:textId="77777777" w:rsidR="00CE620A" w:rsidRPr="006E0663" w:rsidRDefault="00CE620A" w:rsidP="006E0663">
      <w:pPr>
        <w:pStyle w:val="BodyText"/>
      </w:pPr>
    </w:p>
    <w:p w14:paraId="3F646809" w14:textId="77777777" w:rsidR="00CE620A" w:rsidRDefault="00D27177" w:rsidP="006E6B0D">
      <w:pPr>
        <w:pStyle w:val="BodyText"/>
      </w:pPr>
      <w:r>
        <w:t>Mục tiêu:</w:t>
      </w:r>
    </w:p>
    <w:p w14:paraId="6F3C8ACF" w14:textId="590EC0A7" w:rsidR="00655143" w:rsidRDefault="00655143" w:rsidP="00FC4DEB">
      <w:pPr>
        <w:pStyle w:val="Command"/>
        <w:rPr>
          <w:lang w:val="en-US"/>
        </w:rPr>
      </w:pPr>
      <w:r>
        <w:rPr>
          <w:lang w:val="en-US"/>
        </w:rPr>
        <w:t>Thực hiện câu lệnh sau để cài đặt rsyslog:</w:t>
      </w:r>
    </w:p>
    <w:p w14:paraId="298E14D8" w14:textId="01DD1383" w:rsidR="00655143" w:rsidRPr="00655143" w:rsidRDefault="00BE5B55" w:rsidP="00FC4DEB">
      <w:pPr>
        <w:pStyle w:val="Code"/>
        <w:rPr>
          <w:lang w:val="en-US"/>
        </w:rPr>
      </w:pPr>
      <w:r>
        <w:t>apt install rsyslog</w:t>
      </w:r>
    </w:p>
    <w:p w14:paraId="06A8F288" w14:textId="77777777" w:rsidR="00CE620A" w:rsidRDefault="00D27177" w:rsidP="006E6B0D">
      <w:pPr>
        <w:pStyle w:val="Command"/>
      </w:pPr>
      <w:r>
        <w:t>Thực hiện câu lệnh sau để kích hoạt rsyslog:</w:t>
      </w:r>
    </w:p>
    <w:p w14:paraId="1A6D0AA6" w14:textId="7485A214" w:rsidR="00CE620A" w:rsidRPr="00AC32FE" w:rsidRDefault="008D4E8B" w:rsidP="00AC32FE">
      <w:pPr>
        <w:pStyle w:val="Code"/>
      </w:pPr>
      <w:r>
        <w:t>systemctl --now enable rsyslog</w:t>
      </w:r>
    </w:p>
    <w:p w14:paraId="3CE61DAD" w14:textId="77777777" w:rsidR="00F924D4" w:rsidRDefault="00D27177" w:rsidP="008D4E8B">
      <w:pPr>
        <w:pStyle w:val="Heading6"/>
      </w:pPr>
      <w:bookmarkStart w:id="117" w:name="_Toc163721002"/>
      <w:r>
        <w:t>Phân quyền đối với file log sinh ra từ rsyslog</w:t>
      </w:r>
      <w:bookmarkEnd w:id="117"/>
      <w:r>
        <w:t xml:space="preserve"> </w:t>
      </w:r>
    </w:p>
    <w:p w14:paraId="4EB36491" w14:textId="1026D5D6" w:rsidR="00CE620A" w:rsidRDefault="00D27177" w:rsidP="00F924D4">
      <w:pPr>
        <w:pStyle w:val="BodyText"/>
      </w:pPr>
      <w:r>
        <w:t>Mô tả:</w:t>
      </w:r>
    </w:p>
    <w:p w14:paraId="5325E0DF" w14:textId="77777777" w:rsidR="00CE620A" w:rsidRDefault="00D27177" w:rsidP="00F924D4">
      <w:pPr>
        <w:pStyle w:val="BodyText"/>
      </w:pPr>
      <w:r w:rsidRPr="00F924D4">
        <w:t>rsyslog</w:t>
      </w:r>
      <w:r>
        <w:t xml:space="preserve"> sẽ tạo logfile chưa tồn tại trên hệ thống. Đảm bảo rằng các file logs có quyền chính xác để chắc chắn rằng dữ liệu nhạy cảm được lưu trữ và bảo vệ.</w:t>
      </w:r>
    </w:p>
    <w:p w14:paraId="39AF5FAB" w14:textId="77777777" w:rsidR="00CE620A" w:rsidRPr="006E0663" w:rsidRDefault="00CE620A" w:rsidP="006E0663">
      <w:pPr>
        <w:pStyle w:val="BodyText"/>
      </w:pPr>
    </w:p>
    <w:p w14:paraId="17F5F193" w14:textId="77777777" w:rsidR="00CE620A" w:rsidRDefault="00D27177" w:rsidP="00F924D4">
      <w:pPr>
        <w:pStyle w:val="BodyText"/>
      </w:pPr>
      <w:r>
        <w:t>Mục tiêu:</w:t>
      </w:r>
    </w:p>
    <w:p w14:paraId="0D0DBD96" w14:textId="411CB591" w:rsidR="00CE620A" w:rsidRPr="00F924D4" w:rsidRDefault="00D27177" w:rsidP="00F924D4">
      <w:pPr>
        <w:pStyle w:val="Command"/>
      </w:pPr>
      <w:r>
        <w:t>Chỉnh sửa file /etc/rsyslog.conf và /etc/rsyslog.d/*.conf và đặt</w:t>
      </w:r>
      <w:r w:rsidR="00F924D4">
        <w:rPr>
          <w:lang w:val="en-US"/>
        </w:rPr>
        <w:t xml:space="preserve"> </w:t>
      </w:r>
      <w:r>
        <w:t>$FileCreateMode là 0640 hoặc nghiêm ngặt hơn:</w:t>
      </w:r>
    </w:p>
    <w:p w14:paraId="1A5812F8" w14:textId="5FD277F6" w:rsidR="00CE620A" w:rsidRDefault="00D61C4D" w:rsidP="00D61C4D">
      <w:pPr>
        <w:pStyle w:val="Code"/>
        <w:rPr>
          <w:sz w:val="20"/>
        </w:rPr>
      </w:pPr>
      <w:r>
        <w:t>$FileCreateMode 0640</w:t>
      </w:r>
    </w:p>
    <w:p w14:paraId="3FDC84CB" w14:textId="19AEA45F" w:rsidR="00CE620A" w:rsidRDefault="00704DDC" w:rsidP="00097725">
      <w:pPr>
        <w:pStyle w:val="Command"/>
        <w:rPr>
          <w:lang w:val="en-US"/>
        </w:rPr>
      </w:pPr>
      <w:r>
        <w:rPr>
          <w:lang w:val="en-US"/>
        </w:rPr>
        <w:t>Thực hiện câu lệnh sau để khởi động lại rsyslog:</w:t>
      </w:r>
    </w:p>
    <w:p w14:paraId="6A9C9314" w14:textId="4BFB3D3C" w:rsidR="00704DDC" w:rsidRDefault="00DF2C6F" w:rsidP="006E0663">
      <w:pPr>
        <w:pStyle w:val="Code"/>
      </w:pPr>
      <w:r w:rsidRPr="006E0663">
        <w:t>systemctl</w:t>
      </w:r>
      <w:r>
        <w:t xml:space="preserve"> restart rsyslog</w:t>
      </w:r>
    </w:p>
    <w:p w14:paraId="441B96CB" w14:textId="75A7EAAA" w:rsidR="00A302EB" w:rsidRDefault="00A302EB" w:rsidP="00A302EB">
      <w:pPr>
        <w:pStyle w:val="BodyText"/>
      </w:pPr>
      <w:r w:rsidRPr="00A302EB">
        <w:rPr>
          <w:i/>
          <w:iCs/>
          <w:lang w:val="en-US"/>
        </w:rPr>
        <w:t>*Lưu ý</w:t>
      </w:r>
      <w:r>
        <w:rPr>
          <w:lang w:val="en-US"/>
        </w:rPr>
        <w:t xml:space="preserve">: </w:t>
      </w:r>
      <w:r>
        <w:t>Đảm bảo cấu hình này không bị viết đè bởi các thiết lập kém nghiêm ngặt hơn ở bất kỳ file conf nào trong /etc/</w:t>
      </w:r>
      <w:proofErr w:type="gramStart"/>
      <w:r>
        <w:t>rsyslog.d</w:t>
      </w:r>
      <w:proofErr w:type="gramEnd"/>
      <w:r>
        <w:t>/*.</w:t>
      </w:r>
    </w:p>
    <w:p w14:paraId="6B9C0CEE" w14:textId="492ED943" w:rsidR="0064671C" w:rsidRDefault="005E40DE" w:rsidP="0064671C">
      <w:pPr>
        <w:pStyle w:val="Heading6"/>
        <w:rPr>
          <w:lang w:val="en-US"/>
        </w:rPr>
      </w:pPr>
      <w:bookmarkStart w:id="118" w:name="_Toc163721003"/>
      <w:r w:rsidRPr="005E40DE">
        <w:rPr>
          <w:lang w:val="en-US"/>
        </w:rPr>
        <w:t>Cấu hình lưu trữ log sinh ra từ rsyslog tập trung</w:t>
      </w:r>
      <w:bookmarkEnd w:id="118"/>
    </w:p>
    <w:p w14:paraId="466AC4B3" w14:textId="77777777" w:rsidR="0081028B" w:rsidRPr="0081028B" w:rsidRDefault="0081028B" w:rsidP="0081028B">
      <w:pPr>
        <w:pStyle w:val="BodyText"/>
        <w:rPr>
          <w:lang w:val="en-US"/>
        </w:rPr>
      </w:pPr>
      <w:r w:rsidRPr="0081028B">
        <w:rPr>
          <w:lang w:val="en-US"/>
        </w:rPr>
        <w:t>Mô tả:</w:t>
      </w:r>
    </w:p>
    <w:p w14:paraId="0908CE71" w14:textId="77777777" w:rsidR="0081028B" w:rsidRPr="0081028B" w:rsidRDefault="0081028B" w:rsidP="0081028B">
      <w:pPr>
        <w:pStyle w:val="BodyText"/>
        <w:rPr>
          <w:lang w:val="en-US"/>
        </w:rPr>
      </w:pPr>
      <w:r w:rsidRPr="0081028B">
        <w:rPr>
          <w:lang w:val="en-US"/>
        </w:rPr>
        <w:t>rsyslog hỗ trợ khả năng gửi file logs mà nó thu thập được tới một máy lưu trữ</w:t>
      </w:r>
    </w:p>
    <w:p w14:paraId="31E46D23" w14:textId="77777777" w:rsidR="0081028B" w:rsidRPr="0081028B" w:rsidRDefault="0081028B" w:rsidP="0081028B">
      <w:pPr>
        <w:pStyle w:val="BodyText"/>
        <w:rPr>
          <w:lang w:val="en-US"/>
        </w:rPr>
      </w:pPr>
      <w:r w:rsidRPr="0081028B">
        <w:rPr>
          <w:lang w:val="en-US"/>
        </w:rPr>
        <w:t xml:space="preserve">tập trung. Lưu trữ dữ liệu logs trên máy chủ lưu trữ tập trung đảm bảo tính toàn </w:t>
      </w:r>
    </w:p>
    <w:p w14:paraId="2469B565" w14:textId="233BB860" w:rsidR="00A35678" w:rsidRDefault="0081028B" w:rsidP="0081028B">
      <w:pPr>
        <w:pStyle w:val="BodyText"/>
        <w:rPr>
          <w:lang w:val="en-US"/>
        </w:rPr>
      </w:pPr>
      <w:r w:rsidRPr="0081028B">
        <w:rPr>
          <w:lang w:val="en-US"/>
        </w:rPr>
        <w:t>vẹn của nội dung log trước các cuộc tấn công cục bộ.</w:t>
      </w:r>
    </w:p>
    <w:p w14:paraId="336E3CA4" w14:textId="77777777" w:rsidR="0081028B" w:rsidRDefault="0081028B" w:rsidP="0081028B">
      <w:pPr>
        <w:pStyle w:val="BodyText"/>
        <w:rPr>
          <w:lang w:val="en-US"/>
        </w:rPr>
      </w:pPr>
    </w:p>
    <w:p w14:paraId="20DDA47E" w14:textId="77777777" w:rsidR="00843B8C" w:rsidRDefault="00843B8C" w:rsidP="0081028B">
      <w:pPr>
        <w:pStyle w:val="BodyText"/>
      </w:pPr>
      <w:r>
        <w:t xml:space="preserve">Mục tiêu: </w:t>
      </w:r>
    </w:p>
    <w:p w14:paraId="0EB9842A" w14:textId="6957F0A2" w:rsidR="0081028B" w:rsidRPr="003219B2" w:rsidRDefault="00843B8C" w:rsidP="00843B8C">
      <w:pPr>
        <w:pStyle w:val="Command"/>
        <w:rPr>
          <w:lang w:val="en-US"/>
        </w:rPr>
      </w:pPr>
      <w:r>
        <w:lastRenderedPageBreak/>
        <w:t>Chỉnh sửa file /etc/rsyslog.conf và /etc/rsyslog.d/*.conf và thêm vào</w:t>
      </w:r>
      <w:r w:rsidR="00D93646">
        <w:rPr>
          <w:lang w:val="en-US"/>
        </w:rPr>
        <w:t xml:space="preserve"> 1 trong</w:t>
      </w:r>
      <w:r>
        <w:t xml:space="preserve"> các dòng sau</w:t>
      </w:r>
      <w:r w:rsidR="003219B2">
        <w:rPr>
          <w:lang w:val="en-US"/>
        </w:rPr>
        <w:t>:</w:t>
      </w:r>
    </w:p>
    <w:p w14:paraId="0A63B6BD" w14:textId="52F0ABD7" w:rsidR="00851ED1" w:rsidRDefault="001435F4" w:rsidP="003D0662">
      <w:pPr>
        <w:pStyle w:val="Code"/>
        <w:rPr>
          <w:lang w:val="en-US"/>
        </w:rPr>
      </w:pPr>
      <w:r>
        <w:t>&lt;</w:t>
      </w:r>
      <w:r w:rsidR="00B917F5" w:rsidRPr="00B917F5">
        <w:rPr>
          <w:lang w:val="en-US"/>
        </w:rPr>
        <w:t>files to sent to the remote log server</w:t>
      </w:r>
      <w:r>
        <w:t>&gt; action(type="omfwd" target="&lt;</w:t>
      </w:r>
      <w:r w:rsidR="00CE083D">
        <w:t>FQDN or ip of loghost</w:t>
      </w:r>
      <w:r>
        <w:t>&gt;" port="&lt;port number&gt;" protocol="tcp" action.resumeRetryCount="&lt;number of re-tries&gt;" queue.type="LinkedList" queue.size=&lt;number of messages to queue&gt;")</w:t>
      </w:r>
      <w:r>
        <w:cr/>
      </w:r>
      <w:r w:rsidR="00851ED1">
        <w:rPr>
          <w:lang w:val="en-US"/>
        </w:rPr>
        <w:t># Hoặc</w:t>
      </w:r>
    </w:p>
    <w:p w14:paraId="06059DC2" w14:textId="7DA692B9" w:rsidR="00851ED1" w:rsidRPr="00851ED1" w:rsidRDefault="0041324E" w:rsidP="003D0662">
      <w:pPr>
        <w:pStyle w:val="Code"/>
        <w:rPr>
          <w:lang w:val="en-US"/>
        </w:rPr>
      </w:pPr>
      <w:proofErr w:type="gramStart"/>
      <w:r w:rsidRPr="0041324E">
        <w:rPr>
          <w:lang w:val="en-US"/>
        </w:rPr>
        <w:t>*.*</w:t>
      </w:r>
      <w:proofErr w:type="gramEnd"/>
      <w:r w:rsidRPr="0041324E">
        <w:rPr>
          <w:lang w:val="en-US"/>
        </w:rPr>
        <w:t xml:space="preserve"> @@&lt;</w:t>
      </w:r>
      <w:r w:rsidR="004D7188" w:rsidRPr="004D7188">
        <w:t xml:space="preserve"> </w:t>
      </w:r>
      <w:r w:rsidR="004D7188">
        <w:t>FQDN or ip of loghost</w:t>
      </w:r>
      <w:r w:rsidR="004D7188" w:rsidRPr="0041324E">
        <w:rPr>
          <w:lang w:val="en-US"/>
        </w:rPr>
        <w:t xml:space="preserve"> </w:t>
      </w:r>
      <w:r w:rsidRPr="0041324E">
        <w:rPr>
          <w:lang w:val="en-US"/>
        </w:rPr>
        <w:t>&gt;</w:t>
      </w:r>
    </w:p>
    <w:p w14:paraId="757A8FD8" w14:textId="77777777" w:rsidR="00EE56A0" w:rsidRDefault="00EE56A0" w:rsidP="00EE56A0">
      <w:pPr>
        <w:pStyle w:val="Command"/>
        <w:rPr>
          <w:lang w:val="en-US"/>
        </w:rPr>
      </w:pPr>
      <w:r>
        <w:rPr>
          <w:lang w:val="en-US"/>
        </w:rPr>
        <w:t>Thực hiện câu lệnh sau để khởi động lại rsyslog:</w:t>
      </w:r>
    </w:p>
    <w:p w14:paraId="79ED53B1" w14:textId="77777777" w:rsidR="00EE56A0" w:rsidRDefault="00EE56A0" w:rsidP="00EE56A0">
      <w:pPr>
        <w:pStyle w:val="Code"/>
      </w:pPr>
      <w:r>
        <w:t>systemctl restart rsyslog</w:t>
      </w:r>
    </w:p>
    <w:p w14:paraId="487342CF" w14:textId="7D2D24D9" w:rsidR="00CE620A" w:rsidRDefault="00D27177" w:rsidP="009E7497">
      <w:pPr>
        <w:pStyle w:val="Heading5"/>
      </w:pPr>
      <w:bookmarkStart w:id="119" w:name="_Toc163721004"/>
      <w:r>
        <w:t>Phân quyền đối với tất cả các file log</w:t>
      </w:r>
      <w:bookmarkEnd w:id="119"/>
    </w:p>
    <w:p w14:paraId="36FA932A" w14:textId="67F54869" w:rsidR="00CE620A" w:rsidRPr="006F1D3F" w:rsidRDefault="00D27177" w:rsidP="006F1D3F">
      <w:pPr>
        <w:pStyle w:val="BodyText"/>
      </w:pPr>
      <w:r w:rsidRPr="006F1D3F">
        <w:t>Mô tả:</w:t>
      </w:r>
    </w:p>
    <w:p w14:paraId="45EC8F8B" w14:textId="77777777" w:rsidR="00CE620A" w:rsidRPr="006F1D3F" w:rsidRDefault="00D27177" w:rsidP="006F1D3F">
      <w:pPr>
        <w:pStyle w:val="BodyText"/>
      </w:pPr>
      <w:r w:rsidRPr="006F1D3F">
        <w:t>Các file log được lưu trữ trong /var /log chứa thông tin đã ghi từ nhiều dịch vụ trên hệ thống. Cần đảm bảo rằng các file log có quyền chính xác để đảm bảo rằng dữ liệu nhạy cảm được lưu trữ và bảo vệ.</w:t>
      </w:r>
    </w:p>
    <w:p w14:paraId="344B0879" w14:textId="77777777" w:rsidR="00CE620A" w:rsidRPr="006F1D3F" w:rsidRDefault="00CE620A" w:rsidP="006F1D3F">
      <w:pPr>
        <w:pStyle w:val="BodyText"/>
      </w:pPr>
    </w:p>
    <w:p w14:paraId="3D90E96B" w14:textId="77777777" w:rsidR="00CE620A" w:rsidRPr="006F1D3F" w:rsidRDefault="00D27177" w:rsidP="006F1D3F">
      <w:pPr>
        <w:pStyle w:val="BodyText"/>
      </w:pPr>
      <w:r w:rsidRPr="006F1D3F">
        <w:t>Mục tiêu:</w:t>
      </w:r>
    </w:p>
    <w:p w14:paraId="649A09D8" w14:textId="77777777" w:rsidR="00CE620A" w:rsidRDefault="00D27177" w:rsidP="006F1D3F">
      <w:pPr>
        <w:pStyle w:val="Command"/>
      </w:pPr>
      <w:r w:rsidRPr="006F1D3F">
        <w:t>Thực hiện câu lệnh sau để đặt quyền cho toàn bộ file log:</w:t>
      </w:r>
    </w:p>
    <w:p w14:paraId="7C79255F" w14:textId="4AF9113A" w:rsidR="006F1D3F" w:rsidRPr="006F1D3F" w:rsidRDefault="00451A49" w:rsidP="006F1D3F">
      <w:pPr>
        <w:pStyle w:val="Code"/>
      </w:pPr>
      <w:r w:rsidRPr="00451A49">
        <w:t>find /var/log -type f -exec chmod g-wx,o-rwx "{}" + -o -type d -exec chmod g</w:t>
      </w:r>
      <w:r w:rsidR="002952A1">
        <w:rPr>
          <w:lang w:val="en-US"/>
        </w:rPr>
        <w:t>-</w:t>
      </w:r>
      <w:r w:rsidRPr="00451A49">
        <w:t>w,o-rwx "{}" +</w:t>
      </w:r>
    </w:p>
    <w:p w14:paraId="1A6642DA" w14:textId="77777777" w:rsidR="00CE620A" w:rsidRDefault="00D27177" w:rsidP="006F1D3F">
      <w:pPr>
        <w:pStyle w:val="Heading3"/>
      </w:pPr>
      <w:bookmarkStart w:id="120" w:name="_bookmark23"/>
      <w:bookmarkStart w:id="121" w:name="_Toc132982620"/>
      <w:bookmarkStart w:id="122" w:name="_Toc163721005"/>
      <w:bookmarkEnd w:id="120"/>
      <w:r>
        <w:t>Cấu hình truy cập, xác thực và ủy</w:t>
      </w:r>
      <w:r>
        <w:rPr>
          <w:spacing w:val="8"/>
        </w:rPr>
        <w:t xml:space="preserve"> </w:t>
      </w:r>
      <w:r>
        <w:t>quyền</w:t>
      </w:r>
      <w:bookmarkEnd w:id="121"/>
      <w:bookmarkEnd w:id="122"/>
    </w:p>
    <w:p w14:paraId="2CB67A60" w14:textId="77777777" w:rsidR="00CE620A" w:rsidRDefault="00D27177" w:rsidP="006F1D3F">
      <w:pPr>
        <w:pStyle w:val="Heading4"/>
      </w:pPr>
      <w:bookmarkStart w:id="123" w:name="_bookmark24"/>
      <w:bookmarkStart w:id="124" w:name="_Toc163721006"/>
      <w:bookmarkEnd w:id="123"/>
      <w:r w:rsidRPr="006F1D3F">
        <w:t>Cấu</w:t>
      </w:r>
      <w:r>
        <w:t xml:space="preserve"> hình</w:t>
      </w:r>
      <w:r>
        <w:rPr>
          <w:spacing w:val="1"/>
        </w:rPr>
        <w:t xml:space="preserve"> </w:t>
      </w:r>
      <w:r>
        <w:t>cron</w:t>
      </w:r>
      <w:bookmarkEnd w:id="124"/>
    </w:p>
    <w:p w14:paraId="6F817A8E" w14:textId="66CCB29B" w:rsidR="00CE620A" w:rsidRDefault="00D27177" w:rsidP="006F1D3F">
      <w:pPr>
        <w:pStyle w:val="Heading5"/>
      </w:pPr>
      <w:bookmarkStart w:id="125" w:name="_Toc163721007"/>
      <w:r>
        <w:t>Cấu hình kích hoạt cron daemon</w:t>
      </w:r>
      <w:bookmarkEnd w:id="125"/>
    </w:p>
    <w:p w14:paraId="3676710B" w14:textId="77777777" w:rsidR="00CE620A" w:rsidRPr="00973A54" w:rsidRDefault="00D27177" w:rsidP="00973A54">
      <w:pPr>
        <w:pStyle w:val="BodyText"/>
      </w:pPr>
      <w:r w:rsidRPr="00973A54">
        <w:t>Mô tả:</w:t>
      </w:r>
    </w:p>
    <w:p w14:paraId="78DB967F" w14:textId="77777777" w:rsidR="00CE620A" w:rsidRPr="00973A54" w:rsidRDefault="00D27177" w:rsidP="00973A54">
      <w:pPr>
        <w:pStyle w:val="BodyText"/>
      </w:pPr>
      <w:r w:rsidRPr="00973A54">
        <w:t>Cron daemon là chức năng giúp tự động hoá thực hiện các công việc được lên lịch từ trước. Kích hoạt tính năng này sẽ giúp tiết kiệm nhiều thời gian trong việc thực hiện các công việc backup hay khởi chạy các công cụ giám sát bảo mật định kì.</w:t>
      </w:r>
    </w:p>
    <w:p w14:paraId="1B298EBC" w14:textId="77777777" w:rsidR="00CE620A" w:rsidRPr="00973A54" w:rsidRDefault="00CE620A" w:rsidP="00973A54">
      <w:pPr>
        <w:pStyle w:val="BodyText"/>
      </w:pPr>
    </w:p>
    <w:p w14:paraId="7E5775CE" w14:textId="77777777" w:rsidR="00CE620A" w:rsidRPr="00973A54" w:rsidRDefault="00D27177" w:rsidP="00973A54">
      <w:pPr>
        <w:pStyle w:val="BodyText"/>
      </w:pPr>
      <w:r w:rsidRPr="00973A54">
        <w:t>Mục tiêu:</w:t>
      </w:r>
    </w:p>
    <w:p w14:paraId="0A528655" w14:textId="77777777" w:rsidR="00CE620A" w:rsidRDefault="00D27177" w:rsidP="00973A54">
      <w:pPr>
        <w:pStyle w:val="Command"/>
      </w:pPr>
      <w:r w:rsidRPr="00973A54">
        <w:t>Thực hiện câu lệnh sau để kích hoạt cron</w:t>
      </w:r>
      <w:r>
        <w:rPr>
          <w:i w:val="0"/>
        </w:rPr>
        <w:t>:</w:t>
      </w:r>
    </w:p>
    <w:p w14:paraId="7667867F" w14:textId="2C524BA8" w:rsidR="00973A54" w:rsidRPr="00973A54" w:rsidRDefault="004A3A7E" w:rsidP="00973A54">
      <w:pPr>
        <w:pStyle w:val="Code"/>
      </w:pPr>
      <w:r>
        <w:t>systemctl --now enable cron</w:t>
      </w:r>
    </w:p>
    <w:p w14:paraId="09D39C8C" w14:textId="77777777" w:rsidR="00CE620A" w:rsidRDefault="00D27177" w:rsidP="008B2488">
      <w:pPr>
        <w:pStyle w:val="Heading5"/>
      </w:pPr>
      <w:bookmarkStart w:id="126" w:name="_Toc163721008"/>
      <w:r>
        <w:t xml:space="preserve">Cấu hình </w:t>
      </w:r>
      <w:r w:rsidRPr="008B2488">
        <w:t>phân</w:t>
      </w:r>
      <w:r>
        <w:t xml:space="preserve"> quyền cho file /etc/crontab</w:t>
      </w:r>
      <w:bookmarkEnd w:id="126"/>
    </w:p>
    <w:p w14:paraId="4B086C16" w14:textId="642E5989" w:rsidR="00CE620A" w:rsidRPr="008B2488" w:rsidRDefault="00D27177" w:rsidP="008B2488">
      <w:pPr>
        <w:pStyle w:val="BodyText"/>
      </w:pPr>
      <w:r w:rsidRPr="008B2488">
        <w:lastRenderedPageBreak/>
        <w:t>Mô tả:</w:t>
      </w:r>
    </w:p>
    <w:p w14:paraId="1D276CC6" w14:textId="77777777" w:rsidR="00CE620A" w:rsidRPr="008B2488" w:rsidRDefault="00D27177" w:rsidP="008B2488">
      <w:pPr>
        <w:pStyle w:val="BodyText"/>
      </w:pPr>
      <w:r w:rsidRPr="008B2488">
        <w:t>Crontab chứa thông tin các công việc được lên lịch chạy bởi cron dưới quyền root. Phân quyền chỉ cho phép quản trị viên (root) được truy xuất (đọc, ghi) ngăn cản những người dùng khác cố ý tác động lên hệ thống.</w:t>
      </w:r>
    </w:p>
    <w:p w14:paraId="580E0226" w14:textId="77777777" w:rsidR="00CE620A" w:rsidRPr="008B2488" w:rsidRDefault="00CE620A" w:rsidP="008B2488">
      <w:pPr>
        <w:pStyle w:val="BodyText"/>
      </w:pPr>
    </w:p>
    <w:p w14:paraId="2C754A5E" w14:textId="77777777" w:rsidR="00CE620A" w:rsidRPr="008B2488" w:rsidRDefault="00D27177" w:rsidP="008B2488">
      <w:pPr>
        <w:pStyle w:val="BodyText"/>
      </w:pPr>
      <w:r w:rsidRPr="008B2488">
        <w:t>Mục tiêu</w:t>
      </w:r>
    </w:p>
    <w:p w14:paraId="24C21B8A" w14:textId="77777777" w:rsidR="00CE620A" w:rsidRDefault="00D27177" w:rsidP="00A06E5E">
      <w:pPr>
        <w:pStyle w:val="Command"/>
      </w:pPr>
      <w:r>
        <w:t>Thực hiện các câu lệnh sau để đảm bảo rằng để đặt chủ sở hữu và quyền cho file /etc/crontab:</w:t>
      </w:r>
    </w:p>
    <w:p w14:paraId="0BE4AF0B" w14:textId="53FB2F33" w:rsidR="00126C9B" w:rsidRPr="00CC06F1" w:rsidRDefault="00CC06F1" w:rsidP="00CC06F1">
      <w:pPr>
        <w:pStyle w:val="Code"/>
      </w:pPr>
      <w:r>
        <w:t>chown root:root /etc/crontab</w:t>
      </w:r>
    </w:p>
    <w:p w14:paraId="20872B13" w14:textId="32AC0265" w:rsidR="00A06E5E" w:rsidRDefault="00A06E5E" w:rsidP="00CC06F1">
      <w:pPr>
        <w:pStyle w:val="Code"/>
      </w:pPr>
      <w:r>
        <w:t>chmod og-rwx /etc/crontab</w:t>
      </w:r>
    </w:p>
    <w:p w14:paraId="3C8C2D63" w14:textId="77777777" w:rsidR="00EF2B13" w:rsidRDefault="00D27177" w:rsidP="00EF2B13">
      <w:pPr>
        <w:pStyle w:val="Heading5"/>
      </w:pPr>
      <w:bookmarkStart w:id="127" w:name="_Toc163721009"/>
      <w:r>
        <w:t>Cấu hình phân quyền cho file /etc/cron.hourly</w:t>
      </w:r>
      <w:bookmarkEnd w:id="127"/>
      <w:r>
        <w:t xml:space="preserve"> </w:t>
      </w:r>
    </w:p>
    <w:p w14:paraId="40B12F17" w14:textId="43876721" w:rsidR="00CE620A" w:rsidRPr="00627DB3" w:rsidRDefault="00D27177" w:rsidP="00627DB3">
      <w:pPr>
        <w:pStyle w:val="BodyText"/>
      </w:pPr>
      <w:r w:rsidRPr="00627DB3">
        <w:t>Mô tả:</w:t>
      </w:r>
    </w:p>
    <w:p w14:paraId="20EA981E" w14:textId="77777777" w:rsidR="00627DB3" w:rsidRDefault="00D27177" w:rsidP="00627DB3">
      <w:pPr>
        <w:pStyle w:val="BodyText"/>
      </w:pPr>
      <w:r w:rsidRPr="00627DB3">
        <w:t xml:space="preserve">Cron.hourly chứa thông tin các công việc được lên lịch chạy theo giờ bởi cron dưới quyền root. </w:t>
      </w:r>
    </w:p>
    <w:p w14:paraId="5309A167" w14:textId="77777777" w:rsidR="00627DB3" w:rsidRDefault="00627DB3" w:rsidP="00627DB3">
      <w:pPr>
        <w:pStyle w:val="BodyText"/>
      </w:pPr>
    </w:p>
    <w:p w14:paraId="189EF59C" w14:textId="36732E22" w:rsidR="00627DB3" w:rsidRPr="00627DB3" w:rsidRDefault="00627DB3" w:rsidP="00627DB3">
      <w:pPr>
        <w:pStyle w:val="BodyText"/>
        <w:rPr>
          <w:lang w:val="en-US"/>
        </w:rPr>
      </w:pPr>
      <w:r>
        <w:rPr>
          <w:lang w:val="en-US"/>
        </w:rPr>
        <w:t>Mục tiêu:</w:t>
      </w:r>
    </w:p>
    <w:p w14:paraId="26B17CEA" w14:textId="35F7A583" w:rsidR="00CE620A" w:rsidRDefault="00D27177" w:rsidP="002A2D90">
      <w:pPr>
        <w:pStyle w:val="Command"/>
        <w:rPr>
          <w:lang w:val="en-US"/>
        </w:rPr>
      </w:pPr>
      <w:r w:rsidRPr="002A2D90">
        <w:t>Thực hiện các câu lệnh sau để đặt chủ sở hữu và quyền cho file</w:t>
      </w:r>
      <w:r w:rsidR="002A2D90">
        <w:rPr>
          <w:lang w:val="en-US"/>
        </w:rPr>
        <w:t xml:space="preserve"> </w:t>
      </w:r>
      <w:r w:rsidR="002A2D90">
        <w:t>/etc/cron.hourly</w:t>
      </w:r>
      <w:r w:rsidR="002A2D90">
        <w:rPr>
          <w:lang w:val="en-US"/>
        </w:rPr>
        <w:t>:</w:t>
      </w:r>
    </w:p>
    <w:p w14:paraId="53567F55" w14:textId="050D1B57" w:rsidR="002A2D90" w:rsidRDefault="002A2D90" w:rsidP="002A2D90">
      <w:pPr>
        <w:pStyle w:val="Code"/>
      </w:pPr>
      <w:r>
        <w:t>chown root:root /etc/cron.hourly</w:t>
      </w:r>
    </w:p>
    <w:p w14:paraId="4F07EF9D" w14:textId="0C410F5E" w:rsidR="002A2D90" w:rsidRDefault="002A2D90" w:rsidP="002A2D90">
      <w:pPr>
        <w:pStyle w:val="Code"/>
      </w:pPr>
      <w:r>
        <w:t>chmod og-rwx /etc/cron.hourly</w:t>
      </w:r>
    </w:p>
    <w:p w14:paraId="052980AA" w14:textId="77777777" w:rsidR="00CE620A" w:rsidRDefault="00D27177" w:rsidP="002A2D90">
      <w:pPr>
        <w:pStyle w:val="Heading5"/>
      </w:pPr>
      <w:bookmarkStart w:id="128" w:name="_Toc163721010"/>
      <w:r>
        <w:t>Cấu hình phân quyền cho file /etc/cron.daily</w:t>
      </w:r>
      <w:bookmarkEnd w:id="128"/>
    </w:p>
    <w:p w14:paraId="543639C5" w14:textId="7CCF5EBB" w:rsidR="00CE620A" w:rsidRPr="007F2145" w:rsidRDefault="00D27177" w:rsidP="007F2145">
      <w:pPr>
        <w:pStyle w:val="BodyText"/>
      </w:pPr>
      <w:r w:rsidRPr="007F2145">
        <w:t>Mô tả:</w:t>
      </w:r>
    </w:p>
    <w:p w14:paraId="3F532C7F" w14:textId="77777777" w:rsidR="00CE620A" w:rsidRPr="007F2145" w:rsidRDefault="00D27177" w:rsidP="007F2145">
      <w:pPr>
        <w:pStyle w:val="BodyText"/>
      </w:pPr>
      <w:r w:rsidRPr="007F2145">
        <w:t>Cron.daily chứa thông tin các công việc được lên lịch chạy theo ngày bởi cron dưới quyền root. Phân quyền chỉ cho phép quản trị viên (root) được truy xuất (đọc, ghi) ngăn cản những người dùng khác cố ý tác động lên hệ thống.</w:t>
      </w:r>
    </w:p>
    <w:p w14:paraId="2327C651" w14:textId="77777777" w:rsidR="00CE620A" w:rsidRPr="007F2145" w:rsidRDefault="00CE620A" w:rsidP="007F2145">
      <w:pPr>
        <w:pStyle w:val="BodyText"/>
      </w:pPr>
    </w:p>
    <w:p w14:paraId="47EFCFD7" w14:textId="77777777" w:rsidR="00CE620A" w:rsidRDefault="00D27177" w:rsidP="00A72C0C">
      <w:pPr>
        <w:pStyle w:val="BodyText"/>
      </w:pPr>
      <w:r w:rsidRPr="00A72C0C">
        <w:t>Mục</w:t>
      </w:r>
      <w:r w:rsidRPr="007F2145">
        <w:t xml:space="preserve"> tiêu:</w:t>
      </w:r>
    </w:p>
    <w:p w14:paraId="0439C639" w14:textId="37762E95" w:rsidR="00A72C0C" w:rsidRDefault="00A72C0C" w:rsidP="00A72C0C">
      <w:pPr>
        <w:pStyle w:val="Command"/>
      </w:pPr>
      <w:r>
        <w:t>Thực hiện các câu lệnh sau và đặt chủ sở hữu và quyền cho file /etc/cron.daily:</w:t>
      </w:r>
    </w:p>
    <w:p w14:paraId="3032C924" w14:textId="5923E5E2" w:rsidR="00A72C0C" w:rsidRDefault="00A72C0C" w:rsidP="00A72C0C">
      <w:pPr>
        <w:pStyle w:val="Code"/>
      </w:pPr>
      <w:r>
        <w:t>chown root:root /etc/cron.daily</w:t>
      </w:r>
    </w:p>
    <w:p w14:paraId="6FD12801" w14:textId="437EEC9E" w:rsidR="00A72C0C" w:rsidRDefault="00A72C0C" w:rsidP="00A72C0C">
      <w:pPr>
        <w:pStyle w:val="Code"/>
      </w:pPr>
      <w:r>
        <w:t>chmod og-rwx /etc/cron.daily</w:t>
      </w:r>
    </w:p>
    <w:p w14:paraId="0F9B49B8" w14:textId="4718DA01" w:rsidR="00CE620A" w:rsidRDefault="00D27177" w:rsidP="00A72C0C">
      <w:pPr>
        <w:pStyle w:val="Heading5"/>
      </w:pPr>
      <w:bookmarkStart w:id="129" w:name="_Toc163721011"/>
      <w:r>
        <w:t>Cấu hình</w:t>
      </w:r>
      <w:r w:rsidR="00F94E36">
        <w:rPr>
          <w:lang w:val="en-US"/>
        </w:rPr>
        <w:t xml:space="preserve"> </w:t>
      </w:r>
      <w:r w:rsidR="00F94E36" w:rsidRPr="00F94E36">
        <w:rPr>
          <w:lang w:val="en-US"/>
        </w:rPr>
        <w:t>phân</w:t>
      </w:r>
      <w:r>
        <w:t xml:space="preserve"> quyền cho file /etc/cron.weekly</w:t>
      </w:r>
      <w:bookmarkEnd w:id="129"/>
    </w:p>
    <w:p w14:paraId="2F0CDE6E" w14:textId="77777777" w:rsidR="00A72C0C" w:rsidRPr="00A72C0C" w:rsidRDefault="00D27177" w:rsidP="00A72C0C">
      <w:pPr>
        <w:pStyle w:val="BodyText"/>
      </w:pPr>
      <w:r w:rsidRPr="00A72C0C">
        <w:lastRenderedPageBreak/>
        <w:t>Mô tả:</w:t>
      </w:r>
    </w:p>
    <w:p w14:paraId="7FCF3C20" w14:textId="4D4A1B79" w:rsidR="00CE620A" w:rsidRPr="00A72C0C" w:rsidRDefault="00D27177" w:rsidP="00A72C0C">
      <w:pPr>
        <w:pStyle w:val="BodyText"/>
      </w:pPr>
      <w:r w:rsidRPr="00A72C0C">
        <w:t>Cron.weekly chứa thông tin các công việc được lên lịch chạy theo tuần bởi cron dưới quyền root. Phân quyền chỉ cho phép quản trị viên (root) được truy xuất (đọc, ghi) ngăn cản những người dùng khác cố ý tác động lên hệ thống.</w:t>
      </w:r>
    </w:p>
    <w:p w14:paraId="4C42902F" w14:textId="77777777" w:rsidR="00CE620A" w:rsidRPr="00A72C0C" w:rsidRDefault="00CE620A" w:rsidP="00A72C0C">
      <w:pPr>
        <w:pStyle w:val="BodyText"/>
      </w:pPr>
    </w:p>
    <w:p w14:paraId="5B55F559" w14:textId="77777777" w:rsidR="00CE620A" w:rsidRPr="00A72C0C" w:rsidRDefault="00D27177" w:rsidP="00A72C0C">
      <w:pPr>
        <w:pStyle w:val="BodyText"/>
      </w:pPr>
      <w:r w:rsidRPr="00A72C0C">
        <w:t>Mục tiêu:</w:t>
      </w:r>
    </w:p>
    <w:p w14:paraId="517F0F57" w14:textId="7E62D3AB" w:rsidR="00CE620A" w:rsidRPr="00A72C0C" w:rsidRDefault="00D27177" w:rsidP="00A72C0C">
      <w:pPr>
        <w:pStyle w:val="Command"/>
        <w:rPr>
          <w:lang w:val="en-US"/>
        </w:rPr>
      </w:pPr>
      <w:r>
        <w:t>Thực hiện các câu lệnh sau để đặt chủ sở hữu và quyền cho file</w:t>
      </w:r>
      <w:r w:rsidR="00A72C0C">
        <w:rPr>
          <w:lang w:val="en-US"/>
        </w:rPr>
        <w:t xml:space="preserve"> </w:t>
      </w:r>
      <w:r w:rsidR="00A72C0C">
        <w:t>/etc/cron.weekly</w:t>
      </w:r>
      <w:r w:rsidR="00A72C0C">
        <w:rPr>
          <w:lang w:val="en-US"/>
        </w:rPr>
        <w:t>:</w:t>
      </w:r>
    </w:p>
    <w:p w14:paraId="2FD9BF21" w14:textId="52E3E574" w:rsidR="00A72C0C" w:rsidRDefault="00A72C0C" w:rsidP="00A72C0C">
      <w:pPr>
        <w:pStyle w:val="Code"/>
      </w:pPr>
      <w:r>
        <w:t>chown root:root /etc/cron.weekly</w:t>
      </w:r>
    </w:p>
    <w:p w14:paraId="65EDF8A8" w14:textId="4A20D683" w:rsidR="00A72C0C" w:rsidRDefault="00A72C0C" w:rsidP="00A72C0C">
      <w:pPr>
        <w:pStyle w:val="Code"/>
      </w:pPr>
      <w:r>
        <w:t>chmod og-rwx /etc/cron.weekly</w:t>
      </w:r>
    </w:p>
    <w:p w14:paraId="48F5CF1A" w14:textId="67FB4DBF" w:rsidR="00CE620A" w:rsidRDefault="00D27177" w:rsidP="00A72C0C">
      <w:pPr>
        <w:pStyle w:val="Heading5"/>
      </w:pPr>
      <w:bookmarkStart w:id="130" w:name="_Toc163721012"/>
      <w:r>
        <w:t>Cấu hình</w:t>
      </w:r>
      <w:r w:rsidR="00F94E36">
        <w:rPr>
          <w:lang w:val="en-US"/>
        </w:rPr>
        <w:t xml:space="preserve"> </w:t>
      </w:r>
      <w:r w:rsidR="00F94E36" w:rsidRPr="00F94E36">
        <w:rPr>
          <w:lang w:val="en-US"/>
        </w:rPr>
        <w:t>phân</w:t>
      </w:r>
      <w:r>
        <w:t xml:space="preserve"> quyền cho của file /etc/cron.monthly</w:t>
      </w:r>
      <w:bookmarkEnd w:id="130"/>
    </w:p>
    <w:p w14:paraId="1EC73E4D" w14:textId="557F1B4E" w:rsidR="00CE620A" w:rsidRPr="00A72C0C" w:rsidRDefault="00D27177" w:rsidP="00A72C0C">
      <w:pPr>
        <w:pStyle w:val="BodyText"/>
      </w:pPr>
      <w:r w:rsidRPr="00A72C0C">
        <w:t>Mô tả:</w:t>
      </w:r>
    </w:p>
    <w:p w14:paraId="5CADC47F" w14:textId="77777777" w:rsidR="00CE620A" w:rsidRPr="00A72C0C" w:rsidRDefault="00D27177" w:rsidP="00A72C0C">
      <w:pPr>
        <w:pStyle w:val="BodyText"/>
      </w:pPr>
      <w:r w:rsidRPr="00A72C0C">
        <w:t>Cron.monthly chứa thông tin các công việc được lên lịch chạy theo tháng bởi cron dưới quyền root. Phân quyền chỉ cho phép quản trị viên (root) được truy xuất (đọc, ghi) ngăn cản những người dùng khác cố ý tác động lên hệ thống.</w:t>
      </w:r>
    </w:p>
    <w:p w14:paraId="7D35B3A2" w14:textId="77777777" w:rsidR="00CE620A" w:rsidRPr="00A72C0C" w:rsidRDefault="00CE620A" w:rsidP="00A72C0C">
      <w:pPr>
        <w:pStyle w:val="BodyText"/>
      </w:pPr>
    </w:p>
    <w:p w14:paraId="103947B0" w14:textId="77777777" w:rsidR="00CE620A" w:rsidRPr="00A72C0C" w:rsidRDefault="00D27177" w:rsidP="00A72C0C">
      <w:pPr>
        <w:pStyle w:val="BodyText"/>
      </w:pPr>
      <w:r w:rsidRPr="00A72C0C">
        <w:t>Mục tiêu:</w:t>
      </w:r>
    </w:p>
    <w:p w14:paraId="4689C2E7" w14:textId="21F73B05" w:rsidR="00CE620A" w:rsidRPr="00A72C0C" w:rsidRDefault="00D27177" w:rsidP="00A72C0C">
      <w:pPr>
        <w:pStyle w:val="Command"/>
      </w:pPr>
      <w:r w:rsidRPr="00A72C0C">
        <w:t>Thực hiện các câu lệnh sau để đặt chủ sở hữu và quyền cho file</w:t>
      </w:r>
      <w:r w:rsidR="00A72C0C" w:rsidRPr="00A72C0C">
        <w:t xml:space="preserve"> </w:t>
      </w:r>
      <w:r w:rsidR="00A72C0C">
        <w:rPr>
          <w:lang w:val="en-US"/>
        </w:rPr>
        <w:t>/</w:t>
      </w:r>
      <w:r w:rsidR="00A72C0C" w:rsidRPr="00A72C0C">
        <w:t>etc/cron.monthly:</w:t>
      </w:r>
    </w:p>
    <w:p w14:paraId="3B9D8F8A" w14:textId="38B970B1" w:rsidR="00A72C0C" w:rsidRDefault="00A72C0C" w:rsidP="00A72C0C">
      <w:pPr>
        <w:pStyle w:val="Code"/>
      </w:pPr>
      <w:r>
        <w:t>chown root:root /etc/cron.monthly</w:t>
      </w:r>
    </w:p>
    <w:p w14:paraId="438CEA4D" w14:textId="5267810F" w:rsidR="00A72C0C" w:rsidRDefault="00A72C0C" w:rsidP="00A72C0C">
      <w:pPr>
        <w:pStyle w:val="Code"/>
      </w:pPr>
      <w:r>
        <w:t>chmod og-rwx /etc/cron.monthly</w:t>
      </w:r>
    </w:p>
    <w:p w14:paraId="5975D3A2" w14:textId="15C00609" w:rsidR="00CE620A" w:rsidRDefault="00D27177" w:rsidP="00A94A38">
      <w:pPr>
        <w:pStyle w:val="Heading5"/>
      </w:pPr>
      <w:bookmarkStart w:id="131" w:name="_Toc163721013"/>
      <w:r>
        <w:t xml:space="preserve">Cấu hình </w:t>
      </w:r>
      <w:r w:rsidR="00F94E36" w:rsidRPr="00F94E36">
        <w:t>phân</w:t>
      </w:r>
      <w:r w:rsidR="00F94E36">
        <w:rPr>
          <w:lang w:val="en-US"/>
        </w:rPr>
        <w:t xml:space="preserve"> </w:t>
      </w:r>
      <w:r>
        <w:t>quyền cho file /etc/cron.d</w:t>
      </w:r>
      <w:bookmarkEnd w:id="131"/>
    </w:p>
    <w:p w14:paraId="211B0992" w14:textId="197D701B" w:rsidR="00CE620A" w:rsidRPr="00A94A38" w:rsidRDefault="00D27177" w:rsidP="00A94A38">
      <w:pPr>
        <w:pStyle w:val="BodyText"/>
      </w:pPr>
      <w:r w:rsidRPr="00A94A38">
        <w:t>Mô tả:</w:t>
      </w:r>
    </w:p>
    <w:p w14:paraId="254AEB6D" w14:textId="77777777" w:rsidR="00CE620A" w:rsidRPr="00A94A38" w:rsidRDefault="00D27177" w:rsidP="00A94A38">
      <w:pPr>
        <w:pStyle w:val="BodyText"/>
      </w:pPr>
      <w:r w:rsidRPr="00A94A38">
        <w:t>Cron.d chứa thông tin các công việc được lên lịch tại một thời điểm thời điểm tuỳ chọn bởi cron dưới quyền root. Phân quyền chỉ cho phép quản trị viên (root) được truy xuất (đọc, ghi) ngăn cản những người dùng khác cố ý tác động lên hệ thống.</w:t>
      </w:r>
    </w:p>
    <w:p w14:paraId="3168A562" w14:textId="77777777" w:rsidR="00CE620A" w:rsidRPr="00A94A38" w:rsidRDefault="00CE620A" w:rsidP="00A94A38">
      <w:pPr>
        <w:pStyle w:val="BodyText"/>
      </w:pPr>
    </w:p>
    <w:p w14:paraId="75BEC1EA" w14:textId="77777777" w:rsidR="00A94A38" w:rsidRDefault="00D27177" w:rsidP="005F420E">
      <w:pPr>
        <w:pStyle w:val="BodyText"/>
      </w:pPr>
      <w:r w:rsidRPr="00A94A38">
        <w:t>Mục tiêu:</w:t>
      </w:r>
    </w:p>
    <w:p w14:paraId="31E05681" w14:textId="6F63995A" w:rsidR="00A94A38" w:rsidRDefault="00A94A38" w:rsidP="00A94A38">
      <w:pPr>
        <w:pStyle w:val="Command"/>
      </w:pPr>
      <w:r>
        <w:t>Thực hiện câu lệnh sau để đặt chủ sở hữu và quyền cho file</w:t>
      </w:r>
      <w:r>
        <w:rPr>
          <w:i w:val="0"/>
          <w:spacing w:val="2"/>
        </w:rPr>
        <w:t xml:space="preserve"> </w:t>
      </w:r>
      <w:r>
        <w:rPr>
          <w:i w:val="0"/>
        </w:rPr>
        <w:t>/etc/cron.d:</w:t>
      </w:r>
    </w:p>
    <w:p w14:paraId="4AC6C019" w14:textId="382C003C" w:rsidR="00A94A38" w:rsidRDefault="00A94A38" w:rsidP="00A94A38">
      <w:pPr>
        <w:pStyle w:val="Code"/>
      </w:pPr>
      <w:r>
        <w:t>chown root:root /etc/cron.d</w:t>
      </w:r>
    </w:p>
    <w:p w14:paraId="1B2389EC" w14:textId="469B991C" w:rsidR="00A94A38" w:rsidRDefault="00A94A38" w:rsidP="00A94A38">
      <w:pPr>
        <w:pStyle w:val="Code"/>
      </w:pPr>
      <w:r>
        <w:t>chmod og-rwx /etc/cron.d</w:t>
      </w:r>
    </w:p>
    <w:p w14:paraId="7BD631DA" w14:textId="77777777" w:rsidR="00CE620A" w:rsidRDefault="00D27177" w:rsidP="00A94A38">
      <w:pPr>
        <w:pStyle w:val="Heading5"/>
      </w:pPr>
      <w:bookmarkStart w:id="132" w:name="_Toc163721014"/>
      <w:r>
        <w:lastRenderedPageBreak/>
        <w:t>Cấu hình at/cron hạn chế chỉ cho người dùng được ủy quyền</w:t>
      </w:r>
      <w:bookmarkEnd w:id="132"/>
    </w:p>
    <w:p w14:paraId="2EB0CFE7" w14:textId="56AA15EE" w:rsidR="00CE620A" w:rsidRPr="00904623" w:rsidRDefault="00D27177" w:rsidP="00904623">
      <w:pPr>
        <w:pStyle w:val="BodyText"/>
      </w:pPr>
      <w:r w:rsidRPr="00904623">
        <w:t>Mô tả:</w:t>
      </w:r>
    </w:p>
    <w:p w14:paraId="5024A630" w14:textId="77777777" w:rsidR="00CE620A" w:rsidRPr="00904623" w:rsidRDefault="00D27177" w:rsidP="00904623">
      <w:pPr>
        <w:pStyle w:val="BodyText"/>
      </w:pPr>
      <w:r w:rsidRPr="00904623">
        <w:t>Trên nhiều hệ thống, chỉ có quản trị viên được ủy quyền để lên lịch các công việc trên cron. Sử dụng file cron.allow để kiểm soát các cá nhân ngoài quản trị viên được xác thực là có thể chạy các công việc trên cron.</w:t>
      </w:r>
    </w:p>
    <w:p w14:paraId="29084E0A" w14:textId="77777777" w:rsidR="00CE620A" w:rsidRPr="00904623" w:rsidRDefault="00CE620A" w:rsidP="00904623">
      <w:pPr>
        <w:pStyle w:val="BodyText"/>
      </w:pPr>
    </w:p>
    <w:p w14:paraId="3EA69DDD" w14:textId="77777777" w:rsidR="00CE620A" w:rsidRPr="00904623" w:rsidRDefault="00D27177" w:rsidP="00904623">
      <w:pPr>
        <w:pStyle w:val="BodyText"/>
      </w:pPr>
      <w:r w:rsidRPr="00904623">
        <w:t>Mục tiêu:</w:t>
      </w:r>
    </w:p>
    <w:p w14:paraId="23E47393" w14:textId="77777777" w:rsidR="00CE620A" w:rsidRDefault="00D27177" w:rsidP="00904623">
      <w:pPr>
        <w:pStyle w:val="Command"/>
      </w:pPr>
      <w:r>
        <w:t>Thực hiện các câu lệnh sau để xóa /etc/cron.deny và /etc/at.deny, tạo và đặt quyền và chủ sở hữu cho /etc/cron.allow và /etc/at.allow:</w:t>
      </w:r>
    </w:p>
    <w:p w14:paraId="2E21E8DA" w14:textId="77777777" w:rsidR="00904623" w:rsidRDefault="00904623" w:rsidP="00904623">
      <w:pPr>
        <w:pStyle w:val="Code"/>
      </w:pPr>
      <w:r>
        <w:t>rm /etc/cron.deny</w:t>
      </w:r>
    </w:p>
    <w:p w14:paraId="3CA044D3" w14:textId="22CD0412" w:rsidR="00904623" w:rsidRDefault="00904623" w:rsidP="00904623">
      <w:pPr>
        <w:pStyle w:val="Code"/>
      </w:pPr>
      <w:r>
        <w:t>rm /etc/at.deny</w:t>
      </w:r>
    </w:p>
    <w:p w14:paraId="0A8E59B2" w14:textId="77777777" w:rsidR="00904623" w:rsidRDefault="00904623" w:rsidP="00904623">
      <w:pPr>
        <w:pStyle w:val="Code"/>
      </w:pPr>
      <w:r>
        <w:t>touch /etc/cron.allow</w:t>
      </w:r>
    </w:p>
    <w:p w14:paraId="6AD51F03" w14:textId="1213C6C0" w:rsidR="00904623" w:rsidRDefault="00904623" w:rsidP="00904623">
      <w:pPr>
        <w:pStyle w:val="Code"/>
      </w:pPr>
      <w:r>
        <w:t>touch /etc/at.allow</w:t>
      </w:r>
    </w:p>
    <w:p w14:paraId="2A461605" w14:textId="66F727F9" w:rsidR="00904623" w:rsidRDefault="00882B8A" w:rsidP="00904623">
      <w:pPr>
        <w:pStyle w:val="Code"/>
      </w:pPr>
      <w:r>
        <w:t>chmod g-wx,o-rwx</w:t>
      </w:r>
      <w:r w:rsidR="00904623">
        <w:t xml:space="preserve"> /etc/cron.allow</w:t>
      </w:r>
    </w:p>
    <w:p w14:paraId="24A710AC" w14:textId="728F5127" w:rsidR="00904623" w:rsidRDefault="008353B5" w:rsidP="00904623">
      <w:pPr>
        <w:pStyle w:val="Code"/>
      </w:pPr>
      <w:r>
        <w:t>chmod g-wx,o-rwx</w:t>
      </w:r>
      <w:r w:rsidR="00904623">
        <w:t xml:space="preserve"> /etc/at.allow</w:t>
      </w:r>
    </w:p>
    <w:p w14:paraId="2B2D49BD" w14:textId="2ED1F773" w:rsidR="00904623" w:rsidRDefault="00904623" w:rsidP="00904623">
      <w:pPr>
        <w:pStyle w:val="Code"/>
      </w:pPr>
      <w:r>
        <w:t>chown root:root /etc/cron.allow</w:t>
      </w:r>
    </w:p>
    <w:p w14:paraId="44FD8BC5" w14:textId="7B9FB445" w:rsidR="00CE620A" w:rsidRDefault="00D27177" w:rsidP="00904623">
      <w:pPr>
        <w:pStyle w:val="Code"/>
        <w:rPr>
          <w:i w:val="0"/>
        </w:rPr>
      </w:pPr>
      <w:bookmarkStart w:id="133" w:name="_bookmark25"/>
      <w:bookmarkEnd w:id="133"/>
      <w:r>
        <w:t>chown root:root /etc/at.allow</w:t>
      </w:r>
    </w:p>
    <w:p w14:paraId="527D16C4" w14:textId="77777777" w:rsidR="00CE620A" w:rsidRDefault="00D27177" w:rsidP="00654107">
      <w:pPr>
        <w:pStyle w:val="Heading4"/>
      </w:pPr>
      <w:bookmarkStart w:id="134" w:name="_Toc163721015"/>
      <w:r>
        <w:t>Cấu hình máy chủ</w:t>
      </w:r>
      <w:r>
        <w:rPr>
          <w:spacing w:val="5"/>
        </w:rPr>
        <w:t xml:space="preserve"> </w:t>
      </w:r>
      <w:r>
        <w:t>SSH</w:t>
      </w:r>
      <w:bookmarkEnd w:id="134"/>
    </w:p>
    <w:p w14:paraId="23DF2C68" w14:textId="0EEA9EE7" w:rsidR="00CE620A" w:rsidRDefault="00D27177" w:rsidP="00012CC7">
      <w:pPr>
        <w:pStyle w:val="Heading5"/>
      </w:pPr>
      <w:bookmarkStart w:id="135" w:name="_Toc163721016"/>
      <w:r>
        <w:t>Cấu hình quyền cho file /etc/ssh/sshd</w:t>
      </w:r>
      <w:r w:rsidR="00BE12D7">
        <w:rPr>
          <w:lang w:val="en-US"/>
        </w:rPr>
        <w:t>_</w:t>
      </w:r>
      <w:r>
        <w:t>config</w:t>
      </w:r>
      <w:bookmarkEnd w:id="135"/>
    </w:p>
    <w:p w14:paraId="68E02709" w14:textId="77777777" w:rsidR="00CE620A" w:rsidRPr="00012CC7" w:rsidRDefault="00D27177" w:rsidP="00012CC7">
      <w:pPr>
        <w:pStyle w:val="BodyText"/>
      </w:pPr>
      <w:r w:rsidRPr="00012CC7">
        <w:t>Mô tả:</w:t>
      </w:r>
    </w:p>
    <w:p w14:paraId="7A466A05" w14:textId="77777777" w:rsidR="00CE620A" w:rsidRPr="00012CC7" w:rsidRDefault="00D27177" w:rsidP="00012CC7">
      <w:pPr>
        <w:pStyle w:val="BodyText"/>
      </w:pPr>
      <w:r w:rsidRPr="00012CC7">
        <w:t>File /etc/ssh/sshd_config cần phải được bảo vệ khỏi các thay đổi trái phép bởi người dùng không có đặc quyền.</w:t>
      </w:r>
    </w:p>
    <w:p w14:paraId="0B2EE18D" w14:textId="77777777" w:rsidR="00CE620A" w:rsidRPr="00012CC7" w:rsidRDefault="00CE620A" w:rsidP="00012CC7">
      <w:pPr>
        <w:pStyle w:val="BodyText"/>
      </w:pPr>
    </w:p>
    <w:p w14:paraId="208FA256" w14:textId="77777777" w:rsidR="00CE620A" w:rsidRPr="00012CC7" w:rsidRDefault="00D27177" w:rsidP="00012CC7">
      <w:pPr>
        <w:pStyle w:val="BodyText"/>
      </w:pPr>
      <w:r w:rsidRPr="00012CC7">
        <w:t>Mục tiêu:</w:t>
      </w:r>
    </w:p>
    <w:p w14:paraId="39BBED25" w14:textId="3D2DC337" w:rsidR="00CE620A" w:rsidRDefault="00D27177" w:rsidP="00012CC7">
      <w:pPr>
        <w:pStyle w:val="Command"/>
      </w:pPr>
      <w:r>
        <w:t>Thực hiện các câu lệnh sau để đặt chủ sở hữu và quyền cho file</w:t>
      </w:r>
      <w:r w:rsidR="00012CC7">
        <w:rPr>
          <w:lang w:val="en-US"/>
        </w:rPr>
        <w:t xml:space="preserve"> </w:t>
      </w:r>
      <w:r w:rsidR="00012CC7">
        <w:t>/etc/ssh/sshd_config:</w:t>
      </w:r>
    </w:p>
    <w:p w14:paraId="1692CE06" w14:textId="77777777" w:rsidR="00012CC7" w:rsidRDefault="00012CC7" w:rsidP="00012CC7">
      <w:pPr>
        <w:pStyle w:val="Code"/>
      </w:pPr>
      <w:r>
        <w:t>chown root:root /etc/ssh/sshd_config</w:t>
      </w:r>
    </w:p>
    <w:p w14:paraId="6D7D8C2D" w14:textId="2BE8A1C5" w:rsidR="00012CC7" w:rsidRDefault="00012CC7" w:rsidP="00012CC7">
      <w:pPr>
        <w:pStyle w:val="Code"/>
      </w:pPr>
      <w:r>
        <w:t>chmod og-rwx /etc/ssh/sshd_config</w:t>
      </w:r>
    </w:p>
    <w:p w14:paraId="08578795" w14:textId="77777777" w:rsidR="00012CC7" w:rsidRDefault="00D27177" w:rsidP="00012CC7">
      <w:pPr>
        <w:pStyle w:val="Heading5"/>
      </w:pPr>
      <w:bookmarkStart w:id="136" w:name="_Toc163721017"/>
      <w:r>
        <w:t>Cấu hình quyền cho các file SSH private host</w:t>
      </w:r>
      <w:r>
        <w:rPr>
          <w:spacing w:val="-12"/>
        </w:rPr>
        <w:t xml:space="preserve"> </w:t>
      </w:r>
      <w:r>
        <w:t>key</w:t>
      </w:r>
      <w:bookmarkEnd w:id="136"/>
    </w:p>
    <w:p w14:paraId="10840AC1" w14:textId="6CD37C61" w:rsidR="00CE620A" w:rsidRPr="00EB7EF5" w:rsidRDefault="00D27177" w:rsidP="00EB7EF5">
      <w:pPr>
        <w:pStyle w:val="BodyText"/>
      </w:pPr>
      <w:r w:rsidRPr="00EB7EF5">
        <w:t>Mô tả:</w:t>
      </w:r>
    </w:p>
    <w:p w14:paraId="349D5106" w14:textId="77777777" w:rsidR="00CE620A" w:rsidRPr="00EB7EF5" w:rsidRDefault="00D27177" w:rsidP="00EB7EF5">
      <w:pPr>
        <w:pStyle w:val="BodyText"/>
      </w:pPr>
      <w:r w:rsidRPr="00EB7EF5">
        <w:t>File SSH private host key là một trong hai tệp được sử dụng trong xác thực khóa SSH. Nếu file SSH private host key bị xâm phạm, máy chủ đó có thể bị mạo danh.</w:t>
      </w:r>
    </w:p>
    <w:p w14:paraId="5E0BBCE8" w14:textId="77777777" w:rsidR="00CE620A" w:rsidRPr="00EB7EF5" w:rsidRDefault="00CE620A" w:rsidP="00EB7EF5">
      <w:pPr>
        <w:pStyle w:val="BodyText"/>
      </w:pPr>
    </w:p>
    <w:p w14:paraId="035B0553" w14:textId="77777777" w:rsidR="00CE620A" w:rsidRPr="00EB7EF5" w:rsidRDefault="00D27177" w:rsidP="00EB7EF5">
      <w:pPr>
        <w:pStyle w:val="BodyText"/>
      </w:pPr>
      <w:r w:rsidRPr="00EB7EF5">
        <w:t>Mục tiêu:</w:t>
      </w:r>
    </w:p>
    <w:p w14:paraId="004FD785" w14:textId="48FC7B78" w:rsidR="00EB7EF5" w:rsidRDefault="00D27177" w:rsidP="00EB7EF5">
      <w:pPr>
        <w:pStyle w:val="Command"/>
        <w:rPr>
          <w:lang w:val="en-US"/>
        </w:rPr>
      </w:pPr>
      <w:r>
        <w:t xml:space="preserve">Thực hiện các câu lệnh sau để đặt chủ sở hữu và quyền cho các file SSH host </w:t>
      </w:r>
      <w:r w:rsidR="00CF4E96">
        <w:t xml:space="preserve">private </w:t>
      </w:r>
      <w:r>
        <w:t>key</w:t>
      </w:r>
      <w:r w:rsidR="00EB7EF5">
        <w:rPr>
          <w:lang w:val="en-US"/>
        </w:rPr>
        <w:t>:</w:t>
      </w:r>
    </w:p>
    <w:p w14:paraId="26266275" w14:textId="762C0171" w:rsidR="00C0443A" w:rsidRDefault="00A56017" w:rsidP="00EB7EF5">
      <w:pPr>
        <w:pStyle w:val="Code"/>
      </w:pPr>
      <w:r>
        <w:t xml:space="preserve">find /etc/ssh -xdev -type f -name 'ssh_host_*_key' -exec chmod u-x,go-rwx </w:t>
      </w:r>
      <w:r w:rsidR="00C0443A">
        <w:t>{} \;</w:t>
      </w:r>
    </w:p>
    <w:p w14:paraId="7A9099F6" w14:textId="36B7B73F" w:rsidR="00C0443A" w:rsidRDefault="005E7BA7" w:rsidP="00EB7EF5">
      <w:pPr>
        <w:pStyle w:val="Code"/>
      </w:pPr>
      <w:r>
        <w:t xml:space="preserve">find /etc/ssh -xdev -type f -name 'ssh_host_*_key' -exec chown root:root </w:t>
      </w:r>
      <w:r w:rsidR="00C0443A">
        <w:t>{} \;</w:t>
      </w:r>
    </w:p>
    <w:p w14:paraId="658856BD" w14:textId="6C3C4B56" w:rsidR="00CE620A" w:rsidRDefault="00D27177" w:rsidP="0025676F">
      <w:pPr>
        <w:pStyle w:val="Heading5"/>
      </w:pPr>
      <w:bookmarkStart w:id="137" w:name="_Toc163721018"/>
      <w:r>
        <w:t>Cấu hình quyền cho các file SSH public host key</w:t>
      </w:r>
      <w:bookmarkEnd w:id="137"/>
    </w:p>
    <w:p w14:paraId="245F260A" w14:textId="77777777" w:rsidR="00CE620A" w:rsidRPr="00747C30" w:rsidRDefault="00D27177" w:rsidP="00747C30">
      <w:pPr>
        <w:pStyle w:val="BodyText"/>
      </w:pPr>
      <w:r w:rsidRPr="00747C30">
        <w:t>Mô tả:</w:t>
      </w:r>
    </w:p>
    <w:p w14:paraId="71430288" w14:textId="77777777" w:rsidR="00CE620A" w:rsidRPr="00747C30" w:rsidRDefault="00D27177" w:rsidP="00747C30">
      <w:pPr>
        <w:pStyle w:val="BodyText"/>
      </w:pPr>
      <w:r w:rsidRPr="00747C30">
        <w:t>File SSH public host key là một trong hai tệp được sử dụng trong xác thực khóa SSH. Nếu file SSH public host key bị xâm phạm, dịch vụ SSH có thể bị xâm phạm</w:t>
      </w:r>
    </w:p>
    <w:p w14:paraId="32C4FE63" w14:textId="77777777" w:rsidR="00CE620A" w:rsidRPr="00747C30" w:rsidRDefault="00CE620A" w:rsidP="00747C30">
      <w:pPr>
        <w:pStyle w:val="BodyText"/>
      </w:pPr>
    </w:p>
    <w:p w14:paraId="5E1AF4DE" w14:textId="77777777" w:rsidR="00CE620A" w:rsidRPr="00747C30" w:rsidRDefault="00D27177" w:rsidP="00747C30">
      <w:pPr>
        <w:pStyle w:val="BodyText"/>
      </w:pPr>
      <w:r w:rsidRPr="00747C30">
        <w:t>Mục tiêu</w:t>
      </w:r>
    </w:p>
    <w:p w14:paraId="2D1FD35A" w14:textId="0ECDEA47" w:rsidR="00CE620A" w:rsidRPr="00747C30" w:rsidRDefault="00D27177" w:rsidP="00747C30">
      <w:pPr>
        <w:pStyle w:val="Command"/>
      </w:pPr>
      <w:r w:rsidRPr="00747C30">
        <w:t>Thực hiện các câu lệnh sau để đặt quyền và chủ sở hữu cho các file SSH host public key:</w:t>
      </w:r>
    </w:p>
    <w:p w14:paraId="2E962ED4" w14:textId="17BBA15F" w:rsidR="006871AC" w:rsidRDefault="006871AC" w:rsidP="00747C30">
      <w:pPr>
        <w:pStyle w:val="Code"/>
      </w:pPr>
      <w:r>
        <w:t>find /etc/ssh -xdev -type f -name 'ssh_host_*_key.pub' -exec chmod u-x,go</w:t>
      </w:r>
      <w:r w:rsidR="000A2A1A">
        <w:rPr>
          <w:lang w:val="en-US"/>
        </w:rPr>
        <w:t>-</w:t>
      </w:r>
      <w:r>
        <w:t>wx {} \;</w:t>
      </w:r>
    </w:p>
    <w:p w14:paraId="447914D9" w14:textId="0165846E" w:rsidR="00747C30" w:rsidRDefault="006871AC" w:rsidP="00747C30">
      <w:pPr>
        <w:pStyle w:val="Code"/>
      </w:pPr>
      <w:r>
        <w:t>find /etc/ssh -xdev -type f -name 'ssh_host_*_key.pub' -exec chown root:root {} \;</w:t>
      </w:r>
    </w:p>
    <w:p w14:paraId="0F59C074" w14:textId="77777777" w:rsidR="006D72D1" w:rsidRDefault="006D72D1" w:rsidP="006D72D1">
      <w:pPr>
        <w:pStyle w:val="Heading5"/>
      </w:pPr>
      <w:bookmarkStart w:id="138" w:name="_Toc163721019"/>
      <w:r>
        <w:t>Cấu hình giới hạn truy cập cho máy chủ SSH</w:t>
      </w:r>
      <w:bookmarkEnd w:id="138"/>
    </w:p>
    <w:p w14:paraId="0138E7C1" w14:textId="77777777" w:rsidR="006D72D1" w:rsidRPr="009C6795" w:rsidRDefault="006D72D1" w:rsidP="006D72D1">
      <w:pPr>
        <w:pStyle w:val="BodyText"/>
      </w:pPr>
      <w:r w:rsidRPr="009C6795">
        <w:t>Mô tả:</w:t>
      </w:r>
    </w:p>
    <w:p w14:paraId="7F1F80C5" w14:textId="77777777" w:rsidR="006D72D1" w:rsidRPr="009C6795" w:rsidRDefault="006D72D1" w:rsidP="006D72D1">
      <w:pPr>
        <w:pStyle w:val="BodyText"/>
      </w:pPr>
      <w:r w:rsidRPr="009C6795">
        <w:t>Giới hạn người dùng được kết nối từ xa thông qua SSH sẽ giúp đảm bảo rằng chỉ người dùng được cấp phép mới có thể truy cập vào hệ thống.</w:t>
      </w:r>
    </w:p>
    <w:p w14:paraId="769C0578" w14:textId="77777777" w:rsidR="006D72D1" w:rsidRPr="009C6795" w:rsidRDefault="006D72D1" w:rsidP="006D72D1">
      <w:pPr>
        <w:pStyle w:val="BodyText"/>
      </w:pPr>
    </w:p>
    <w:p w14:paraId="5A8AB45E" w14:textId="77777777" w:rsidR="006D72D1" w:rsidRPr="009C6795" w:rsidRDefault="006D72D1" w:rsidP="006D72D1">
      <w:pPr>
        <w:pStyle w:val="BodyText"/>
      </w:pPr>
      <w:r w:rsidRPr="009C6795">
        <w:t>Mục tiêu:</w:t>
      </w:r>
    </w:p>
    <w:p w14:paraId="16366A05" w14:textId="77777777" w:rsidR="006D72D1" w:rsidRDefault="006D72D1" w:rsidP="006D72D1">
      <w:pPr>
        <w:pStyle w:val="Command"/>
      </w:pPr>
      <w:r>
        <w:t xml:space="preserve">Chỉnh sửa file /etc/ssh/sshd_config và </w:t>
      </w:r>
      <w:r>
        <w:rPr>
          <w:lang w:val="en-US"/>
        </w:rPr>
        <w:t>thêm một trong các</w:t>
      </w:r>
      <w:r>
        <w:t xml:space="preserve"> tham số </w:t>
      </w:r>
      <w:r>
        <w:rPr>
          <w:lang w:val="en-US"/>
        </w:rPr>
        <w:t>dưới đây</w:t>
      </w:r>
      <w:r>
        <w:t>:</w:t>
      </w:r>
    </w:p>
    <w:p w14:paraId="408DFC8F" w14:textId="77777777" w:rsidR="006D72D1" w:rsidRDefault="006D72D1" w:rsidP="006D72D1">
      <w:pPr>
        <w:pStyle w:val="Code"/>
      </w:pPr>
      <w:r>
        <w:t>AllowUsers &lt;list of users&gt;</w:t>
      </w:r>
    </w:p>
    <w:p w14:paraId="7DC548B9" w14:textId="020F9C21" w:rsidR="003A7151" w:rsidRPr="003A7151" w:rsidRDefault="003A7151" w:rsidP="006D72D1">
      <w:pPr>
        <w:pStyle w:val="Code"/>
        <w:rPr>
          <w:lang w:val="en-US"/>
        </w:rPr>
      </w:pPr>
      <w:r>
        <w:rPr>
          <w:lang w:val="en-US"/>
        </w:rPr>
        <w:t># Hoặc</w:t>
      </w:r>
    </w:p>
    <w:p w14:paraId="221EE360" w14:textId="77777777" w:rsidR="006D72D1" w:rsidRDefault="006D72D1" w:rsidP="006D72D1">
      <w:pPr>
        <w:pStyle w:val="Code"/>
      </w:pPr>
      <w:r>
        <w:t>AllowGroups &lt;list of groups&gt;</w:t>
      </w:r>
    </w:p>
    <w:p w14:paraId="258663AA" w14:textId="77777777" w:rsidR="003A7151" w:rsidRPr="003A7151" w:rsidRDefault="003A7151" w:rsidP="003A7151">
      <w:pPr>
        <w:pStyle w:val="Code"/>
        <w:rPr>
          <w:lang w:val="en-US"/>
        </w:rPr>
      </w:pPr>
      <w:r>
        <w:rPr>
          <w:lang w:val="en-US"/>
        </w:rPr>
        <w:t># Hoặc</w:t>
      </w:r>
    </w:p>
    <w:p w14:paraId="1605A328" w14:textId="77777777" w:rsidR="006D72D1" w:rsidRDefault="006D72D1" w:rsidP="006D72D1">
      <w:pPr>
        <w:pStyle w:val="Code"/>
      </w:pPr>
      <w:r>
        <w:t>DenyUsers &lt;list of users&gt;</w:t>
      </w:r>
    </w:p>
    <w:p w14:paraId="5CF14310" w14:textId="77777777" w:rsidR="003A7151" w:rsidRPr="003A7151" w:rsidRDefault="003A7151" w:rsidP="003A7151">
      <w:pPr>
        <w:pStyle w:val="Code"/>
        <w:rPr>
          <w:lang w:val="en-US"/>
        </w:rPr>
      </w:pPr>
      <w:r>
        <w:rPr>
          <w:lang w:val="en-US"/>
        </w:rPr>
        <w:t># Hoặc</w:t>
      </w:r>
    </w:p>
    <w:p w14:paraId="715101BB" w14:textId="77777777" w:rsidR="006D72D1" w:rsidRDefault="006D72D1" w:rsidP="006D72D1">
      <w:pPr>
        <w:pStyle w:val="Code"/>
      </w:pPr>
      <w:r>
        <w:t>DenyGroups &lt;list of groups&gt;</w:t>
      </w:r>
    </w:p>
    <w:p w14:paraId="5DF320AE" w14:textId="77777777" w:rsidR="00344BDD" w:rsidRDefault="00344BDD" w:rsidP="00344BDD">
      <w:pPr>
        <w:pStyle w:val="Heading5"/>
      </w:pPr>
      <w:bookmarkStart w:id="139" w:name="_Toc163721020"/>
      <w:r>
        <w:t>Cấu hình LogLevel cho máy chủ SSH</w:t>
      </w:r>
      <w:bookmarkEnd w:id="139"/>
    </w:p>
    <w:p w14:paraId="5339A3FA" w14:textId="77777777" w:rsidR="00344BDD" w:rsidRPr="00C21F28" w:rsidRDefault="00344BDD" w:rsidP="00344BDD">
      <w:pPr>
        <w:pStyle w:val="BodyText"/>
      </w:pPr>
      <w:r w:rsidRPr="00C21F28">
        <w:lastRenderedPageBreak/>
        <w:t>Mô tả:</w:t>
      </w:r>
    </w:p>
    <w:p w14:paraId="655495D2" w14:textId="77777777" w:rsidR="00344BDD" w:rsidRPr="00C21F28" w:rsidRDefault="00344BDD" w:rsidP="00344BDD">
      <w:pPr>
        <w:pStyle w:val="BodyText"/>
      </w:pPr>
      <w:r w:rsidRPr="00C21F28">
        <w:t>SSH cung cấp một số cấp độ logging với số lượng thông tin khác nhau. DEBUG là cấp độ không được khuyến nghị sử dụng vì nó cung cấp rất nhiều dữ liệu, rất khó để xác định thông tin bảo mật quan trọng. INFO là cấp độ cơ bản, chỉ lưu trữ các hoạt động đăng nhập của người dùng SSH. Trong nhiều tình huống, như là ứng phó sự cố, việc xác định người dùng nào hoạt động trên hệ thống là một điều quan trọng. Các bản ghi đăng xuất có thể giúp loại bỏ những người dùng đã đăng xuất, thu hẹp phạm vi tìm kiếm.</w:t>
      </w:r>
    </w:p>
    <w:p w14:paraId="7904779F" w14:textId="77777777" w:rsidR="00344BDD" w:rsidRPr="00C21F28" w:rsidRDefault="00344BDD" w:rsidP="00344BDD">
      <w:pPr>
        <w:pStyle w:val="BodyText"/>
      </w:pPr>
    </w:p>
    <w:p w14:paraId="3B6E02E7" w14:textId="77777777" w:rsidR="00344BDD" w:rsidRDefault="00344BDD" w:rsidP="00344BDD">
      <w:pPr>
        <w:pStyle w:val="BodyText"/>
      </w:pPr>
      <w:r w:rsidRPr="00C21F28">
        <w:t>Mục tiêu:</w:t>
      </w:r>
    </w:p>
    <w:p w14:paraId="06722061" w14:textId="7544F338" w:rsidR="00344BDD" w:rsidRDefault="00344BDD" w:rsidP="00344BDD">
      <w:pPr>
        <w:pStyle w:val="Command"/>
      </w:pPr>
      <w:r>
        <w:t>Chỉnh sửa file /etc/ssh/sshd_config và thêm</w:t>
      </w:r>
      <w:r w:rsidR="00C67071">
        <w:rPr>
          <w:lang w:val="en-US"/>
        </w:rPr>
        <w:t xml:space="preserve"> một trong các</w:t>
      </w:r>
      <w:r>
        <w:t xml:space="preserve"> tham số sau:</w:t>
      </w:r>
    </w:p>
    <w:p w14:paraId="6350CF26" w14:textId="77777777" w:rsidR="00344BDD" w:rsidRDefault="00344BDD" w:rsidP="00344BDD">
      <w:pPr>
        <w:pStyle w:val="Code"/>
      </w:pPr>
      <w:r>
        <w:t>LogLevel INFO</w:t>
      </w:r>
    </w:p>
    <w:p w14:paraId="6134B9A1" w14:textId="25BCEEE8" w:rsidR="00A24EA9" w:rsidRPr="00A24EA9" w:rsidRDefault="00A24EA9" w:rsidP="00344BDD">
      <w:pPr>
        <w:pStyle w:val="Code"/>
        <w:rPr>
          <w:lang w:val="en-US"/>
        </w:rPr>
      </w:pPr>
      <w:r>
        <w:rPr>
          <w:lang w:val="en-US"/>
        </w:rPr>
        <w:t># Hoặc</w:t>
      </w:r>
    </w:p>
    <w:p w14:paraId="0AA5BF93" w14:textId="43F3208E" w:rsidR="00A11004" w:rsidRDefault="00C67071" w:rsidP="00344BDD">
      <w:pPr>
        <w:pStyle w:val="Code"/>
      </w:pPr>
      <w:r>
        <w:t>LogLevel VERBOSE</w:t>
      </w:r>
    </w:p>
    <w:p w14:paraId="01D27558" w14:textId="77777777" w:rsidR="00C94942" w:rsidRDefault="00C94942" w:rsidP="00C94942">
      <w:pPr>
        <w:pStyle w:val="Heading5"/>
      </w:pPr>
      <w:bookmarkStart w:id="140" w:name="_Toc163721021"/>
      <w:r>
        <w:t>Cấu hình sử dụng SSH PAM</w:t>
      </w:r>
      <w:bookmarkEnd w:id="140"/>
    </w:p>
    <w:p w14:paraId="01EC5CCE" w14:textId="77777777" w:rsidR="00C94942" w:rsidRPr="009C6795" w:rsidRDefault="00C94942" w:rsidP="00C94942">
      <w:pPr>
        <w:pStyle w:val="BodyText"/>
      </w:pPr>
      <w:r w:rsidRPr="009C6795">
        <w:t>Mô tả:</w:t>
      </w:r>
    </w:p>
    <w:p w14:paraId="63B10847" w14:textId="77777777" w:rsidR="00C94942" w:rsidRPr="009C6795" w:rsidRDefault="00C94942" w:rsidP="00C94942">
      <w:pPr>
        <w:pStyle w:val="BodyText"/>
      </w:pPr>
      <w:r w:rsidRPr="009C6795">
        <w:t>Sử dụng SSH PAM (usePAM) đảm bảo tất cả các tài khoản đều phải đáp ứng cấu hình PAM trước khi truy cập vào hệ thống.</w:t>
      </w:r>
    </w:p>
    <w:p w14:paraId="19977A89" w14:textId="77777777" w:rsidR="00C94942" w:rsidRPr="009C6795" w:rsidRDefault="00C94942" w:rsidP="00C94942">
      <w:pPr>
        <w:pStyle w:val="BodyText"/>
      </w:pPr>
    </w:p>
    <w:p w14:paraId="6344976F" w14:textId="77777777" w:rsidR="00C94942" w:rsidRPr="009C6795" w:rsidRDefault="00C94942" w:rsidP="00C94942">
      <w:pPr>
        <w:pStyle w:val="BodyText"/>
      </w:pPr>
      <w:r w:rsidRPr="009C6795">
        <w:t>Mục tiêu:</w:t>
      </w:r>
    </w:p>
    <w:p w14:paraId="597269F8" w14:textId="77777777" w:rsidR="00C94942" w:rsidRDefault="00C94942" w:rsidP="00C94942">
      <w:pPr>
        <w:pStyle w:val="Command"/>
      </w:pPr>
      <w:r>
        <w:t>Chỉnh sửa file /etc/ssh/sshd_config và đặt tham số như sau:</w:t>
      </w:r>
    </w:p>
    <w:p w14:paraId="15583779" w14:textId="77777777" w:rsidR="00C94942" w:rsidRDefault="00C94942" w:rsidP="00C94942">
      <w:pPr>
        <w:pStyle w:val="Code"/>
      </w:pPr>
      <w:r>
        <w:t>UsePAM yes</w:t>
      </w:r>
    </w:p>
    <w:p w14:paraId="289C8288" w14:textId="77777777" w:rsidR="00F133BC" w:rsidRDefault="00F133BC" w:rsidP="00F133BC">
      <w:pPr>
        <w:pStyle w:val="Heading5"/>
      </w:pPr>
      <w:bookmarkStart w:id="141" w:name="_Toc163721022"/>
      <w:r>
        <w:t>Cấu hình vô hiệu hóa đăng nhập bằng root cho máy chủ SSH</w:t>
      </w:r>
      <w:bookmarkEnd w:id="141"/>
    </w:p>
    <w:p w14:paraId="17485F85" w14:textId="77777777" w:rsidR="00F133BC" w:rsidRPr="006335A9" w:rsidRDefault="00F133BC" w:rsidP="00F133BC">
      <w:pPr>
        <w:pStyle w:val="BodyText"/>
      </w:pPr>
      <w:r w:rsidRPr="006335A9">
        <w:t>Mô tả:</w:t>
      </w:r>
    </w:p>
    <w:p w14:paraId="4E852910" w14:textId="77777777" w:rsidR="00F133BC" w:rsidRPr="006335A9" w:rsidRDefault="00F133BC" w:rsidP="00F133BC">
      <w:pPr>
        <w:pStyle w:val="BodyText"/>
      </w:pPr>
      <w:r w:rsidRPr="006335A9">
        <w:t>Không cho phép đăng nhập bằng tài khoản root qua SSH, yêu cầu quản trị viên xác thực sử dụng tài khoản cá nhân của họ, từ đó lên thành root thông qua sudo hoặc su. Điều này sẽ giới hạn cơ hội chối bỏ trách nhiệm và cung cấp một dấu vết rõ ràng trong các sự cố bảo mật.</w:t>
      </w:r>
    </w:p>
    <w:p w14:paraId="65852A0B" w14:textId="77777777" w:rsidR="00F133BC" w:rsidRPr="006335A9" w:rsidRDefault="00F133BC" w:rsidP="00F133BC">
      <w:pPr>
        <w:pStyle w:val="BodyText"/>
      </w:pPr>
    </w:p>
    <w:p w14:paraId="40AAE307" w14:textId="77777777" w:rsidR="00F133BC" w:rsidRDefault="00F133BC" w:rsidP="00F133BC">
      <w:pPr>
        <w:pStyle w:val="BodyText"/>
      </w:pPr>
      <w:r w:rsidRPr="006335A9">
        <w:t>Mục tiêu:</w:t>
      </w:r>
    </w:p>
    <w:p w14:paraId="76D4671F" w14:textId="77777777" w:rsidR="00F133BC" w:rsidRDefault="00F133BC" w:rsidP="00F133BC">
      <w:pPr>
        <w:pStyle w:val="Command"/>
      </w:pPr>
      <w:r>
        <w:t>Chỉnh sửa file /etc/ssh/sshd_config và đặt tham số như sau:</w:t>
      </w:r>
    </w:p>
    <w:p w14:paraId="4D84F976" w14:textId="77777777" w:rsidR="00F133BC" w:rsidRDefault="00F133BC" w:rsidP="00F133BC">
      <w:pPr>
        <w:pStyle w:val="Code"/>
      </w:pPr>
      <w:r>
        <w:lastRenderedPageBreak/>
        <w:t>PermitRootLogin no</w:t>
      </w:r>
    </w:p>
    <w:p w14:paraId="48488DB8" w14:textId="77777777" w:rsidR="00DC63A8" w:rsidRDefault="00DC63A8" w:rsidP="00DC63A8">
      <w:pPr>
        <w:pStyle w:val="Heading5"/>
      </w:pPr>
      <w:bookmarkStart w:id="142" w:name="_Toc163721023"/>
      <w:r>
        <w:t>Cấu hình vô hiệu hóa HostbasedAuthentication cho máy chủ SSH</w:t>
      </w:r>
      <w:bookmarkEnd w:id="142"/>
    </w:p>
    <w:p w14:paraId="2271A35D" w14:textId="77777777" w:rsidR="00DC63A8" w:rsidRPr="006335A9" w:rsidRDefault="00DC63A8" w:rsidP="00DC63A8">
      <w:pPr>
        <w:pStyle w:val="BodyText"/>
      </w:pPr>
      <w:r w:rsidRPr="006335A9">
        <w:t>Mô tả:</w:t>
      </w:r>
    </w:p>
    <w:p w14:paraId="7C94E040" w14:textId="77777777" w:rsidR="00DC63A8" w:rsidRPr="006335A9" w:rsidRDefault="00DC63A8" w:rsidP="00DC63A8">
      <w:pPr>
        <w:pStyle w:val="BodyText"/>
      </w:pPr>
      <w:r w:rsidRPr="006335A9">
        <w:t>Mặc dù file .rhosts không hiệu quả khi khả năng hỗ trợ bị vô hiệu hóa trong file</w:t>
      </w:r>
    </w:p>
    <w:p w14:paraId="766C03AA" w14:textId="77777777" w:rsidR="00DC63A8" w:rsidRPr="006335A9" w:rsidRDefault="00DC63A8" w:rsidP="00DC63A8">
      <w:pPr>
        <w:pStyle w:val="BodyText"/>
      </w:pPr>
      <w:r w:rsidRPr="006335A9">
        <w:t>/etc/pam.conf, việc đồng thời vô hiệu hóa khả năng sử dụng .rhosts trong SSH cung cấp thêm một lớp bảo vệ nữa đối với hệ thống.</w:t>
      </w:r>
    </w:p>
    <w:p w14:paraId="28D579E2" w14:textId="77777777" w:rsidR="00DC63A8" w:rsidRPr="006335A9" w:rsidRDefault="00DC63A8" w:rsidP="00DC63A8">
      <w:pPr>
        <w:pStyle w:val="BodyText"/>
      </w:pPr>
    </w:p>
    <w:p w14:paraId="20B1A6F3" w14:textId="77777777" w:rsidR="00DC63A8" w:rsidRDefault="00DC63A8" w:rsidP="00DC63A8">
      <w:pPr>
        <w:pStyle w:val="BodyText"/>
      </w:pPr>
      <w:r w:rsidRPr="006335A9">
        <w:t>Mục tiêu:</w:t>
      </w:r>
    </w:p>
    <w:p w14:paraId="5A5E7591" w14:textId="77777777" w:rsidR="00DC63A8" w:rsidRDefault="00DC63A8" w:rsidP="00DC63A8">
      <w:pPr>
        <w:pStyle w:val="Command"/>
      </w:pPr>
      <w:r>
        <w:t>Chỉnh sửa file /etc/ssh/sshd_config và đặt tham số như sau:</w:t>
      </w:r>
    </w:p>
    <w:p w14:paraId="74D12BD7" w14:textId="77777777" w:rsidR="00DC63A8" w:rsidRDefault="00DC63A8" w:rsidP="00DC63A8">
      <w:pPr>
        <w:pStyle w:val="Code"/>
      </w:pPr>
      <w:r>
        <w:t>HostbasedAuthentication no</w:t>
      </w:r>
    </w:p>
    <w:p w14:paraId="30AE36F2" w14:textId="77777777" w:rsidR="005C5B25" w:rsidRDefault="005C5B25" w:rsidP="005C5B25">
      <w:pPr>
        <w:pStyle w:val="Heading5"/>
      </w:pPr>
      <w:bookmarkStart w:id="143" w:name="_Toc163721024"/>
      <w:r>
        <w:t>Cấu hình vô hiệu hóa PermitEmptyPasswords cho máy chủ SSH</w:t>
      </w:r>
      <w:bookmarkEnd w:id="143"/>
    </w:p>
    <w:p w14:paraId="267EA953" w14:textId="77777777" w:rsidR="005C5B25" w:rsidRPr="006335A9" w:rsidRDefault="005C5B25" w:rsidP="005C5B25">
      <w:pPr>
        <w:pStyle w:val="BodyText"/>
      </w:pPr>
      <w:r w:rsidRPr="006335A9">
        <w:t>Mô tả:</w:t>
      </w:r>
    </w:p>
    <w:p w14:paraId="64328C99" w14:textId="77777777" w:rsidR="005C5B25" w:rsidRPr="006335A9" w:rsidRDefault="005C5B25" w:rsidP="005C5B25">
      <w:pPr>
        <w:pStyle w:val="BodyText"/>
      </w:pPr>
      <w:r w:rsidRPr="006335A9">
        <w:t>Không cho phép truy cập từ xa đối với những tài khoản không có mật khẩu giảm thiểu tối đa khả năng truy cập trái phép vào hệ thống.</w:t>
      </w:r>
    </w:p>
    <w:p w14:paraId="0248B34F" w14:textId="77777777" w:rsidR="005C5B25" w:rsidRPr="006335A9" w:rsidRDefault="005C5B25" w:rsidP="005C5B25">
      <w:pPr>
        <w:pStyle w:val="BodyText"/>
      </w:pPr>
    </w:p>
    <w:p w14:paraId="3A139C7D" w14:textId="77777777" w:rsidR="005C5B25" w:rsidRDefault="005C5B25" w:rsidP="005C5B25">
      <w:pPr>
        <w:pStyle w:val="BodyText"/>
      </w:pPr>
      <w:r w:rsidRPr="006335A9">
        <w:t>Mục tiêu:</w:t>
      </w:r>
    </w:p>
    <w:p w14:paraId="1D67497F" w14:textId="77777777" w:rsidR="005C5B25" w:rsidRDefault="005C5B25" w:rsidP="005C5B25">
      <w:pPr>
        <w:pStyle w:val="Command"/>
      </w:pPr>
      <w:r>
        <w:t>Chỉnh sửa file /etc/ssh/sshd_config và đặt tham số như sau:</w:t>
      </w:r>
    </w:p>
    <w:p w14:paraId="1E7B4EB4" w14:textId="77777777" w:rsidR="005C5B25" w:rsidRDefault="005C5B25" w:rsidP="005C5B25">
      <w:pPr>
        <w:pStyle w:val="Code"/>
      </w:pPr>
      <w:r>
        <w:t>PermitEmptyPasswords no</w:t>
      </w:r>
    </w:p>
    <w:p w14:paraId="75C8D31A" w14:textId="77777777" w:rsidR="00E7361D" w:rsidRDefault="00E7361D" w:rsidP="00E7361D">
      <w:pPr>
        <w:pStyle w:val="Heading5"/>
      </w:pPr>
      <w:bookmarkStart w:id="144" w:name="_Toc163721025"/>
      <w:r>
        <w:t>Cấu hình vô hiệu hóa PermitUserEnviroment cho máy chủ SSH</w:t>
      </w:r>
      <w:bookmarkEnd w:id="144"/>
    </w:p>
    <w:p w14:paraId="34577FC3" w14:textId="77777777" w:rsidR="00E7361D" w:rsidRPr="00B33D79" w:rsidRDefault="00E7361D" w:rsidP="00E7361D">
      <w:pPr>
        <w:pStyle w:val="BodyText"/>
      </w:pPr>
      <w:r w:rsidRPr="00B33D79">
        <w:t>Mô tả:</w:t>
      </w:r>
    </w:p>
    <w:p w14:paraId="1BCD244C" w14:textId="77777777" w:rsidR="00E7361D" w:rsidRPr="00B33D79" w:rsidRDefault="00E7361D" w:rsidP="00E7361D">
      <w:pPr>
        <w:pStyle w:val="BodyText"/>
      </w:pPr>
      <w:r w:rsidRPr="00B33D79">
        <w:t>Cho phép người dùng khả năng tùy chỉnh SSH daemon có khả năng cho phép họ vượt qua các kiểm soát bảo mật sẵn có (ví dụ thiết lập đường dẫn thực thi có trojan).</w:t>
      </w:r>
    </w:p>
    <w:p w14:paraId="27F643E3" w14:textId="77777777" w:rsidR="00E7361D" w:rsidRPr="00B33D79" w:rsidRDefault="00E7361D" w:rsidP="00E7361D">
      <w:pPr>
        <w:pStyle w:val="BodyText"/>
      </w:pPr>
    </w:p>
    <w:p w14:paraId="2D9731DC" w14:textId="77777777" w:rsidR="00E7361D" w:rsidRDefault="00E7361D" w:rsidP="00E7361D">
      <w:pPr>
        <w:pStyle w:val="BodyText"/>
      </w:pPr>
      <w:r w:rsidRPr="00B33D79">
        <w:t>Mục tiêu:</w:t>
      </w:r>
    </w:p>
    <w:p w14:paraId="1C6088F6" w14:textId="77777777" w:rsidR="00E7361D" w:rsidRDefault="00E7361D" w:rsidP="00E7361D">
      <w:pPr>
        <w:pStyle w:val="Command"/>
      </w:pPr>
      <w:r>
        <w:t>Chỉnh sửa file /etc/ssh/sshd_config và đặt tham số như sau:</w:t>
      </w:r>
    </w:p>
    <w:p w14:paraId="3E72F625" w14:textId="77777777" w:rsidR="00E7361D" w:rsidRDefault="00E7361D" w:rsidP="00E7361D">
      <w:pPr>
        <w:pStyle w:val="Code"/>
      </w:pPr>
      <w:r>
        <w:t>PermitUserEnvironment no</w:t>
      </w:r>
    </w:p>
    <w:p w14:paraId="39748D5D" w14:textId="77777777" w:rsidR="00423E22" w:rsidRDefault="00423E22" w:rsidP="00423E22">
      <w:pPr>
        <w:pStyle w:val="Heading5"/>
      </w:pPr>
      <w:bookmarkStart w:id="145" w:name="_Toc163721026"/>
      <w:r>
        <w:t>Cấu hình vô hiệu hóa IgnoreRhosts cho máy chủ SSH</w:t>
      </w:r>
      <w:bookmarkEnd w:id="145"/>
    </w:p>
    <w:p w14:paraId="475FEC72" w14:textId="77777777" w:rsidR="00423E22" w:rsidRPr="006335A9" w:rsidRDefault="00423E22" w:rsidP="00423E22">
      <w:pPr>
        <w:pStyle w:val="BodyText"/>
      </w:pPr>
      <w:r w:rsidRPr="006335A9">
        <w:lastRenderedPageBreak/>
        <w:t>Mô tả:</w:t>
      </w:r>
    </w:p>
    <w:p w14:paraId="45FEAC14" w14:textId="77777777" w:rsidR="00423E22" w:rsidRPr="006335A9" w:rsidRDefault="00423E22" w:rsidP="00423E22">
      <w:pPr>
        <w:pStyle w:val="BodyText"/>
      </w:pPr>
      <w:r w:rsidRPr="006335A9">
        <w:t>Thiết lập tham số này sẽ bắt buộc người dùng phải nhập mật khẩu khi xác thực qua SSH.</w:t>
      </w:r>
    </w:p>
    <w:p w14:paraId="561C4CDD" w14:textId="77777777" w:rsidR="00423E22" w:rsidRPr="006335A9" w:rsidRDefault="00423E22" w:rsidP="00423E22">
      <w:pPr>
        <w:pStyle w:val="BodyText"/>
      </w:pPr>
    </w:p>
    <w:p w14:paraId="16BD8CB6" w14:textId="77777777" w:rsidR="00423E22" w:rsidRDefault="00423E22" w:rsidP="00423E22">
      <w:pPr>
        <w:pStyle w:val="BodyText"/>
      </w:pPr>
      <w:r w:rsidRPr="006335A9">
        <w:t>Mục tiêu:</w:t>
      </w:r>
    </w:p>
    <w:p w14:paraId="00CBCE1B" w14:textId="77777777" w:rsidR="00423E22" w:rsidRDefault="00423E22" w:rsidP="00423E22">
      <w:pPr>
        <w:pStyle w:val="Command"/>
      </w:pPr>
      <w:r>
        <w:t>Chỉnh sửa file /etc/ssh/sshd_config và đặt tham số như sau:</w:t>
      </w:r>
    </w:p>
    <w:p w14:paraId="25AE86D3" w14:textId="77777777" w:rsidR="00423E22" w:rsidRDefault="00423E22" w:rsidP="00423E22">
      <w:pPr>
        <w:pStyle w:val="Code"/>
      </w:pPr>
      <w:r>
        <w:t>IgnoreRhosts yes</w:t>
      </w:r>
    </w:p>
    <w:p w14:paraId="759E71A8" w14:textId="77777777" w:rsidR="00B40D2D" w:rsidRDefault="00B40D2D" w:rsidP="00B40D2D">
      <w:pPr>
        <w:pStyle w:val="Heading5"/>
      </w:pPr>
      <w:bookmarkStart w:id="146" w:name="_Toc163721027"/>
      <w:r>
        <w:t>Cấu hình vô hiệu hóa X11 Forwarding cho máy chủ SSH</w:t>
      </w:r>
      <w:bookmarkEnd w:id="146"/>
    </w:p>
    <w:p w14:paraId="5A7B2999" w14:textId="77777777" w:rsidR="00B40D2D" w:rsidRPr="006335A9" w:rsidRDefault="00B40D2D" w:rsidP="00B40D2D">
      <w:pPr>
        <w:pStyle w:val="BodyText"/>
      </w:pPr>
      <w:r w:rsidRPr="006335A9">
        <w:t>Mô tả:</w:t>
      </w:r>
    </w:p>
    <w:p w14:paraId="41F7BE41" w14:textId="77777777" w:rsidR="00B40D2D" w:rsidRPr="006335A9" w:rsidRDefault="00B40D2D" w:rsidP="00B40D2D">
      <w:pPr>
        <w:pStyle w:val="BodyText"/>
      </w:pPr>
      <w:r w:rsidRPr="006335A9">
        <w:t>Vô hiệu hóa X11 Forwarding trừ khi có yêu cầu về hoạt động cần sử dụng ứng dụng X11. Có một rủi ro nhỏ rằng người dùng đã đăng nhập thông qua SSH với X11 Forwarding có thể bị phá hoại bởi người dùng sử dụng X11 khác.</w:t>
      </w:r>
    </w:p>
    <w:p w14:paraId="584A9E20" w14:textId="77777777" w:rsidR="00B40D2D" w:rsidRPr="006335A9" w:rsidRDefault="00B40D2D" w:rsidP="00B40D2D">
      <w:pPr>
        <w:pStyle w:val="BodyText"/>
      </w:pPr>
    </w:p>
    <w:p w14:paraId="41A11BA6" w14:textId="77777777" w:rsidR="00B40D2D" w:rsidRPr="006335A9" w:rsidRDefault="00B40D2D" w:rsidP="00B40D2D">
      <w:pPr>
        <w:pStyle w:val="BodyText"/>
      </w:pPr>
      <w:r w:rsidRPr="006335A9">
        <w:t>Mục tiêu:</w:t>
      </w:r>
    </w:p>
    <w:p w14:paraId="5CAE89F7" w14:textId="77777777" w:rsidR="00B40D2D" w:rsidRDefault="00B40D2D" w:rsidP="00B40D2D">
      <w:pPr>
        <w:pStyle w:val="Command"/>
      </w:pPr>
      <w:r>
        <w:t>Chỉnh sửa file /etc/ssh/sshd_config và đặt tham số như sau:</w:t>
      </w:r>
    </w:p>
    <w:p w14:paraId="2EEFC0B1" w14:textId="77777777" w:rsidR="00B40D2D" w:rsidRDefault="00B40D2D" w:rsidP="00B40D2D">
      <w:pPr>
        <w:pStyle w:val="Code"/>
      </w:pPr>
      <w:r>
        <w:t>X11Forwarding no</w:t>
      </w:r>
    </w:p>
    <w:p w14:paraId="63C9EE69" w14:textId="63BDA2A3" w:rsidR="00715EA3" w:rsidRPr="00FD5EAA" w:rsidRDefault="00FD5EAA" w:rsidP="00715EA3">
      <w:pPr>
        <w:pStyle w:val="Heading5"/>
      </w:pPr>
      <w:bookmarkStart w:id="147" w:name="_Toc163721028"/>
      <w:r>
        <w:rPr>
          <w:lang w:val="en-US"/>
        </w:rPr>
        <w:t xml:space="preserve">Cấu hình sử dụng các thuật toán mã hoá </w:t>
      </w:r>
      <w:r w:rsidR="00DE39CE">
        <w:rPr>
          <w:lang w:val="en-US"/>
        </w:rPr>
        <w:t>được cho phép</w:t>
      </w:r>
      <w:bookmarkEnd w:id="147"/>
    </w:p>
    <w:p w14:paraId="329F7BA4" w14:textId="5202501A" w:rsidR="00FD5EAA" w:rsidRDefault="00FD5EAA" w:rsidP="00FD5EAA">
      <w:pPr>
        <w:pStyle w:val="BodyText"/>
        <w:rPr>
          <w:lang w:val="en-US"/>
        </w:rPr>
      </w:pPr>
      <w:r>
        <w:rPr>
          <w:lang w:val="en-US"/>
        </w:rPr>
        <w:t>Mô tả:</w:t>
      </w:r>
    </w:p>
    <w:p w14:paraId="45527767" w14:textId="77777777" w:rsidR="0088662A" w:rsidRDefault="00B544B4" w:rsidP="00FD5EAA">
      <w:pPr>
        <w:pStyle w:val="BodyText"/>
        <w:rPr>
          <w:lang w:val="en-US"/>
        </w:rPr>
      </w:pPr>
      <w:r>
        <w:rPr>
          <w:lang w:val="en-US"/>
        </w:rPr>
        <w:t xml:space="preserve">Sử dụng các thuật toán mã hoá </w:t>
      </w:r>
      <w:r w:rsidR="0088662A">
        <w:rPr>
          <w:lang w:val="en-US"/>
        </w:rPr>
        <w:t>yếu có thể khiến hệ thống bị xâm phạm</w:t>
      </w:r>
    </w:p>
    <w:p w14:paraId="3F5AAED2" w14:textId="77777777" w:rsidR="0088662A" w:rsidRDefault="0088662A" w:rsidP="00FD5EAA">
      <w:pPr>
        <w:pStyle w:val="BodyText"/>
        <w:rPr>
          <w:lang w:val="en-US"/>
        </w:rPr>
      </w:pPr>
    </w:p>
    <w:p w14:paraId="21B7E583" w14:textId="77777777" w:rsidR="0088662A" w:rsidRDefault="0088662A" w:rsidP="00FD5EAA">
      <w:pPr>
        <w:pStyle w:val="BodyText"/>
        <w:rPr>
          <w:lang w:val="en-US"/>
        </w:rPr>
      </w:pPr>
      <w:r>
        <w:rPr>
          <w:lang w:val="en-US"/>
        </w:rPr>
        <w:t>Mục tiêu:</w:t>
      </w:r>
    </w:p>
    <w:p w14:paraId="4FA862EA" w14:textId="542169D6" w:rsidR="00F53A65" w:rsidRPr="00B854CB" w:rsidRDefault="00DE39CE" w:rsidP="00B854CB">
      <w:pPr>
        <w:pStyle w:val="Command"/>
        <w:rPr>
          <w:rFonts w:asciiTheme="majorHAnsi" w:hAnsiTheme="majorHAnsi" w:cstheme="majorHAnsi"/>
        </w:rPr>
      </w:pPr>
      <w:r>
        <w:t>Chỉnh sửa file /etc/</w:t>
      </w:r>
      <w:r w:rsidRPr="007423E2">
        <w:t>ssh</w:t>
      </w:r>
      <w:r>
        <w:t xml:space="preserve">/sshd_config và thêm/thay đổi dòng </w:t>
      </w:r>
      <w:r>
        <w:rPr>
          <w:lang w:val="en-US"/>
        </w:rPr>
        <w:t>Cipher</w:t>
      </w:r>
      <w:r>
        <w:t xml:space="preserve">s để chứa danh sách </w:t>
      </w:r>
      <w:r w:rsidR="0040545F">
        <w:rPr>
          <w:lang w:val="en-US"/>
        </w:rPr>
        <w:t>thuật toán</w:t>
      </w:r>
      <w:r>
        <w:t xml:space="preserve"> được chấp thuận</w:t>
      </w:r>
      <w:r>
        <w:rPr>
          <w:lang w:val="en-US"/>
        </w:rPr>
        <w:t>, ví dụ</w:t>
      </w:r>
      <w:r w:rsidR="00B854CB">
        <w:rPr>
          <w:rFonts w:asciiTheme="majorHAnsi" w:hAnsiTheme="majorHAnsi" w:cstheme="majorHAnsi"/>
          <w:lang w:val="en-US"/>
        </w:rPr>
        <w:t>:</w:t>
      </w:r>
    </w:p>
    <w:p w14:paraId="35E38FA2" w14:textId="15575DE0" w:rsidR="00FD5EAA" w:rsidRPr="00FD5EAA" w:rsidRDefault="00B406BA" w:rsidP="00B406BA">
      <w:pPr>
        <w:pStyle w:val="Code"/>
        <w:rPr>
          <w:lang w:val="en-US"/>
        </w:rPr>
      </w:pPr>
      <w:r w:rsidRPr="00B406BA">
        <w:t>Ciphers chacha20-poly1305@openssh.com,aes256-gcm@openssh.com,aes128-gcm@openssh.com,aes256-ctr,aes192-ctr,aes128-ctr</w:t>
      </w:r>
    </w:p>
    <w:p w14:paraId="466B6C3D" w14:textId="77777777" w:rsidR="00715EA3" w:rsidRDefault="00715EA3" w:rsidP="00715EA3">
      <w:pPr>
        <w:pStyle w:val="Heading5"/>
      </w:pPr>
      <w:bookmarkStart w:id="148" w:name="_Toc163721029"/>
      <w:r>
        <w:t>Cấu hình các thuật toán MAC được cho phép</w:t>
      </w:r>
      <w:bookmarkEnd w:id="148"/>
    </w:p>
    <w:p w14:paraId="22243EDF" w14:textId="77777777" w:rsidR="00715EA3" w:rsidRPr="007423E2" w:rsidRDefault="00715EA3" w:rsidP="00715EA3">
      <w:pPr>
        <w:pStyle w:val="BodyText"/>
      </w:pPr>
      <w:r w:rsidRPr="007423E2">
        <w:t>Mô tả:</w:t>
      </w:r>
    </w:p>
    <w:p w14:paraId="638CBB44" w14:textId="77777777" w:rsidR="00715EA3" w:rsidRPr="007423E2" w:rsidRDefault="00715EA3" w:rsidP="00715EA3">
      <w:pPr>
        <w:pStyle w:val="BodyText"/>
      </w:pPr>
      <w:r w:rsidRPr="007423E2">
        <w:t xml:space="preserve">MD5 và các thuật toán MAC 96-bit được đã được chứng minh là dễ bị khai thác trong các kỹ thuật tấn công SSH cho phép kẻ tấn công giải mã và có được các </w:t>
      </w:r>
      <w:r w:rsidRPr="007423E2">
        <w:lastRenderedPageBreak/>
        <w:t>thông tin xác thực trên hệ thống. Cấu hình kiểm soát chỉ cho phép sử dụng các thuật toán MAC mạnh ( hmac-sha2-512,hmac-sha2-256) giảm thiểu tối đá rủi ro việc gói tin bị giải mã trên đường truyền.</w:t>
      </w:r>
    </w:p>
    <w:p w14:paraId="28F8F9C5" w14:textId="77777777" w:rsidR="00715EA3" w:rsidRPr="007423E2" w:rsidRDefault="00715EA3" w:rsidP="00715EA3">
      <w:pPr>
        <w:pStyle w:val="BodyText"/>
      </w:pPr>
    </w:p>
    <w:p w14:paraId="7292BAC7" w14:textId="77777777" w:rsidR="00715EA3" w:rsidRPr="007423E2" w:rsidRDefault="00715EA3" w:rsidP="00715EA3">
      <w:pPr>
        <w:pStyle w:val="BodyText"/>
      </w:pPr>
      <w:r w:rsidRPr="007423E2">
        <w:t>Mục tiêu:</w:t>
      </w:r>
    </w:p>
    <w:p w14:paraId="021457B0" w14:textId="77777777" w:rsidR="00715EA3" w:rsidRPr="007423E2" w:rsidRDefault="00715EA3" w:rsidP="00715EA3">
      <w:pPr>
        <w:pStyle w:val="Command"/>
      </w:pPr>
      <w:r>
        <w:t>Chỉnh sửa file /etc/</w:t>
      </w:r>
      <w:r w:rsidRPr="007423E2">
        <w:t>ssh</w:t>
      </w:r>
      <w:r>
        <w:t>/sshd_config và thêm/thay đổi dòng MACs để chứa danh sách MAC được chấp thuận</w:t>
      </w:r>
      <w:r>
        <w:rPr>
          <w:lang w:val="en-US"/>
        </w:rPr>
        <w:t>, ví dụ:</w:t>
      </w:r>
    </w:p>
    <w:p w14:paraId="6174A3EC" w14:textId="00364CA3" w:rsidR="00715EA3" w:rsidRDefault="00715EA3" w:rsidP="00715EA3">
      <w:pPr>
        <w:pStyle w:val="Code"/>
      </w:pPr>
      <w:r>
        <w:t xml:space="preserve">MACs </w:t>
      </w:r>
      <w:r w:rsidR="00AD1095" w:rsidRPr="00DE39CE">
        <w:t>hmac-sha2-512-etm@openssh.com,hmac-sha2-256-etm@openssh.com,hmac-sha2-512,hmac-sha2-256</w:t>
      </w:r>
    </w:p>
    <w:p w14:paraId="4B4FC196" w14:textId="335A27CD" w:rsidR="0040545F" w:rsidRPr="00FD5EAA" w:rsidRDefault="00AD1095" w:rsidP="0040545F">
      <w:pPr>
        <w:pStyle w:val="Heading5"/>
      </w:pPr>
      <w:bookmarkStart w:id="149" w:name="_Toc163721030"/>
      <w:r>
        <w:rPr>
          <w:lang w:val="en-US"/>
        </w:rPr>
        <w:t>Cấu hình thuật toán trao đổi khoá</w:t>
      </w:r>
      <w:r w:rsidR="0040545F" w:rsidRPr="0040545F">
        <w:rPr>
          <w:lang w:val="en-US"/>
        </w:rPr>
        <w:t xml:space="preserve"> </w:t>
      </w:r>
      <w:r w:rsidR="0040545F">
        <w:rPr>
          <w:lang w:val="en-US"/>
        </w:rPr>
        <w:t>được cho phép</w:t>
      </w:r>
      <w:bookmarkEnd w:id="149"/>
    </w:p>
    <w:p w14:paraId="4DC27214" w14:textId="77777777" w:rsidR="0040545F" w:rsidRDefault="0040545F" w:rsidP="0040545F">
      <w:pPr>
        <w:pStyle w:val="BodyText"/>
        <w:rPr>
          <w:lang w:val="en-US"/>
        </w:rPr>
      </w:pPr>
      <w:r>
        <w:rPr>
          <w:lang w:val="en-US"/>
        </w:rPr>
        <w:t>Mô tả:</w:t>
      </w:r>
    </w:p>
    <w:p w14:paraId="379F5A42" w14:textId="3EA75885" w:rsidR="0040545F" w:rsidRDefault="0040545F" w:rsidP="0040545F">
      <w:pPr>
        <w:pStyle w:val="BodyText"/>
        <w:rPr>
          <w:lang w:val="en-US"/>
        </w:rPr>
      </w:pPr>
      <w:r>
        <w:rPr>
          <w:lang w:val="en-US"/>
        </w:rPr>
        <w:t>Sử dụng các thuật toán trao đổi khoá yếu có thể khiến hệ thống bị xâm phạm</w:t>
      </w:r>
    </w:p>
    <w:p w14:paraId="77566C84" w14:textId="77777777" w:rsidR="0040545F" w:rsidRDefault="0040545F" w:rsidP="0040545F">
      <w:pPr>
        <w:pStyle w:val="BodyText"/>
        <w:rPr>
          <w:lang w:val="en-US"/>
        </w:rPr>
      </w:pPr>
    </w:p>
    <w:p w14:paraId="498DFC4A" w14:textId="77777777" w:rsidR="0040545F" w:rsidRDefault="0040545F" w:rsidP="0040545F">
      <w:pPr>
        <w:pStyle w:val="BodyText"/>
        <w:rPr>
          <w:lang w:val="en-US"/>
        </w:rPr>
      </w:pPr>
      <w:r>
        <w:rPr>
          <w:lang w:val="en-US"/>
        </w:rPr>
        <w:t>Mục tiêu:</w:t>
      </w:r>
    </w:p>
    <w:p w14:paraId="671471EE" w14:textId="18CEF2D2" w:rsidR="0040545F" w:rsidRPr="00B854CB" w:rsidRDefault="0040545F" w:rsidP="0040545F">
      <w:pPr>
        <w:pStyle w:val="Command"/>
        <w:rPr>
          <w:rFonts w:asciiTheme="majorHAnsi" w:hAnsiTheme="majorHAnsi" w:cstheme="majorHAnsi"/>
        </w:rPr>
      </w:pPr>
      <w:r>
        <w:t>Chỉnh sửa file /etc/</w:t>
      </w:r>
      <w:r w:rsidRPr="007423E2">
        <w:t>ssh</w:t>
      </w:r>
      <w:r>
        <w:t xml:space="preserve">/sshd_config và thêm/thay đổi dòng </w:t>
      </w:r>
      <w:r w:rsidR="00B21AD7">
        <w:t>KexAlgorithms</w:t>
      </w:r>
      <w:r w:rsidR="00B21AD7">
        <w:rPr>
          <w:lang w:val="en-US"/>
        </w:rPr>
        <w:t xml:space="preserve"> </w:t>
      </w:r>
      <w:r>
        <w:t xml:space="preserve">để chứa danh sách </w:t>
      </w:r>
      <w:r>
        <w:rPr>
          <w:lang w:val="en-US"/>
        </w:rPr>
        <w:t>thuật toán</w:t>
      </w:r>
      <w:r>
        <w:t xml:space="preserve"> được chấp thuận</w:t>
      </w:r>
      <w:r>
        <w:rPr>
          <w:lang w:val="en-US"/>
        </w:rPr>
        <w:t>, ví dụ</w:t>
      </w:r>
      <w:r>
        <w:rPr>
          <w:rFonts w:asciiTheme="majorHAnsi" w:hAnsiTheme="majorHAnsi" w:cstheme="majorHAnsi"/>
          <w:lang w:val="en-US"/>
        </w:rPr>
        <w:t>:</w:t>
      </w:r>
    </w:p>
    <w:p w14:paraId="1663A981" w14:textId="4BC76BB6" w:rsidR="0040545F" w:rsidRPr="00FD5EAA" w:rsidRDefault="00AC1924" w:rsidP="0040545F">
      <w:pPr>
        <w:pStyle w:val="Code"/>
        <w:rPr>
          <w:lang w:val="en-US"/>
        </w:rPr>
      </w:pPr>
      <w:r w:rsidRPr="00AC1924">
        <w:t>KexAlgorithms curve25519-sha256,curve25519-sha256@libssh.org,diffie-hellman</w:t>
      </w:r>
      <w:r>
        <w:rPr>
          <w:lang w:val="en-US"/>
        </w:rPr>
        <w:t>-</w:t>
      </w:r>
      <w:r w:rsidRPr="00AC1924">
        <w:t>group14-sha256,diffie-hellman-group16-sha512,diffie-hellman-group18-sha512,ecdh-sha2-nistp521,ecdh-sha2-nistp384,ecdh-sha2-nistp256,diffie</w:t>
      </w:r>
      <w:r w:rsidR="000F2570">
        <w:rPr>
          <w:lang w:val="en-US"/>
        </w:rPr>
        <w:t>-</w:t>
      </w:r>
      <w:r w:rsidRPr="00AC1924">
        <w:t>hellman-group-exchange-sha256</w:t>
      </w:r>
    </w:p>
    <w:p w14:paraId="41F12359" w14:textId="3FA06324" w:rsidR="007F643C" w:rsidRPr="007F643C" w:rsidRDefault="007F643C" w:rsidP="007F643C">
      <w:pPr>
        <w:pStyle w:val="Heading5"/>
        <w:rPr>
          <w:i/>
        </w:rPr>
      </w:pPr>
      <w:bookmarkStart w:id="150" w:name="_Toc163721031"/>
      <w:r w:rsidRPr="007F643C">
        <w:t>Cấu hình vô hiệu hoá SSH AllowTcpForwarding</w:t>
      </w:r>
      <w:bookmarkEnd w:id="150"/>
    </w:p>
    <w:p w14:paraId="69DE177F" w14:textId="3C3FD4DD" w:rsidR="007F643C" w:rsidRDefault="007F643C" w:rsidP="007F643C">
      <w:pPr>
        <w:pStyle w:val="BodyText"/>
        <w:rPr>
          <w:lang w:val="en-US"/>
        </w:rPr>
      </w:pPr>
      <w:r>
        <w:rPr>
          <w:lang w:val="en-US"/>
        </w:rPr>
        <w:t>Mô tả:</w:t>
      </w:r>
    </w:p>
    <w:p w14:paraId="644DAACA" w14:textId="75E960D9" w:rsidR="007F643C" w:rsidRDefault="007B6077" w:rsidP="007F643C">
      <w:pPr>
        <w:pStyle w:val="BodyText"/>
        <w:rPr>
          <w:lang w:val="en-US"/>
        </w:rPr>
      </w:pPr>
      <w:r w:rsidRPr="007B6077">
        <w:rPr>
          <w:lang w:val="en-US"/>
        </w:rPr>
        <w:t>SSH AllowTcpForwarding là tùy chọn cho phép kết nối SSH chuyển tiếp TCP thông qua máy chủ SSH. Nếu tùy chọn này được bật, các kết nối đến các cổng được chuyển tiếp trên máy chủ đích thông qua kết nối SSH. Vì vậy, việc tắt tùy chọn AllowTcpForwarding là cần thiết để ngăn chặn các cuộc tấn công từ các kết nối chuyển tiếp đến các cổng không mong muốn và giảm thiểu các lỗ hổng bảo mật của hệ thống.</w:t>
      </w:r>
    </w:p>
    <w:p w14:paraId="22DBD0EE" w14:textId="77777777" w:rsidR="007B6077" w:rsidRDefault="007B6077" w:rsidP="007F643C">
      <w:pPr>
        <w:pStyle w:val="BodyText"/>
        <w:rPr>
          <w:lang w:val="en-US"/>
        </w:rPr>
      </w:pPr>
    </w:p>
    <w:p w14:paraId="01AE16BE" w14:textId="6FB6E632" w:rsidR="007B6077" w:rsidRDefault="007B6077" w:rsidP="007F643C">
      <w:pPr>
        <w:pStyle w:val="BodyText"/>
        <w:rPr>
          <w:lang w:val="en-US"/>
        </w:rPr>
      </w:pPr>
      <w:r>
        <w:rPr>
          <w:lang w:val="en-US"/>
        </w:rPr>
        <w:t>Mục tiêu:</w:t>
      </w:r>
    </w:p>
    <w:p w14:paraId="2EE9D9E6" w14:textId="77777777" w:rsidR="000E5838" w:rsidRDefault="000E5838" w:rsidP="000E5838">
      <w:pPr>
        <w:pStyle w:val="Command"/>
      </w:pPr>
      <w:r>
        <w:t xml:space="preserve">Chỉnh sửa </w:t>
      </w:r>
      <w:r w:rsidRPr="000E5838">
        <w:t>file</w:t>
      </w:r>
      <w:r>
        <w:t xml:space="preserve"> /etc/ssh/sshd_config và đặt tham số như sau:</w:t>
      </w:r>
    </w:p>
    <w:p w14:paraId="5C5929D7" w14:textId="6152B6B7" w:rsidR="000E5838" w:rsidRDefault="000E5838" w:rsidP="000E5838">
      <w:pPr>
        <w:pStyle w:val="Code"/>
      </w:pPr>
      <w:r>
        <w:t>AllowTcpForwarding no</w:t>
      </w:r>
    </w:p>
    <w:p w14:paraId="18E02008" w14:textId="77777777" w:rsidR="00295507" w:rsidRDefault="00295507" w:rsidP="00295507">
      <w:pPr>
        <w:pStyle w:val="Heading5"/>
      </w:pPr>
      <w:bookmarkStart w:id="151" w:name="_Toc163721032"/>
      <w:r>
        <w:lastRenderedPageBreak/>
        <w:t>Cấu hình cảnh báo SSH</w:t>
      </w:r>
      <w:bookmarkEnd w:id="151"/>
    </w:p>
    <w:p w14:paraId="6939810F" w14:textId="77777777" w:rsidR="00295507" w:rsidRPr="009C6795" w:rsidRDefault="00295507" w:rsidP="00295507">
      <w:pPr>
        <w:pStyle w:val="BodyText"/>
      </w:pPr>
      <w:r w:rsidRPr="009C6795">
        <w:t>Mô tả:</w:t>
      </w:r>
    </w:p>
    <w:p w14:paraId="5E191874" w14:textId="77777777" w:rsidR="00295507" w:rsidRPr="009C6795" w:rsidRDefault="00295507" w:rsidP="00295507">
      <w:pPr>
        <w:pStyle w:val="BodyText"/>
      </w:pPr>
      <w:r w:rsidRPr="009C6795">
        <w:t>Cảnh báo được sử dụng để báo người dùng đang kết nối. Trình ra một thông điệp cảnh báo trước phiên đăng nhập bình thường có thể giúp truy tố kẻ xâm phạm hệ thống máy tính.</w:t>
      </w:r>
    </w:p>
    <w:p w14:paraId="03CC0B96" w14:textId="77777777" w:rsidR="00295507" w:rsidRPr="009C6795" w:rsidRDefault="00295507" w:rsidP="00295507">
      <w:pPr>
        <w:pStyle w:val="BodyText"/>
      </w:pPr>
    </w:p>
    <w:p w14:paraId="45E52D1E" w14:textId="77777777" w:rsidR="00295507" w:rsidRDefault="00295507" w:rsidP="00295507">
      <w:pPr>
        <w:pStyle w:val="BodyText"/>
      </w:pPr>
      <w:r w:rsidRPr="009C6795">
        <w:t>Mục tiêu:</w:t>
      </w:r>
    </w:p>
    <w:p w14:paraId="0400B783" w14:textId="77777777" w:rsidR="00295507" w:rsidRDefault="00295507" w:rsidP="00295507">
      <w:pPr>
        <w:pStyle w:val="Command"/>
      </w:pPr>
      <w:r>
        <w:t>Chỉnh sửa file /etc/ssh/sshd_config và đặt tham số như</w:t>
      </w:r>
      <w:r>
        <w:rPr>
          <w:spacing w:val="4"/>
        </w:rPr>
        <w:t xml:space="preserve"> </w:t>
      </w:r>
      <w:r>
        <w:t>sau:</w:t>
      </w:r>
    </w:p>
    <w:p w14:paraId="2A8CC760" w14:textId="77777777" w:rsidR="00295507" w:rsidRDefault="00295507" w:rsidP="00295507">
      <w:pPr>
        <w:pStyle w:val="Code"/>
      </w:pPr>
      <w:r>
        <w:t>Banner /etc/issue.net</w:t>
      </w:r>
    </w:p>
    <w:p w14:paraId="68CDDDF8" w14:textId="4CABB56D" w:rsidR="00500A9E" w:rsidRDefault="00500A9E" w:rsidP="00500A9E">
      <w:pPr>
        <w:pStyle w:val="Heading5"/>
      </w:pPr>
      <w:bookmarkStart w:id="152" w:name="_Toc163721033"/>
      <w:r>
        <w:t>Cấu hình</w:t>
      </w:r>
      <w:r w:rsidR="00935502">
        <w:rPr>
          <w:lang w:val="en-US"/>
        </w:rPr>
        <w:t xml:space="preserve"> SSH</w:t>
      </w:r>
      <w:r>
        <w:t xml:space="preserve"> MaxAuthTries</w:t>
      </w:r>
      <w:bookmarkEnd w:id="152"/>
    </w:p>
    <w:p w14:paraId="3CC96D61" w14:textId="77777777" w:rsidR="00500A9E" w:rsidRPr="006335A9" w:rsidRDefault="00500A9E" w:rsidP="00500A9E">
      <w:pPr>
        <w:pStyle w:val="BodyText"/>
      </w:pPr>
      <w:r w:rsidRPr="006335A9">
        <w:t>Mô tả:</w:t>
      </w:r>
    </w:p>
    <w:p w14:paraId="1675E680" w14:textId="77777777" w:rsidR="00500A9E" w:rsidRPr="006335A9" w:rsidRDefault="00500A9E" w:rsidP="00500A9E">
      <w:pPr>
        <w:pStyle w:val="BodyText"/>
      </w:pPr>
      <w:r w:rsidRPr="006335A9">
        <w:t>Thiết lập tham số MaxAuthTries xuống một con số thấp sẽ giúp giảm rủi ro tấn công brute force thành công vào máy chủ SSH. Khuyến nghị cho thiết lập này là 4, có thể thay đổi tham số phù hợp với chính sách của tổ chức.</w:t>
      </w:r>
    </w:p>
    <w:p w14:paraId="4418822F" w14:textId="77777777" w:rsidR="00500A9E" w:rsidRPr="006335A9" w:rsidRDefault="00500A9E" w:rsidP="00500A9E">
      <w:pPr>
        <w:pStyle w:val="BodyText"/>
      </w:pPr>
    </w:p>
    <w:p w14:paraId="7B471C10" w14:textId="77777777" w:rsidR="00500A9E" w:rsidRDefault="00500A9E" w:rsidP="00500A9E">
      <w:pPr>
        <w:pStyle w:val="BodyText"/>
      </w:pPr>
      <w:r w:rsidRPr="006335A9">
        <w:t>Mục tiêu:</w:t>
      </w:r>
    </w:p>
    <w:p w14:paraId="720C8D97" w14:textId="046C2EE5" w:rsidR="00500A9E" w:rsidRDefault="00500A9E" w:rsidP="00500A9E">
      <w:pPr>
        <w:pStyle w:val="Command"/>
      </w:pPr>
      <w:r>
        <w:t>Chỉnh sửa file /etc/ssh/sshd_config và đặt tham số như sau</w:t>
      </w:r>
      <w:r w:rsidR="00217354">
        <w:rPr>
          <w:lang w:val="en-US"/>
        </w:rPr>
        <w:t xml:space="preserve"> hoặc nhỏ hơn</w:t>
      </w:r>
      <w:r>
        <w:t>:</w:t>
      </w:r>
    </w:p>
    <w:p w14:paraId="66A0DCC1" w14:textId="77777777" w:rsidR="00500A9E" w:rsidRDefault="00500A9E" w:rsidP="00500A9E">
      <w:pPr>
        <w:pStyle w:val="Code"/>
      </w:pPr>
      <w:r>
        <w:t>MaxAuthTries 4</w:t>
      </w:r>
    </w:p>
    <w:p w14:paraId="1BF45119" w14:textId="09F98585" w:rsidR="00AF19FC" w:rsidRDefault="00AF19FC" w:rsidP="00AF19FC">
      <w:pPr>
        <w:pStyle w:val="Heading5"/>
      </w:pPr>
      <w:bookmarkStart w:id="153" w:name="_Toc163721034"/>
      <w:r>
        <w:t>Cấu hình SSH MaxStartups</w:t>
      </w:r>
      <w:bookmarkEnd w:id="153"/>
    </w:p>
    <w:p w14:paraId="06D7F225" w14:textId="77777777" w:rsidR="00AF19FC" w:rsidRPr="00BD72E0" w:rsidRDefault="00AF19FC" w:rsidP="00AF19FC">
      <w:pPr>
        <w:pStyle w:val="BodyText"/>
      </w:pPr>
      <w:r w:rsidRPr="00BD72E0">
        <w:t>Mô tả</w:t>
      </w:r>
    </w:p>
    <w:p w14:paraId="2571228D" w14:textId="77777777" w:rsidR="00AF19FC" w:rsidRPr="00BD72E0" w:rsidRDefault="00AF19FC" w:rsidP="00AF19FC">
      <w:pPr>
        <w:pStyle w:val="BodyText"/>
      </w:pPr>
      <w:r w:rsidRPr="00BD72E0">
        <w:t>MaxStartups chỉ định số lượng tối đa các kết nối chờ xác thực cùng lúc qua SSH. Sử dụng MaxStartups để bảo vệ hệ thống khỏi các dạng tấn công từ chối dịch vụ do phải xử lý số lượng lớn các lần thử xác thực.</w:t>
      </w:r>
    </w:p>
    <w:p w14:paraId="00473C0A" w14:textId="77777777" w:rsidR="00AF19FC" w:rsidRPr="00BD72E0" w:rsidRDefault="00AF19FC" w:rsidP="00AF19FC">
      <w:pPr>
        <w:pStyle w:val="BodyText"/>
      </w:pPr>
    </w:p>
    <w:p w14:paraId="47D703AE" w14:textId="77777777" w:rsidR="00AF19FC" w:rsidRPr="00BD72E0" w:rsidRDefault="00AF19FC" w:rsidP="00AF19FC">
      <w:pPr>
        <w:pStyle w:val="BodyText"/>
      </w:pPr>
      <w:r w:rsidRPr="00BD72E0">
        <w:t>Mục tiêu:</w:t>
      </w:r>
    </w:p>
    <w:p w14:paraId="1EB4FEF5" w14:textId="77777777" w:rsidR="00AF19FC" w:rsidRDefault="00AF19FC" w:rsidP="00AF19FC">
      <w:pPr>
        <w:pStyle w:val="Command"/>
      </w:pPr>
      <w:r>
        <w:t>Chỉnh sửa file /etc/ssh/sshd_config và đặt tham số như sau:</w:t>
      </w:r>
    </w:p>
    <w:p w14:paraId="20A5CF94" w14:textId="77777777" w:rsidR="00AF19FC" w:rsidRDefault="00AF19FC" w:rsidP="00AF19FC">
      <w:pPr>
        <w:pStyle w:val="Code"/>
      </w:pPr>
      <w:r>
        <w:t>MaxStartups 10:30:60</w:t>
      </w:r>
    </w:p>
    <w:p w14:paraId="26B4D7D7" w14:textId="77777777" w:rsidR="004D3C88" w:rsidRDefault="004D3C88" w:rsidP="004D3C88">
      <w:pPr>
        <w:pStyle w:val="Heading5"/>
      </w:pPr>
      <w:bookmarkStart w:id="154" w:name="_Toc163721035"/>
      <w:r>
        <w:t>Cấu hình SSH MaxSessions</w:t>
      </w:r>
      <w:bookmarkEnd w:id="154"/>
    </w:p>
    <w:p w14:paraId="02C9295A" w14:textId="77777777" w:rsidR="004D3C88" w:rsidRPr="00BD72E0" w:rsidRDefault="004D3C88" w:rsidP="004D3C88">
      <w:pPr>
        <w:pStyle w:val="BodyText"/>
      </w:pPr>
      <w:r w:rsidRPr="00BD72E0">
        <w:t>Mô tả:</w:t>
      </w:r>
    </w:p>
    <w:p w14:paraId="7A4417CA" w14:textId="77777777" w:rsidR="004D3C88" w:rsidRPr="00BD72E0" w:rsidRDefault="004D3C88" w:rsidP="004D3C88">
      <w:pPr>
        <w:pStyle w:val="BodyText"/>
      </w:pPr>
      <w:r w:rsidRPr="00BD72E0">
        <w:lastRenderedPageBreak/>
        <w:t>MaxSessions chỉ định số lượng tối đa các kết nối cùng lúc qua SSH. Sử dụng MaxSessions để bảo vệ hệ thống khỏi các dạng tấn công từ chối dịch vụ do phải xử lý số lượng lớn các phiên đăng nhập SSH.</w:t>
      </w:r>
    </w:p>
    <w:p w14:paraId="2151A622" w14:textId="77777777" w:rsidR="004D3C88" w:rsidRPr="00BD72E0" w:rsidRDefault="004D3C88" w:rsidP="004D3C88">
      <w:pPr>
        <w:pStyle w:val="BodyText"/>
      </w:pPr>
    </w:p>
    <w:p w14:paraId="545F3999" w14:textId="77777777" w:rsidR="004D3C88" w:rsidRDefault="004D3C88" w:rsidP="004D3C88">
      <w:pPr>
        <w:pStyle w:val="BodyText"/>
        <w:rPr>
          <w:sz w:val="29"/>
        </w:rPr>
      </w:pPr>
      <w:r w:rsidRPr="00BD72E0">
        <w:t>Mục tiêu:</w:t>
      </w:r>
    </w:p>
    <w:p w14:paraId="643174DA" w14:textId="55364A4F" w:rsidR="004D3C88" w:rsidRDefault="004D3C88" w:rsidP="004D3C88">
      <w:pPr>
        <w:pStyle w:val="Command"/>
      </w:pPr>
      <w:r>
        <w:t>Chỉnh sửa file /etc/ssh/sshd_config và đặt tham số như sau</w:t>
      </w:r>
      <w:r w:rsidR="00217354">
        <w:rPr>
          <w:lang w:val="en-US"/>
        </w:rPr>
        <w:t xml:space="preserve"> hoặc nhỏ hơn</w:t>
      </w:r>
      <w:r>
        <w:t>:</w:t>
      </w:r>
    </w:p>
    <w:p w14:paraId="585CB9F8" w14:textId="6566200D" w:rsidR="004D3C88" w:rsidRPr="004D3C88" w:rsidRDefault="004D3C88" w:rsidP="004D3C88">
      <w:pPr>
        <w:pStyle w:val="Code"/>
        <w:rPr>
          <w:lang w:val="en-US"/>
        </w:rPr>
      </w:pPr>
      <w:r>
        <w:t xml:space="preserve">MaxSessions </w:t>
      </w:r>
      <w:r>
        <w:rPr>
          <w:lang w:val="en-US"/>
        </w:rPr>
        <w:t>10</w:t>
      </w:r>
    </w:p>
    <w:p w14:paraId="750DA4F8" w14:textId="621B1C54" w:rsidR="00177A32" w:rsidRDefault="00177A32" w:rsidP="00177A32">
      <w:pPr>
        <w:pStyle w:val="Heading5"/>
      </w:pPr>
      <w:bookmarkStart w:id="155" w:name="_Toc163721036"/>
      <w:r>
        <w:t>Cấu hình SSH LoginGraceTime</w:t>
      </w:r>
      <w:bookmarkEnd w:id="155"/>
    </w:p>
    <w:p w14:paraId="277EAF3D" w14:textId="77777777" w:rsidR="00177A32" w:rsidRPr="00A40F21" w:rsidRDefault="00177A32" w:rsidP="00177A32">
      <w:pPr>
        <w:pStyle w:val="BodyText"/>
      </w:pPr>
      <w:r w:rsidRPr="00A40F21">
        <w:t>Mô tả:</w:t>
      </w:r>
    </w:p>
    <w:p w14:paraId="4215756D" w14:textId="22695192" w:rsidR="00177A32" w:rsidRPr="00A40F21" w:rsidRDefault="00177A32" w:rsidP="00177A32">
      <w:pPr>
        <w:pStyle w:val="BodyText"/>
      </w:pPr>
      <w:r w:rsidRPr="00A40F21">
        <w:t xml:space="preserve">Thiết lập tham số LoginGraceTime xuống một số thấp sẽ giảm thiểu rủi ro tấn công brute force thành công vào máy chủ SSH. Nó cũng sẽ giới hạn số lượng các kết nối không đồng thời chờ xác thực. Khuyến nghị cho thiết lập này là </w:t>
      </w:r>
      <w:r w:rsidR="000B4025">
        <w:rPr>
          <w:lang w:val="en-US"/>
        </w:rPr>
        <w:t>60</w:t>
      </w:r>
      <w:r w:rsidRPr="00A40F21">
        <w:t xml:space="preserve"> giây, nhưng có thể thay đổi tham số phù hợp với chính sách của tổ chức.</w:t>
      </w:r>
    </w:p>
    <w:p w14:paraId="4C46AE43" w14:textId="77777777" w:rsidR="00177A32" w:rsidRPr="00A40F21" w:rsidRDefault="00177A32" w:rsidP="00177A32">
      <w:pPr>
        <w:pStyle w:val="BodyText"/>
      </w:pPr>
    </w:p>
    <w:p w14:paraId="4E982E1C" w14:textId="77777777" w:rsidR="00177A32" w:rsidRDefault="00177A32" w:rsidP="00177A32">
      <w:pPr>
        <w:pStyle w:val="BodyText"/>
      </w:pPr>
      <w:r w:rsidRPr="00A40F21">
        <w:t>Mục tiêu:</w:t>
      </w:r>
    </w:p>
    <w:p w14:paraId="3F2DC5FC" w14:textId="3BC6CFDD" w:rsidR="00177A32" w:rsidRDefault="00177A32" w:rsidP="00177A32">
      <w:pPr>
        <w:pStyle w:val="Command"/>
      </w:pPr>
      <w:r>
        <w:t>Chỉnh sửa file /etc/ssh/sshd_config và đặt tham số như sau</w:t>
      </w:r>
      <w:r>
        <w:rPr>
          <w:lang w:val="en-US"/>
        </w:rPr>
        <w:t xml:space="preserve"> hoặc bé hơn</w:t>
      </w:r>
      <w:r>
        <w:t>:</w:t>
      </w:r>
    </w:p>
    <w:p w14:paraId="5A1117E8" w14:textId="77777777" w:rsidR="00177A32" w:rsidRDefault="00177A32" w:rsidP="00177A32">
      <w:pPr>
        <w:pStyle w:val="Code"/>
      </w:pPr>
      <w:r>
        <w:t>LoginGraceTime 60</w:t>
      </w:r>
    </w:p>
    <w:p w14:paraId="48845E23" w14:textId="77777777" w:rsidR="00A864DF" w:rsidRDefault="00A864DF" w:rsidP="00A864DF">
      <w:pPr>
        <w:pStyle w:val="Heading5"/>
      </w:pPr>
      <w:bookmarkStart w:id="156" w:name="_Toc163721037"/>
      <w:r>
        <w:t>Cấu hình khoảng thời gian chờ không hoạt động cho máy chủ SSH</w:t>
      </w:r>
      <w:bookmarkEnd w:id="156"/>
    </w:p>
    <w:p w14:paraId="191C315F" w14:textId="77777777" w:rsidR="00A864DF" w:rsidRPr="0045059E" w:rsidRDefault="00A864DF" w:rsidP="00A864DF">
      <w:pPr>
        <w:pStyle w:val="BodyText"/>
      </w:pPr>
      <w:r w:rsidRPr="0045059E">
        <w:t>Mô tả:</w:t>
      </w:r>
    </w:p>
    <w:p w14:paraId="699EB604" w14:textId="36D1CB32" w:rsidR="00A864DF" w:rsidRPr="0045059E" w:rsidRDefault="00A864DF" w:rsidP="00A864DF">
      <w:pPr>
        <w:pStyle w:val="BodyText"/>
      </w:pPr>
      <w:r w:rsidRPr="0045059E">
        <w:t xml:space="preserve">Không có giá trị timeout liên kết với kết nối có thể cho phép người dùng trái phép truy cập vào phiên SSH của người dùng khác (ví dụ người dùng đi ra khỏi máy tính và không khóa màn hình). Thiết lập một giá trị timeout sẽ giảm thiểu rủi ro xảy ra. Khuyến nghị cho thiết lập này là </w:t>
      </w:r>
      <w:r w:rsidR="006C63AA">
        <w:rPr>
          <w:lang w:val="en-US"/>
        </w:rPr>
        <w:t>9</w:t>
      </w:r>
      <w:r w:rsidRPr="0045059E">
        <w:t>00 giây, có thể thay đổi tham số phù hợp với chính sách của tổ chức.</w:t>
      </w:r>
    </w:p>
    <w:p w14:paraId="08B9B39D" w14:textId="77777777" w:rsidR="00A864DF" w:rsidRPr="0045059E" w:rsidRDefault="00A864DF" w:rsidP="00A864DF">
      <w:pPr>
        <w:pStyle w:val="BodyText"/>
      </w:pPr>
    </w:p>
    <w:p w14:paraId="572C40B0" w14:textId="77777777" w:rsidR="00A864DF" w:rsidRDefault="00A864DF" w:rsidP="00A864DF">
      <w:pPr>
        <w:pStyle w:val="BodyText"/>
      </w:pPr>
      <w:r w:rsidRPr="0045059E">
        <w:t>Mục tiêu:</w:t>
      </w:r>
    </w:p>
    <w:p w14:paraId="57BA71AF" w14:textId="77777777" w:rsidR="00A864DF" w:rsidRDefault="00A864DF" w:rsidP="00A864DF">
      <w:pPr>
        <w:pStyle w:val="Command"/>
      </w:pPr>
      <w:r>
        <w:t>Chỉnh sửa file /etc/ssh/sshd_config và đặt tham số như sau:</w:t>
      </w:r>
    </w:p>
    <w:p w14:paraId="26A826EF" w14:textId="07EF6478" w:rsidR="00A864DF" w:rsidRDefault="00A864DF" w:rsidP="00A864DF">
      <w:pPr>
        <w:pStyle w:val="Code"/>
      </w:pPr>
      <w:r>
        <w:t>ClientAliveInterval</w:t>
      </w:r>
      <w:r>
        <w:rPr>
          <w:spacing w:val="-12"/>
        </w:rPr>
        <w:t xml:space="preserve"> </w:t>
      </w:r>
      <w:r w:rsidR="00733977">
        <w:rPr>
          <w:lang w:val="en-US"/>
        </w:rPr>
        <w:t>9</w:t>
      </w:r>
      <w:r>
        <w:t>00</w:t>
      </w:r>
    </w:p>
    <w:p w14:paraId="1BEA68EE" w14:textId="77777777" w:rsidR="00A864DF" w:rsidRDefault="00A864DF" w:rsidP="00A864DF">
      <w:pPr>
        <w:pStyle w:val="Code"/>
      </w:pPr>
      <w:r>
        <w:t>ClientAliveCountMax</w:t>
      </w:r>
      <w:r>
        <w:rPr>
          <w:spacing w:val="-9"/>
        </w:rPr>
        <w:t xml:space="preserve"> </w:t>
      </w:r>
      <w:r>
        <w:t>0</w:t>
      </w:r>
    </w:p>
    <w:p w14:paraId="40F7B427" w14:textId="77777777" w:rsidR="00CE620A" w:rsidRDefault="00D27177" w:rsidP="00AD034E">
      <w:pPr>
        <w:pStyle w:val="Heading4"/>
      </w:pPr>
      <w:bookmarkStart w:id="157" w:name="_bookmark26"/>
      <w:bookmarkStart w:id="158" w:name="_Toc163721038"/>
      <w:bookmarkEnd w:id="157"/>
      <w:r>
        <w:t>Cấu hình</w:t>
      </w:r>
      <w:r>
        <w:rPr>
          <w:spacing w:val="1"/>
        </w:rPr>
        <w:t xml:space="preserve"> </w:t>
      </w:r>
      <w:r>
        <w:t>PAM</w:t>
      </w:r>
      <w:bookmarkEnd w:id="158"/>
    </w:p>
    <w:p w14:paraId="79C720A5" w14:textId="3C39B843" w:rsidR="00CE620A" w:rsidRDefault="00D27177" w:rsidP="00AD034E">
      <w:pPr>
        <w:pStyle w:val="Heading5"/>
      </w:pPr>
      <w:bookmarkStart w:id="159" w:name="_Toc163721039"/>
      <w:r>
        <w:lastRenderedPageBreak/>
        <w:t>Cấu hình điều kiện tạo mật khẩu</w:t>
      </w:r>
      <w:bookmarkEnd w:id="159"/>
    </w:p>
    <w:p w14:paraId="0EF10AEC" w14:textId="77777777" w:rsidR="00CE620A" w:rsidRPr="00AD034E" w:rsidRDefault="00D27177" w:rsidP="00AD034E">
      <w:pPr>
        <w:pStyle w:val="BodyText"/>
      </w:pPr>
      <w:r w:rsidRPr="00AD034E">
        <w:t>Mô tả:</w:t>
      </w:r>
    </w:p>
    <w:p w14:paraId="503CB66E" w14:textId="77777777" w:rsidR="00CE620A" w:rsidRPr="00AD034E" w:rsidRDefault="00D27177" w:rsidP="00AD034E">
      <w:pPr>
        <w:pStyle w:val="BodyText"/>
      </w:pPr>
      <w:r w:rsidRPr="00AD034E">
        <w:t>Mật khẩu mạnh bảo vệ hệ thống khỏi bị tấn công trước các kỹ thuật brute force.</w:t>
      </w:r>
    </w:p>
    <w:p w14:paraId="6EE9E991" w14:textId="77777777" w:rsidR="00CE620A" w:rsidRPr="00AD034E" w:rsidRDefault="00CE620A" w:rsidP="00AD034E">
      <w:pPr>
        <w:pStyle w:val="BodyText"/>
      </w:pPr>
    </w:p>
    <w:p w14:paraId="1EB26460" w14:textId="77777777" w:rsidR="00CE620A" w:rsidRPr="00AD034E" w:rsidRDefault="00D27177" w:rsidP="00AD034E">
      <w:pPr>
        <w:pStyle w:val="BodyText"/>
      </w:pPr>
      <w:r w:rsidRPr="00AD034E">
        <w:t>Mục tiêu:</w:t>
      </w:r>
    </w:p>
    <w:p w14:paraId="7AE51CE7" w14:textId="7E64CDB5" w:rsidR="00CD5F4E" w:rsidRDefault="00CD5F4E" w:rsidP="00AD034E">
      <w:pPr>
        <w:pStyle w:val="Command"/>
        <w:rPr>
          <w:lang w:val="en-US"/>
        </w:rPr>
      </w:pPr>
      <w:r>
        <w:rPr>
          <w:lang w:val="en-US"/>
        </w:rPr>
        <w:t xml:space="preserve">Thực hiện câu </w:t>
      </w:r>
      <w:r w:rsidR="002F67D0">
        <w:rPr>
          <w:lang w:val="en-US"/>
        </w:rPr>
        <w:t>lệnh sau để cài đặt</w:t>
      </w:r>
      <w:r w:rsidR="00005457">
        <w:rPr>
          <w:lang w:val="en-US"/>
        </w:rPr>
        <w:t xml:space="preserve"> </w:t>
      </w:r>
      <w:r w:rsidR="00005457">
        <w:t>pam_pwquality</w:t>
      </w:r>
      <w:r w:rsidR="00005457">
        <w:rPr>
          <w:lang w:val="en-US"/>
        </w:rPr>
        <w:t>:</w:t>
      </w:r>
    </w:p>
    <w:p w14:paraId="0786B012" w14:textId="6C40B3B6" w:rsidR="00005457" w:rsidRPr="00005457" w:rsidRDefault="00005457" w:rsidP="00005457">
      <w:pPr>
        <w:pStyle w:val="Code"/>
        <w:rPr>
          <w:lang w:val="en-US"/>
        </w:rPr>
      </w:pPr>
      <w:r>
        <w:t>apt install libpam-pwquality</w:t>
      </w:r>
    </w:p>
    <w:p w14:paraId="112D190E" w14:textId="44230306" w:rsidR="00CE620A" w:rsidRDefault="00D27177" w:rsidP="005D0C61">
      <w:pPr>
        <w:pStyle w:val="Command"/>
        <w:rPr>
          <w:rFonts w:ascii="Symbol" w:hAnsi="Symbol"/>
        </w:rPr>
      </w:pPr>
      <w:r>
        <w:t>Chỉnh sửa file /etc/security/pwquality.conf để thêm hoặc cập nhật</w:t>
      </w:r>
      <w:r>
        <w:rPr>
          <w:lang w:val="en-US"/>
        </w:rPr>
        <w:t xml:space="preserve"> </w:t>
      </w:r>
      <w:r w:rsidR="00EE6E30">
        <w:rPr>
          <w:lang w:val="en-US"/>
        </w:rPr>
        <w:t>một trong</w:t>
      </w:r>
      <w:r w:rsidR="00DA1788">
        <w:t xml:space="preserve"> </w:t>
      </w:r>
      <w:r>
        <w:t>những thiết lập</w:t>
      </w:r>
      <w:r>
        <w:rPr>
          <w:spacing w:val="1"/>
        </w:rPr>
        <w:t xml:space="preserve"> </w:t>
      </w:r>
      <w:r>
        <w:t>sau:</w:t>
      </w:r>
    </w:p>
    <w:p w14:paraId="0A26E6BC" w14:textId="359339C4" w:rsidR="00CE620A" w:rsidRDefault="00D27177" w:rsidP="00A01743">
      <w:pPr>
        <w:pStyle w:val="Code"/>
        <w:rPr>
          <w:lang w:val="en-US"/>
        </w:rPr>
      </w:pPr>
      <w:r>
        <w:t xml:space="preserve">minlen = </w:t>
      </w:r>
      <w:r w:rsidR="00EB5A51">
        <w:rPr>
          <w:lang w:val="en-US"/>
        </w:rPr>
        <w:t>8</w:t>
      </w:r>
    </w:p>
    <w:p w14:paraId="27A64F69" w14:textId="56D79A72" w:rsidR="008E4747" w:rsidRPr="00EB5A51" w:rsidRDefault="008E4747" w:rsidP="008E4747">
      <w:pPr>
        <w:pStyle w:val="Code"/>
        <w:rPr>
          <w:i w:val="0"/>
          <w:lang w:val="en-US"/>
        </w:rPr>
      </w:pPr>
      <w:r w:rsidRPr="00C41865">
        <w:rPr>
          <w:i w:val="0"/>
          <w:lang w:val="en-US"/>
        </w:rPr>
        <w:t>enforce_for_root</w:t>
      </w:r>
    </w:p>
    <w:p w14:paraId="111A41CD" w14:textId="52077284" w:rsidR="005D0C61" w:rsidRDefault="007B0E8E" w:rsidP="00A01743">
      <w:pPr>
        <w:pStyle w:val="Code"/>
      </w:pPr>
      <w:r>
        <w:t>minclass = 4</w:t>
      </w:r>
    </w:p>
    <w:p w14:paraId="3392207E" w14:textId="7BD984F3" w:rsidR="00B976B0" w:rsidRDefault="00B976B0" w:rsidP="00A01743">
      <w:pPr>
        <w:pStyle w:val="Code"/>
        <w:rPr>
          <w:lang w:val="en-US"/>
        </w:rPr>
      </w:pPr>
      <w:r>
        <w:rPr>
          <w:lang w:val="en-US"/>
        </w:rPr>
        <w:t># Hoặc</w:t>
      </w:r>
    </w:p>
    <w:p w14:paraId="161592EB" w14:textId="77777777" w:rsidR="00B976B0" w:rsidRDefault="00B976B0" w:rsidP="00B976B0">
      <w:pPr>
        <w:pStyle w:val="Code"/>
        <w:rPr>
          <w:lang w:val="en-US"/>
        </w:rPr>
      </w:pPr>
      <w:r>
        <w:t xml:space="preserve">minlen = </w:t>
      </w:r>
      <w:r>
        <w:rPr>
          <w:lang w:val="en-US"/>
        </w:rPr>
        <w:t>8</w:t>
      </w:r>
    </w:p>
    <w:p w14:paraId="28CBD881" w14:textId="0FC0760E" w:rsidR="008E4747" w:rsidRPr="00EB5A51" w:rsidRDefault="008E4747" w:rsidP="008E4747">
      <w:pPr>
        <w:pStyle w:val="Code"/>
        <w:rPr>
          <w:i w:val="0"/>
          <w:lang w:val="en-US"/>
        </w:rPr>
      </w:pPr>
      <w:r w:rsidRPr="00C41865">
        <w:rPr>
          <w:i w:val="0"/>
          <w:lang w:val="en-US"/>
        </w:rPr>
        <w:t>enforce_for_root</w:t>
      </w:r>
    </w:p>
    <w:p w14:paraId="6EE8821C" w14:textId="77777777" w:rsidR="00EF1625" w:rsidRDefault="00EF1625" w:rsidP="00A01743">
      <w:pPr>
        <w:pStyle w:val="Code"/>
      </w:pPr>
      <w:r>
        <w:t>dcredit = -1</w:t>
      </w:r>
    </w:p>
    <w:p w14:paraId="57F4CA8D" w14:textId="77777777" w:rsidR="00EF1625" w:rsidRDefault="00EF1625" w:rsidP="00A01743">
      <w:pPr>
        <w:pStyle w:val="Code"/>
      </w:pPr>
      <w:r>
        <w:t>ucredit = -1</w:t>
      </w:r>
    </w:p>
    <w:p w14:paraId="24C1219A" w14:textId="77777777" w:rsidR="00EF1625" w:rsidRDefault="00EF1625" w:rsidP="00A01743">
      <w:pPr>
        <w:pStyle w:val="Code"/>
      </w:pPr>
      <w:r>
        <w:t>ocredit = -1</w:t>
      </w:r>
    </w:p>
    <w:p w14:paraId="235037BE" w14:textId="01B8AC93" w:rsidR="00B976B0" w:rsidRPr="00B976B0" w:rsidRDefault="00EF1625" w:rsidP="00A01743">
      <w:pPr>
        <w:pStyle w:val="Code"/>
        <w:rPr>
          <w:lang w:val="en-US"/>
        </w:rPr>
      </w:pPr>
      <w:r>
        <w:t>lcredit = -1</w:t>
      </w:r>
    </w:p>
    <w:p w14:paraId="7E46FDED" w14:textId="784A76FC" w:rsidR="00A01743" w:rsidRDefault="00A01743" w:rsidP="00A01743">
      <w:pPr>
        <w:pStyle w:val="BodyText"/>
        <w:rPr>
          <w:rFonts w:ascii="Arial" w:hAnsi="Arial"/>
          <w:w w:val="105"/>
          <w:sz w:val="22"/>
        </w:rPr>
      </w:pPr>
      <w:r w:rsidRPr="000749FB">
        <w:rPr>
          <w:i/>
          <w:iCs/>
        </w:rPr>
        <w:t>*Lưu ý</w:t>
      </w:r>
      <w:r w:rsidRPr="00A01743">
        <w:t>: Các thiết lập trong file /etc/security/pwquality.conf phải sử dụng dấu cách xung quanh dấu</w:t>
      </w:r>
      <w:r>
        <w:rPr>
          <w:lang w:val="en-US"/>
        </w:rPr>
        <w:t xml:space="preserve"> </w:t>
      </w:r>
      <w:r>
        <w:rPr>
          <w:rFonts w:ascii="Arial" w:hAnsi="Arial"/>
          <w:w w:val="105"/>
          <w:sz w:val="22"/>
        </w:rPr>
        <w:t>“=”.</w:t>
      </w:r>
    </w:p>
    <w:p w14:paraId="34708FDD" w14:textId="701EAA35" w:rsidR="00CE620A" w:rsidRDefault="00D27177" w:rsidP="000749FB">
      <w:pPr>
        <w:pStyle w:val="Heading5"/>
      </w:pPr>
      <w:bookmarkStart w:id="160" w:name="_Toc163721040"/>
      <w:r>
        <w:t>Cấu hình khóa truy cập do nhiều lần nhập mật khẩu thất bại</w:t>
      </w:r>
      <w:bookmarkEnd w:id="160"/>
    </w:p>
    <w:p w14:paraId="207E3FDB" w14:textId="288EC320" w:rsidR="000749FB" w:rsidRPr="000749FB" w:rsidRDefault="000749FB" w:rsidP="000749FB">
      <w:pPr>
        <w:pStyle w:val="BodyText"/>
      </w:pPr>
      <w:r w:rsidRPr="000749FB">
        <w:t>Mô tả:</w:t>
      </w:r>
    </w:p>
    <w:p w14:paraId="0AEA100A" w14:textId="77777777" w:rsidR="00CE620A" w:rsidRPr="000749FB" w:rsidRDefault="00D27177" w:rsidP="000749FB">
      <w:pPr>
        <w:pStyle w:val="BodyText"/>
      </w:pPr>
      <w:r w:rsidRPr="000749FB">
        <w:t>Khóa truy cập đối với người dùng sau n lần đăng nhập liên tiếp không thành công giảm khả năng tấn công brute force vào hệ thống.</w:t>
      </w:r>
    </w:p>
    <w:p w14:paraId="507614CA" w14:textId="77777777" w:rsidR="00CE620A" w:rsidRPr="000749FB" w:rsidRDefault="00CE620A" w:rsidP="000749FB">
      <w:pPr>
        <w:pStyle w:val="BodyText"/>
      </w:pPr>
    </w:p>
    <w:p w14:paraId="1AF4DB57" w14:textId="77777777" w:rsidR="000749FB" w:rsidRDefault="000749FB" w:rsidP="000749FB">
      <w:pPr>
        <w:pStyle w:val="BodyText"/>
      </w:pPr>
      <w:r w:rsidRPr="000749FB">
        <w:t>Mục tiêu:</w:t>
      </w:r>
    </w:p>
    <w:p w14:paraId="26993C9C" w14:textId="58FE341F" w:rsidR="004C5A8B" w:rsidRDefault="00E55166" w:rsidP="00C66EF5">
      <w:pPr>
        <w:pStyle w:val="Command"/>
        <w:rPr>
          <w:lang w:val="en-US"/>
        </w:rPr>
      </w:pPr>
      <w:r>
        <w:rPr>
          <w:lang w:val="en-US"/>
        </w:rPr>
        <w:t xml:space="preserve">Đối với phiên bản </w:t>
      </w:r>
      <w:r w:rsidR="00840C81" w:rsidRPr="00840C81">
        <w:rPr>
          <w:lang w:val="en-US"/>
        </w:rPr>
        <w:t>22.04</w:t>
      </w:r>
      <w:r w:rsidR="00F44298">
        <w:rPr>
          <w:lang w:val="en-US"/>
        </w:rPr>
        <w:t xml:space="preserve"> trở lên:</w:t>
      </w:r>
    </w:p>
    <w:p w14:paraId="1C3329F8" w14:textId="2E558E51" w:rsidR="00F44298" w:rsidRDefault="00760B09" w:rsidP="004C5A8B">
      <w:pPr>
        <w:pStyle w:val="Command"/>
        <w:numPr>
          <w:ilvl w:val="0"/>
          <w:numId w:val="26"/>
        </w:numPr>
        <w:rPr>
          <w:lang w:val="en-US"/>
        </w:rPr>
      </w:pPr>
      <w:r>
        <w:rPr>
          <w:lang w:val="en-US"/>
        </w:rPr>
        <w:t xml:space="preserve">Chỉnh sửa file </w:t>
      </w:r>
      <w:r w:rsidR="004C5A8B">
        <w:t>/etc/</w:t>
      </w:r>
      <w:proofErr w:type="gramStart"/>
      <w:r w:rsidR="004C5A8B">
        <w:t>pam.d</w:t>
      </w:r>
      <w:proofErr w:type="gramEnd"/>
      <w:r w:rsidR="004C5A8B">
        <w:t>/common-auth</w:t>
      </w:r>
      <w:r w:rsidR="003B1E79">
        <w:rPr>
          <w:lang w:val="en-US"/>
        </w:rPr>
        <w:t xml:space="preserve"> </w:t>
      </w:r>
      <w:r w:rsidR="008C0370">
        <w:t>để thêm hoặc cập nhật những thiết lập</w:t>
      </w:r>
      <w:r w:rsidR="008C0370">
        <w:rPr>
          <w:spacing w:val="1"/>
        </w:rPr>
        <w:t xml:space="preserve"> </w:t>
      </w:r>
      <w:r w:rsidR="008C0370">
        <w:t>sau</w:t>
      </w:r>
      <w:r w:rsidR="005674B1">
        <w:rPr>
          <w:lang w:val="en-US"/>
        </w:rPr>
        <w:t>, thứ tự các cấu hình phải theo mẫu</w:t>
      </w:r>
      <w:r w:rsidR="002C0E0D">
        <w:rPr>
          <w:lang w:val="en-US"/>
        </w:rPr>
        <w:t xml:space="preserve"> (bao quanh dòng chứa </w:t>
      </w:r>
      <w:r w:rsidR="002C0E0D">
        <w:t>pam_unix.so</w:t>
      </w:r>
      <w:r w:rsidR="00E94BFC">
        <w:rPr>
          <w:lang w:val="en-US"/>
        </w:rPr>
        <w:t xml:space="preserve"> và trước dòng </w:t>
      </w:r>
      <w:r w:rsidR="00787A07">
        <w:t>pam_deny.so</w:t>
      </w:r>
      <w:r w:rsidR="00023175">
        <w:rPr>
          <w:lang w:val="en-US"/>
        </w:rPr>
        <w:t xml:space="preserve">, </w:t>
      </w:r>
      <w:r w:rsidR="00E94BFC">
        <w:rPr>
          <w:lang w:val="en-US"/>
        </w:rPr>
        <w:t xml:space="preserve">các </w:t>
      </w:r>
      <w:r w:rsidR="00023175">
        <w:rPr>
          <w:lang w:val="en-US"/>
        </w:rPr>
        <w:t>dòng này</w:t>
      </w:r>
      <w:r w:rsidR="002C0E0D">
        <w:rPr>
          <w:lang w:val="en-US"/>
        </w:rPr>
        <w:t xml:space="preserve"> có sẵn trong file)</w:t>
      </w:r>
      <w:r w:rsidR="00CE4BEE">
        <w:rPr>
          <w:lang w:val="en-US"/>
        </w:rPr>
        <w:t>:</w:t>
      </w:r>
    </w:p>
    <w:p w14:paraId="617B4006" w14:textId="3CF57BB0" w:rsidR="003860DA" w:rsidRPr="003860DA" w:rsidRDefault="00767BDA" w:rsidP="003860DA">
      <w:pPr>
        <w:pStyle w:val="Code"/>
      </w:pPr>
      <w:r>
        <w:t>auth required pam_faillock.so preauth</w:t>
      </w:r>
    </w:p>
    <w:p w14:paraId="753B1D81" w14:textId="77777777" w:rsidR="001B539C" w:rsidRDefault="001B539C" w:rsidP="00767BDA">
      <w:pPr>
        <w:pStyle w:val="Code"/>
        <w:rPr>
          <w:lang w:val="en-US"/>
        </w:rPr>
      </w:pPr>
    </w:p>
    <w:p w14:paraId="6160D237" w14:textId="52071846" w:rsidR="001B539C" w:rsidRPr="001B539C" w:rsidRDefault="001B539C" w:rsidP="00767BDA">
      <w:pPr>
        <w:pStyle w:val="Code"/>
        <w:rPr>
          <w:lang w:val="en-US"/>
        </w:rPr>
      </w:pPr>
      <w:r>
        <w:rPr>
          <w:lang w:val="en-US"/>
        </w:rPr>
        <w:lastRenderedPageBreak/>
        <w:t xml:space="preserve"># </w:t>
      </w:r>
      <w:r>
        <w:t>pam_unix.so</w:t>
      </w:r>
      <w:r>
        <w:rPr>
          <w:lang w:val="en-US"/>
        </w:rPr>
        <w:t xml:space="preserve"> có sẵn trong file</w:t>
      </w:r>
    </w:p>
    <w:p w14:paraId="2121E441" w14:textId="41EAA24A" w:rsidR="001E7C03" w:rsidRDefault="001E7C03" w:rsidP="00767BDA">
      <w:pPr>
        <w:pStyle w:val="Code"/>
      </w:pPr>
      <w:r>
        <w:t>auth [success=1 default=ignore] pam_unix.so nullok</w:t>
      </w:r>
    </w:p>
    <w:p w14:paraId="70C5096A" w14:textId="77777777" w:rsidR="001B539C" w:rsidRDefault="001B539C" w:rsidP="00767BDA">
      <w:pPr>
        <w:pStyle w:val="Code"/>
      </w:pPr>
    </w:p>
    <w:p w14:paraId="018AB957" w14:textId="04880218" w:rsidR="00767BDA" w:rsidRDefault="00767BDA" w:rsidP="00767BDA">
      <w:pPr>
        <w:pStyle w:val="Code"/>
      </w:pPr>
      <w:r>
        <w:t>auth [default=die] pam_faillock.so authfail</w:t>
      </w:r>
    </w:p>
    <w:p w14:paraId="5F224CF4" w14:textId="41F4EA5D" w:rsidR="00CE4BEE" w:rsidRDefault="00767BDA" w:rsidP="00767BDA">
      <w:pPr>
        <w:pStyle w:val="Code"/>
      </w:pPr>
      <w:r>
        <w:t>auth sufficient pam_faillock.so authsucc</w:t>
      </w:r>
    </w:p>
    <w:p w14:paraId="66469591" w14:textId="77777777" w:rsidR="00E94BFC" w:rsidRDefault="00E94BFC" w:rsidP="00767BDA">
      <w:pPr>
        <w:pStyle w:val="Code"/>
      </w:pPr>
    </w:p>
    <w:p w14:paraId="2F841E90" w14:textId="62759ACD" w:rsidR="00E94BFC" w:rsidRPr="00787A07" w:rsidRDefault="00E94BFC" w:rsidP="00767BDA">
      <w:pPr>
        <w:pStyle w:val="Code"/>
        <w:rPr>
          <w:lang w:val="en-US"/>
        </w:rPr>
      </w:pPr>
      <w:r>
        <w:rPr>
          <w:lang w:val="en-US"/>
        </w:rPr>
        <w:t>#</w:t>
      </w:r>
      <w:r w:rsidR="00787A07">
        <w:rPr>
          <w:lang w:val="en-US"/>
        </w:rPr>
        <w:t xml:space="preserve"> </w:t>
      </w:r>
      <w:r w:rsidR="00787A07">
        <w:t>pam_deny.so</w:t>
      </w:r>
      <w:r w:rsidR="00787A07">
        <w:rPr>
          <w:lang w:val="en-US"/>
        </w:rPr>
        <w:t xml:space="preserve"> có sẵn trong file</w:t>
      </w:r>
    </w:p>
    <w:p w14:paraId="549D33A5" w14:textId="633AF3B0" w:rsidR="00787A07" w:rsidRDefault="00787A07" w:rsidP="00767BDA">
      <w:pPr>
        <w:pStyle w:val="Code"/>
      </w:pPr>
      <w:r>
        <w:t>auth requisite pam_deny.so</w:t>
      </w:r>
    </w:p>
    <w:p w14:paraId="250371A7" w14:textId="122573BE" w:rsidR="00787A07" w:rsidRDefault="00032692" w:rsidP="00787A07">
      <w:pPr>
        <w:pStyle w:val="Command"/>
        <w:numPr>
          <w:ilvl w:val="0"/>
          <w:numId w:val="26"/>
        </w:numPr>
        <w:rPr>
          <w:lang w:val="en-US"/>
        </w:rPr>
      </w:pPr>
      <w:r>
        <w:rPr>
          <w:lang w:val="en-US"/>
        </w:rPr>
        <w:t xml:space="preserve">Thêm dòng sau vào cuối file </w:t>
      </w:r>
      <w:r>
        <w:t>/etc/</w:t>
      </w:r>
      <w:proofErr w:type="gramStart"/>
      <w:r>
        <w:t>pam.d</w:t>
      </w:r>
      <w:proofErr w:type="gramEnd"/>
      <w:r>
        <w:t>/</w:t>
      </w:r>
      <w:proofErr w:type="gramStart"/>
      <w:r>
        <w:t>common-account</w:t>
      </w:r>
      <w:proofErr w:type="gramEnd"/>
      <w:r>
        <w:rPr>
          <w:lang w:val="en-US"/>
        </w:rPr>
        <w:t>:</w:t>
      </w:r>
    </w:p>
    <w:p w14:paraId="4655F968" w14:textId="6F22339E" w:rsidR="00032692" w:rsidRDefault="00847860" w:rsidP="00032692">
      <w:pPr>
        <w:pStyle w:val="Code"/>
        <w:rPr>
          <w:lang w:val="en-US"/>
        </w:rPr>
      </w:pPr>
      <w:r w:rsidRPr="00847860">
        <w:rPr>
          <w:lang w:val="en-US"/>
        </w:rPr>
        <w:t>account required pam_faillock.so</w:t>
      </w:r>
    </w:p>
    <w:p w14:paraId="08BFDD9D" w14:textId="22609DCE" w:rsidR="004E1ADA" w:rsidRDefault="00A24E03" w:rsidP="004E1ADA">
      <w:pPr>
        <w:pStyle w:val="Command"/>
        <w:numPr>
          <w:ilvl w:val="0"/>
          <w:numId w:val="26"/>
        </w:numPr>
        <w:rPr>
          <w:lang w:val="en-US"/>
        </w:rPr>
      </w:pPr>
      <w:r>
        <w:rPr>
          <w:lang w:val="en-US"/>
        </w:rPr>
        <w:t>Chỉnh</w:t>
      </w:r>
      <w:r w:rsidR="00570DBA">
        <w:rPr>
          <w:lang w:val="en-US"/>
        </w:rPr>
        <w:t xml:space="preserve"> sửa file </w:t>
      </w:r>
      <w:r w:rsidR="00570DBA">
        <w:t>/etc/security/faillock.conf</w:t>
      </w:r>
      <w:r w:rsidR="00570DBA">
        <w:rPr>
          <w:lang w:val="en-US"/>
        </w:rPr>
        <w:t xml:space="preserve"> </w:t>
      </w:r>
      <w:r w:rsidR="00570DBA">
        <w:t>để thêm hoặc cập nhật những thiết lập</w:t>
      </w:r>
      <w:r w:rsidR="00570DBA">
        <w:rPr>
          <w:spacing w:val="1"/>
        </w:rPr>
        <w:t xml:space="preserve"> </w:t>
      </w:r>
      <w:r w:rsidR="00570DBA">
        <w:t>sau</w:t>
      </w:r>
      <w:r w:rsidR="00570DBA">
        <w:rPr>
          <w:lang w:val="en-US"/>
        </w:rPr>
        <w:t>:</w:t>
      </w:r>
    </w:p>
    <w:p w14:paraId="3B181174" w14:textId="6645CE5F" w:rsidR="00570DBA" w:rsidRPr="00570DBA" w:rsidRDefault="00570DBA" w:rsidP="00570DBA">
      <w:pPr>
        <w:pStyle w:val="Code"/>
        <w:rPr>
          <w:lang w:val="en-US"/>
        </w:rPr>
      </w:pPr>
      <w:r w:rsidRPr="00570DBA">
        <w:rPr>
          <w:lang w:val="en-US"/>
        </w:rPr>
        <w:t xml:space="preserve">deny = </w:t>
      </w:r>
      <w:r>
        <w:rPr>
          <w:lang w:val="en-US"/>
        </w:rPr>
        <w:t>5</w:t>
      </w:r>
    </w:p>
    <w:p w14:paraId="25625713" w14:textId="77777777" w:rsidR="00570DBA" w:rsidRPr="00570DBA" w:rsidRDefault="00570DBA" w:rsidP="00570DBA">
      <w:pPr>
        <w:pStyle w:val="Code"/>
        <w:rPr>
          <w:lang w:val="en-US"/>
        </w:rPr>
      </w:pPr>
      <w:r w:rsidRPr="00570DBA">
        <w:rPr>
          <w:lang w:val="en-US"/>
        </w:rPr>
        <w:t>fail_interval = 900</w:t>
      </w:r>
    </w:p>
    <w:p w14:paraId="676871B4" w14:textId="70098E7F" w:rsidR="00570DBA" w:rsidRPr="00E94BFC" w:rsidRDefault="00570DBA" w:rsidP="00570DBA">
      <w:pPr>
        <w:pStyle w:val="Code"/>
        <w:rPr>
          <w:lang w:val="en-US"/>
        </w:rPr>
      </w:pPr>
      <w:r w:rsidRPr="00570DBA">
        <w:rPr>
          <w:lang w:val="en-US"/>
        </w:rPr>
        <w:t>unlock</w:t>
      </w:r>
      <w:r w:rsidR="002C6C07">
        <w:rPr>
          <w:lang w:val="en-US"/>
        </w:rPr>
        <w:t>_</w:t>
      </w:r>
      <w:r w:rsidRPr="00570DBA">
        <w:rPr>
          <w:lang w:val="en-US"/>
        </w:rPr>
        <w:t xml:space="preserve">time = </w:t>
      </w:r>
      <w:r w:rsidR="001C46E3">
        <w:rPr>
          <w:lang w:val="en-US"/>
        </w:rPr>
        <w:t>9</w:t>
      </w:r>
      <w:r w:rsidRPr="00570DBA">
        <w:rPr>
          <w:lang w:val="en-US"/>
        </w:rPr>
        <w:t>00</w:t>
      </w:r>
    </w:p>
    <w:p w14:paraId="519D48DE" w14:textId="77777777" w:rsidR="00A42C84" w:rsidRDefault="00C66EF5" w:rsidP="000749FB">
      <w:pPr>
        <w:pStyle w:val="Command"/>
        <w:rPr>
          <w:lang w:val="en-US"/>
        </w:rPr>
      </w:pPr>
      <w:r>
        <w:rPr>
          <w:lang w:val="en-US"/>
        </w:rPr>
        <w:t xml:space="preserve">Đối với phiên bản </w:t>
      </w:r>
      <w:r w:rsidR="00074CE3">
        <w:rPr>
          <w:lang w:val="en-US"/>
        </w:rPr>
        <w:t>20.04</w:t>
      </w:r>
      <w:r w:rsidR="00296A65">
        <w:rPr>
          <w:lang w:val="en-US"/>
        </w:rPr>
        <w:t xml:space="preserve"> trở về trước:</w:t>
      </w:r>
    </w:p>
    <w:p w14:paraId="79B3A7A3" w14:textId="1451029E" w:rsidR="00CE620A" w:rsidRDefault="00C66EF5" w:rsidP="00A42C84">
      <w:pPr>
        <w:pStyle w:val="Command"/>
        <w:numPr>
          <w:ilvl w:val="0"/>
          <w:numId w:val="26"/>
        </w:numPr>
      </w:pPr>
      <w:r>
        <w:t xml:space="preserve">Chỉnh sửa file </w:t>
      </w:r>
      <w:r w:rsidR="00A42C84">
        <w:t xml:space="preserve">/etc/pam.d/common-auth </w:t>
      </w:r>
      <w:r w:rsidR="00A42C84">
        <w:rPr>
          <w:lang w:val="en-US"/>
        </w:rPr>
        <w:t>và thêm dòng sau</w:t>
      </w:r>
      <w:r>
        <w:t>:</w:t>
      </w:r>
    </w:p>
    <w:p w14:paraId="7F363B58" w14:textId="72361A8C" w:rsidR="001658A5" w:rsidRDefault="00CB561F" w:rsidP="001658A5">
      <w:pPr>
        <w:pStyle w:val="Code"/>
      </w:pPr>
      <w:r w:rsidRPr="00CB561F">
        <w:t>auth required pam_tally2.so onerr=fail audit silent deny=5 unlock_time=900</w:t>
      </w:r>
    </w:p>
    <w:p w14:paraId="6A6BE8D7" w14:textId="2FF0CCF2" w:rsidR="00CB561F" w:rsidRDefault="00CB561F" w:rsidP="00760466">
      <w:pPr>
        <w:pStyle w:val="Command"/>
        <w:numPr>
          <w:ilvl w:val="0"/>
          <w:numId w:val="26"/>
        </w:numPr>
        <w:rPr>
          <w:lang w:val="en-US"/>
        </w:rPr>
      </w:pPr>
      <w:r>
        <w:t>Chỉnh sửa file /etc/pam.d</w:t>
      </w:r>
      <w:r w:rsidR="00853332">
        <w:t>/common-account</w:t>
      </w:r>
      <w:r w:rsidR="00853332">
        <w:rPr>
          <w:lang w:val="en-US"/>
        </w:rPr>
        <w:t xml:space="preserve"> </w:t>
      </w:r>
      <w:r>
        <w:rPr>
          <w:lang w:val="en-US"/>
        </w:rPr>
        <w:t>và thêm các dòng sau:</w:t>
      </w:r>
    </w:p>
    <w:p w14:paraId="65092E4B" w14:textId="77777777" w:rsidR="0067056E" w:rsidRPr="0067056E" w:rsidRDefault="0067056E" w:rsidP="0067056E">
      <w:pPr>
        <w:pStyle w:val="Code"/>
        <w:rPr>
          <w:lang w:val="en-US"/>
        </w:rPr>
      </w:pPr>
      <w:r w:rsidRPr="0067056E">
        <w:rPr>
          <w:lang w:val="en-US"/>
        </w:rPr>
        <w:t>account requisite pam_deny.so</w:t>
      </w:r>
    </w:p>
    <w:p w14:paraId="58F2994D" w14:textId="77777777" w:rsidR="0067056E" w:rsidRDefault="0067056E" w:rsidP="0067056E">
      <w:pPr>
        <w:pStyle w:val="Code"/>
        <w:rPr>
          <w:lang w:val="en-US"/>
        </w:rPr>
      </w:pPr>
      <w:r w:rsidRPr="0067056E">
        <w:rPr>
          <w:lang w:val="en-US"/>
        </w:rPr>
        <w:t>account required pam_tally2.so</w:t>
      </w:r>
    </w:p>
    <w:p w14:paraId="7C3313D8" w14:textId="40AAE4EF" w:rsidR="00CE620A" w:rsidRDefault="006F122B" w:rsidP="0067056E">
      <w:pPr>
        <w:pStyle w:val="BodyText"/>
        <w:rPr>
          <w:rFonts w:ascii="Symbol" w:hAnsi="Symbol"/>
        </w:rPr>
      </w:pPr>
      <w:r w:rsidRPr="006F122B">
        <w:rPr>
          <w:i/>
          <w:iCs/>
          <w:lang w:val="en-US"/>
        </w:rPr>
        <w:t>*Lưu ý</w:t>
      </w:r>
      <w:r>
        <w:rPr>
          <w:lang w:val="en-US"/>
        </w:rPr>
        <w:t xml:space="preserve">: </w:t>
      </w:r>
      <w:r>
        <w:t xml:space="preserve">Nếu người dùng bị khóa do đã thử quá số lần cho phép, được định danh ở tham số deny= trong mô-đun pam_faillock.so, người dùng đó có thể được mở khóa bằng cách sử dụng lệnh </w:t>
      </w:r>
      <w:r w:rsidR="00BA32BB" w:rsidRPr="00BA32BB">
        <w:t>/usr/sbin/faillock --user username --reset. Câu lệnh này sẽ reset lại số lần thử không thành công xuống 0</w:t>
      </w:r>
      <w:r w:rsidR="00760466">
        <w:rPr>
          <w:lang w:val="en-US"/>
        </w:rPr>
        <w:t>.</w:t>
      </w:r>
      <w:r w:rsidR="00BA32BB" w:rsidRPr="00BA32BB">
        <w:t xml:space="preserve"> Nếu câu lệnh trên không hoạt động thử câu lệnh sau để reset số lần không thành công xuống 0: pam_tally2 --user &lt;username&gt; --reset</w:t>
      </w:r>
      <w:r>
        <w:t>.</w:t>
      </w:r>
    </w:p>
    <w:p w14:paraId="17CA0482" w14:textId="6811E9BD" w:rsidR="00CE620A" w:rsidRDefault="00D27177" w:rsidP="006F122B">
      <w:pPr>
        <w:pStyle w:val="Heading5"/>
      </w:pPr>
      <w:bookmarkStart w:id="161" w:name="_Toc163721041"/>
      <w:r>
        <w:t>Giới hạn việc sử dụng lại mật khẩu</w:t>
      </w:r>
      <w:bookmarkEnd w:id="161"/>
    </w:p>
    <w:p w14:paraId="0CF29169" w14:textId="77777777" w:rsidR="00CE620A" w:rsidRPr="008702D7" w:rsidRDefault="00D27177" w:rsidP="008702D7">
      <w:pPr>
        <w:pStyle w:val="BodyText"/>
      </w:pPr>
      <w:r w:rsidRPr="008702D7">
        <w:t>Mô tả:</w:t>
      </w:r>
    </w:p>
    <w:p w14:paraId="50C10F95" w14:textId="77777777" w:rsidR="00CE620A" w:rsidRPr="008702D7" w:rsidRDefault="00D27177" w:rsidP="008702D7">
      <w:pPr>
        <w:pStyle w:val="BodyText"/>
      </w:pPr>
      <w:r w:rsidRPr="008702D7">
        <w:t>Bắt buộc người dùng không được sử dụng lại 5 mật khẩu cũ khiến cho kẻ tấn công khó đoán được mật khẩu đang sử dụng.</w:t>
      </w:r>
    </w:p>
    <w:p w14:paraId="197FA7F0" w14:textId="77777777" w:rsidR="00CE620A" w:rsidRPr="008702D7" w:rsidRDefault="00CE620A" w:rsidP="008702D7">
      <w:pPr>
        <w:pStyle w:val="BodyText"/>
      </w:pPr>
    </w:p>
    <w:p w14:paraId="157D7F6D" w14:textId="77777777" w:rsidR="00CE620A" w:rsidRDefault="00D27177" w:rsidP="008702D7">
      <w:pPr>
        <w:pStyle w:val="BodyText"/>
      </w:pPr>
      <w:r w:rsidRPr="008702D7">
        <w:t>Mục tiêu:</w:t>
      </w:r>
    </w:p>
    <w:p w14:paraId="00AA9E80" w14:textId="77777777" w:rsidR="00355D6C" w:rsidRDefault="00355D6C" w:rsidP="00355D6C">
      <w:pPr>
        <w:pStyle w:val="Command"/>
        <w:rPr>
          <w:lang w:val="en-US"/>
        </w:rPr>
      </w:pPr>
      <w:r>
        <w:rPr>
          <w:lang w:val="en-US"/>
        </w:rPr>
        <w:lastRenderedPageBreak/>
        <w:t xml:space="preserve">Đối với phiên bản </w:t>
      </w:r>
      <w:r w:rsidRPr="00840C81">
        <w:rPr>
          <w:lang w:val="en-US"/>
        </w:rPr>
        <w:t>22.04</w:t>
      </w:r>
      <w:r>
        <w:rPr>
          <w:lang w:val="en-US"/>
        </w:rPr>
        <w:t xml:space="preserve"> trở lên:</w:t>
      </w:r>
    </w:p>
    <w:p w14:paraId="6833232A" w14:textId="6CA63CF6" w:rsidR="00355D6C" w:rsidRDefault="00355D6C" w:rsidP="00355D6C">
      <w:pPr>
        <w:pStyle w:val="Command"/>
        <w:numPr>
          <w:ilvl w:val="0"/>
          <w:numId w:val="26"/>
        </w:numPr>
        <w:rPr>
          <w:lang w:val="en-US"/>
        </w:rPr>
      </w:pPr>
      <w:r>
        <w:t xml:space="preserve">Chỉnh sửa file /etc/pam.d/common-password </w:t>
      </w:r>
      <w:r>
        <w:rPr>
          <w:lang w:val="en-US"/>
        </w:rPr>
        <w:t>thêm hoặc chỉnh sửa tham số remember trong dòng có chứa pam_unix.so thành 5 như sau:</w:t>
      </w:r>
    </w:p>
    <w:p w14:paraId="0CD8F8B9" w14:textId="77777777" w:rsidR="00355D6C" w:rsidRDefault="00355D6C" w:rsidP="00355D6C">
      <w:pPr>
        <w:pStyle w:val="Code"/>
      </w:pPr>
      <w:r>
        <w:t>password [success=1 default=ignore] pam_unix.so remember=5</w:t>
      </w:r>
    </w:p>
    <w:p w14:paraId="39F051CE" w14:textId="44BD30BB" w:rsidR="00355D6C" w:rsidRDefault="00355D6C" w:rsidP="00355D6C">
      <w:pPr>
        <w:pStyle w:val="Command"/>
        <w:rPr>
          <w:lang w:val="en-US"/>
        </w:rPr>
      </w:pPr>
      <w:r>
        <w:rPr>
          <w:lang w:val="en-US"/>
        </w:rPr>
        <w:t>Đối với phiên bản 20.04 trở về trước:</w:t>
      </w:r>
    </w:p>
    <w:p w14:paraId="0EB8BE7D" w14:textId="32D041BA" w:rsidR="00CE620A" w:rsidRDefault="00D27177" w:rsidP="00355D6C">
      <w:pPr>
        <w:pStyle w:val="Command"/>
        <w:numPr>
          <w:ilvl w:val="0"/>
          <w:numId w:val="26"/>
        </w:numPr>
        <w:rPr>
          <w:lang w:val="en-US"/>
        </w:rPr>
      </w:pPr>
      <w:r>
        <w:t xml:space="preserve">Chỉnh sửa file </w:t>
      </w:r>
      <w:r w:rsidR="00780DD2">
        <w:t>/etc/pam.d/common-password</w:t>
      </w:r>
      <w:r>
        <w:t xml:space="preserve"> </w:t>
      </w:r>
      <w:r w:rsidR="00912FA0">
        <w:rPr>
          <w:lang w:val="en-US"/>
        </w:rPr>
        <w:t xml:space="preserve">thêm hoặc chỉnh sửa tham số remember </w:t>
      </w:r>
      <w:r w:rsidR="00E85C9D">
        <w:rPr>
          <w:lang w:val="en-US"/>
        </w:rPr>
        <w:t xml:space="preserve">trong dòng có chứa </w:t>
      </w:r>
      <w:r w:rsidR="0073418C">
        <w:t>pam_pwhistory.so</w:t>
      </w:r>
      <w:r w:rsidR="00E85C9D">
        <w:rPr>
          <w:lang w:val="en-US"/>
        </w:rPr>
        <w:t xml:space="preserve"> thành 5 như sau</w:t>
      </w:r>
      <w:r w:rsidR="002B272D">
        <w:rPr>
          <w:lang w:val="en-US"/>
        </w:rPr>
        <w:t>:</w:t>
      </w:r>
    </w:p>
    <w:p w14:paraId="564EAEE3" w14:textId="3FC8FD33" w:rsidR="0073418C" w:rsidRDefault="0073418C" w:rsidP="00E654DA">
      <w:pPr>
        <w:pStyle w:val="Code"/>
      </w:pPr>
      <w:r>
        <w:t>password required pam_pwhistory.so remember=5</w:t>
      </w:r>
    </w:p>
    <w:p w14:paraId="4CC6BB99" w14:textId="5EC45004" w:rsidR="00CE620A" w:rsidRDefault="00D27177" w:rsidP="002B272D">
      <w:pPr>
        <w:pStyle w:val="Heading5"/>
      </w:pPr>
      <w:bookmarkStart w:id="162" w:name="_Toc163721042"/>
      <w:r>
        <w:t xml:space="preserve">Cấu hình thuật toán hash mật khẩu </w:t>
      </w:r>
      <w:r w:rsidR="003D0F87">
        <w:rPr>
          <w:lang w:val="en-US"/>
        </w:rPr>
        <w:t>mạnh</w:t>
      </w:r>
      <w:bookmarkEnd w:id="162"/>
    </w:p>
    <w:p w14:paraId="4C8475FB" w14:textId="6E19DD8B" w:rsidR="00CE620A" w:rsidRDefault="00D27177" w:rsidP="005F420E">
      <w:pPr>
        <w:pStyle w:val="BodyText"/>
      </w:pPr>
      <w:r>
        <w:t>Mô tả:</w:t>
      </w:r>
    </w:p>
    <w:p w14:paraId="10AF0E34" w14:textId="7686B94B" w:rsidR="00CE620A" w:rsidRDefault="00D27177" w:rsidP="005F420E">
      <w:pPr>
        <w:pStyle w:val="BodyText"/>
      </w:pPr>
      <w:r>
        <w:t>Thuật toán SHA-512</w:t>
      </w:r>
      <w:r w:rsidR="008B1A4B">
        <w:rPr>
          <w:lang w:val="en-US"/>
        </w:rPr>
        <w:t xml:space="preserve"> và </w:t>
      </w:r>
      <w:r w:rsidR="00966B81" w:rsidRPr="00966B81">
        <w:rPr>
          <w:lang w:val="en-US"/>
        </w:rPr>
        <w:t xml:space="preserve">Yescrypt </w:t>
      </w:r>
      <w:r>
        <w:t>cung cấp khả năng hashing mạnh hơn MD5, hơn nữa nó còn cung cấp thêm cơ chế bảo vệ cho hệ thống bằng cách làm tăng mức độ khó khăn cho kẻ tấn công khi cố gắng đoán được mật khẩu.</w:t>
      </w:r>
    </w:p>
    <w:p w14:paraId="48362739" w14:textId="77777777" w:rsidR="00CE620A" w:rsidRPr="00AD377C" w:rsidRDefault="00CE620A" w:rsidP="005F420E">
      <w:pPr>
        <w:pStyle w:val="BodyText"/>
      </w:pPr>
    </w:p>
    <w:p w14:paraId="608B7FBC" w14:textId="77777777" w:rsidR="00CE620A" w:rsidRDefault="00D27177" w:rsidP="005F420E">
      <w:pPr>
        <w:pStyle w:val="BodyText"/>
      </w:pPr>
      <w:r>
        <w:t>Mục tiêu:</w:t>
      </w:r>
    </w:p>
    <w:p w14:paraId="5CC87C6F" w14:textId="77777777" w:rsidR="00966B81" w:rsidRDefault="00966B81" w:rsidP="00966B81">
      <w:pPr>
        <w:pStyle w:val="Command"/>
        <w:rPr>
          <w:lang w:val="en-US"/>
        </w:rPr>
      </w:pPr>
      <w:r>
        <w:rPr>
          <w:lang w:val="en-US"/>
        </w:rPr>
        <w:t xml:space="preserve">Đối với phiên bản </w:t>
      </w:r>
      <w:r w:rsidRPr="00840C81">
        <w:rPr>
          <w:lang w:val="en-US"/>
        </w:rPr>
        <w:t>22.04</w:t>
      </w:r>
      <w:r>
        <w:rPr>
          <w:lang w:val="en-US"/>
        </w:rPr>
        <w:t xml:space="preserve"> trở lên:</w:t>
      </w:r>
    </w:p>
    <w:p w14:paraId="2019FDCB" w14:textId="0BC83489" w:rsidR="00966B81" w:rsidRDefault="006F230E" w:rsidP="006F230E">
      <w:pPr>
        <w:pStyle w:val="Command"/>
        <w:numPr>
          <w:ilvl w:val="0"/>
          <w:numId w:val="26"/>
        </w:numPr>
        <w:rPr>
          <w:lang w:val="en-US"/>
        </w:rPr>
      </w:pPr>
      <w:r w:rsidRPr="006F230E">
        <w:rPr>
          <w:lang w:val="en-US"/>
        </w:rPr>
        <w:t>Chỉnh sửa file /etc/</w:t>
      </w:r>
      <w:proofErr w:type="gramStart"/>
      <w:r w:rsidRPr="006F230E">
        <w:rPr>
          <w:lang w:val="en-US"/>
        </w:rPr>
        <w:t>pam.d</w:t>
      </w:r>
      <w:proofErr w:type="gramEnd"/>
      <w:r w:rsidRPr="006F230E">
        <w:rPr>
          <w:lang w:val="en-US"/>
        </w:rPr>
        <w:t>/</w:t>
      </w:r>
      <w:proofErr w:type="gramStart"/>
      <w:r w:rsidRPr="006F230E">
        <w:rPr>
          <w:lang w:val="en-US"/>
        </w:rPr>
        <w:t>common-password</w:t>
      </w:r>
      <w:proofErr w:type="gramEnd"/>
      <w:r w:rsidRPr="006F230E">
        <w:rPr>
          <w:lang w:val="en-US"/>
        </w:rPr>
        <w:t xml:space="preserve"> </w:t>
      </w:r>
      <w:r w:rsidR="00C814A3">
        <w:rPr>
          <w:lang w:val="en-US"/>
        </w:rPr>
        <w:t>đảm bảo rằng không c</w:t>
      </w:r>
      <w:r w:rsidR="006B1ACE">
        <w:rPr>
          <w:lang w:val="en-US"/>
        </w:rPr>
        <w:t>ó bất cứ thuật toán hash nào được cấu hình trong</w:t>
      </w:r>
      <w:r w:rsidR="001C228B">
        <w:t xml:space="preserve"> pam_unix.so</w:t>
      </w:r>
      <w:r w:rsidR="006F3E29">
        <w:rPr>
          <w:lang w:val="en-US"/>
        </w:rPr>
        <w:t xml:space="preserve"> </w:t>
      </w:r>
      <w:r w:rsidR="001C228B">
        <w:t>như dưới đây</w:t>
      </w:r>
      <w:r>
        <w:rPr>
          <w:lang w:val="en-US"/>
        </w:rPr>
        <w:t>:</w:t>
      </w:r>
    </w:p>
    <w:p w14:paraId="4EDC0266" w14:textId="41F4D652" w:rsidR="00946DC6" w:rsidRDefault="00946DC6" w:rsidP="00946DC6">
      <w:pPr>
        <w:pStyle w:val="Code"/>
      </w:pPr>
      <w:r>
        <w:t>password [success=1 default=ignore] pam_unix.so remember=5</w:t>
      </w:r>
    </w:p>
    <w:p w14:paraId="16A3222C" w14:textId="4BBA523E" w:rsidR="008F2029" w:rsidRDefault="008F2029" w:rsidP="006F230E">
      <w:pPr>
        <w:pStyle w:val="Command"/>
        <w:numPr>
          <w:ilvl w:val="0"/>
          <w:numId w:val="26"/>
        </w:numPr>
        <w:rPr>
          <w:lang w:val="en-US"/>
        </w:rPr>
      </w:pPr>
      <w:r w:rsidRPr="00844FC3">
        <w:rPr>
          <w:rFonts w:asciiTheme="majorHAnsi" w:hAnsiTheme="majorHAnsi" w:cstheme="majorHAnsi"/>
        </w:rPr>
        <w:t xml:space="preserve">Thêm hoặc chỉnh sửa </w:t>
      </w:r>
      <w:r w:rsidRPr="00DA3E0C">
        <w:t>ENCRYPT_METHOD</w:t>
      </w:r>
      <w:r w:rsidRPr="00844FC3">
        <w:rPr>
          <w:rFonts w:asciiTheme="majorHAnsi" w:hAnsiTheme="majorHAnsi" w:cstheme="majorHAnsi"/>
        </w:rPr>
        <w:t xml:space="preserve"> trong file </w:t>
      </w:r>
      <w:r w:rsidRPr="000200A5">
        <w:rPr>
          <w:lang w:val="en-US"/>
        </w:rPr>
        <w:t>/etc/login.defs</w:t>
      </w:r>
      <w:r w:rsidRPr="00844FC3">
        <w:rPr>
          <w:rFonts w:asciiTheme="majorHAnsi" w:hAnsiTheme="majorHAnsi" w:cstheme="majorHAnsi"/>
        </w:rPr>
        <w:t xml:space="preserve"> </w:t>
      </w:r>
      <w:r>
        <w:rPr>
          <w:rFonts w:asciiTheme="majorHAnsi" w:hAnsiTheme="majorHAnsi" w:cstheme="majorHAnsi"/>
          <w:lang w:val="en-US"/>
        </w:rPr>
        <w:t>như sau:</w:t>
      </w:r>
    </w:p>
    <w:p w14:paraId="452F9E62" w14:textId="5F4BEA65" w:rsidR="00946DC6" w:rsidRDefault="00020555" w:rsidP="008F2029">
      <w:pPr>
        <w:pStyle w:val="Code"/>
        <w:rPr>
          <w:lang w:val="en-US"/>
        </w:rPr>
      </w:pPr>
      <w:r>
        <w:t>ENCRYPT_METHOD yescrypt</w:t>
      </w:r>
    </w:p>
    <w:p w14:paraId="222DF913" w14:textId="4B50C9CA" w:rsidR="00020555" w:rsidRDefault="00966B81" w:rsidP="00020555">
      <w:pPr>
        <w:pStyle w:val="Command"/>
        <w:rPr>
          <w:lang w:val="en-US"/>
        </w:rPr>
      </w:pPr>
      <w:r>
        <w:rPr>
          <w:lang w:val="en-US"/>
        </w:rPr>
        <w:t>Đối với phiên bản 20.04 trở về trước:</w:t>
      </w:r>
      <w:r w:rsidR="00020555">
        <w:rPr>
          <w:lang w:val="en-US"/>
        </w:rPr>
        <w:t xml:space="preserve"> </w:t>
      </w:r>
      <w:r w:rsidR="00020555" w:rsidRPr="006F230E">
        <w:rPr>
          <w:lang w:val="en-US"/>
        </w:rPr>
        <w:t>Chỉnh sửa file /etc/</w:t>
      </w:r>
      <w:proofErr w:type="gramStart"/>
      <w:r w:rsidR="00020555" w:rsidRPr="006F230E">
        <w:rPr>
          <w:lang w:val="en-US"/>
        </w:rPr>
        <w:t>pam.d</w:t>
      </w:r>
      <w:proofErr w:type="gramEnd"/>
      <w:r w:rsidR="00020555" w:rsidRPr="006F230E">
        <w:rPr>
          <w:lang w:val="en-US"/>
        </w:rPr>
        <w:t>/</w:t>
      </w:r>
      <w:proofErr w:type="gramStart"/>
      <w:r w:rsidR="00020555" w:rsidRPr="006F230E">
        <w:rPr>
          <w:lang w:val="en-US"/>
        </w:rPr>
        <w:t>common-password</w:t>
      </w:r>
      <w:proofErr w:type="gramEnd"/>
      <w:r w:rsidR="00020555" w:rsidRPr="006F230E">
        <w:rPr>
          <w:lang w:val="en-US"/>
        </w:rPr>
        <w:t xml:space="preserve"> </w:t>
      </w:r>
      <w:r w:rsidR="00020555">
        <w:rPr>
          <w:lang w:val="en-US"/>
        </w:rPr>
        <w:t xml:space="preserve">để có tuỳ chọn </w:t>
      </w:r>
      <w:r w:rsidR="00D12414" w:rsidRPr="009404E2">
        <w:rPr>
          <w:bCs/>
        </w:rPr>
        <w:t>sha512</w:t>
      </w:r>
      <w:r w:rsidR="00D12414">
        <w:rPr>
          <w:bCs/>
          <w:lang w:val="en-US"/>
        </w:rPr>
        <w:t xml:space="preserve"> </w:t>
      </w:r>
      <w:r w:rsidR="00020555">
        <w:t>cho pam_unix.so</w:t>
      </w:r>
      <w:r w:rsidR="00020555">
        <w:rPr>
          <w:lang w:val="en-US"/>
        </w:rPr>
        <w:t xml:space="preserve"> </w:t>
      </w:r>
      <w:r w:rsidR="00020555">
        <w:t>như dưới đây</w:t>
      </w:r>
      <w:r w:rsidR="00020555">
        <w:rPr>
          <w:lang w:val="en-US"/>
        </w:rPr>
        <w:t>:</w:t>
      </w:r>
    </w:p>
    <w:p w14:paraId="5C850F1F" w14:textId="73F78F9E" w:rsidR="00966B81" w:rsidRPr="00CC3AD1" w:rsidRDefault="00CC3AD1" w:rsidP="00CC3AD1">
      <w:pPr>
        <w:pStyle w:val="Code"/>
        <w:rPr>
          <w:lang w:val="en-US"/>
        </w:rPr>
      </w:pPr>
      <w:r>
        <w:t>password [success=1 default=ignore] pam_unix.so sha512</w:t>
      </w:r>
      <w:r>
        <w:rPr>
          <w:lang w:val="en-US"/>
        </w:rPr>
        <w:t xml:space="preserve"> </w:t>
      </w:r>
      <w:r>
        <w:t>remember=5</w:t>
      </w:r>
    </w:p>
    <w:p w14:paraId="6B74B38C" w14:textId="77777777" w:rsidR="00CE620A" w:rsidRDefault="00D27177" w:rsidP="00663EF7">
      <w:pPr>
        <w:pStyle w:val="Heading4"/>
      </w:pPr>
      <w:bookmarkStart w:id="163" w:name="_bookmark27"/>
      <w:bookmarkStart w:id="164" w:name="_Toc163721043"/>
      <w:bookmarkEnd w:id="163"/>
      <w:r>
        <w:t>Cấu hình tài khoản người dùng và môi</w:t>
      </w:r>
      <w:r>
        <w:rPr>
          <w:spacing w:val="5"/>
        </w:rPr>
        <w:t xml:space="preserve"> </w:t>
      </w:r>
      <w:r>
        <w:t>trường</w:t>
      </w:r>
      <w:bookmarkEnd w:id="164"/>
    </w:p>
    <w:p w14:paraId="1C1933FF" w14:textId="42DBD5C9" w:rsidR="00A11C1C" w:rsidRDefault="00A11C1C" w:rsidP="00D46D5E">
      <w:pPr>
        <w:pStyle w:val="Heading5"/>
      </w:pPr>
      <w:bookmarkStart w:id="165" w:name="_Toc163721044"/>
      <w:r w:rsidRPr="00A11C1C">
        <w:t>Cấu hình mật khẩu người dùng</w:t>
      </w:r>
      <w:bookmarkEnd w:id="165"/>
    </w:p>
    <w:p w14:paraId="7BDD7397" w14:textId="77777777" w:rsidR="00712A71" w:rsidRDefault="00712A71" w:rsidP="00712A71">
      <w:pPr>
        <w:pStyle w:val="Heading6"/>
        <w:rPr>
          <w:i w:val="0"/>
        </w:rPr>
      </w:pPr>
      <w:bookmarkStart w:id="166" w:name="_Toc163721045"/>
      <w:r>
        <w:t>Cấu hình thời gian tối thiểu giữa những lần thay đổi mật khẩu</w:t>
      </w:r>
      <w:bookmarkEnd w:id="166"/>
    </w:p>
    <w:p w14:paraId="79A85386" w14:textId="77777777" w:rsidR="00712A71" w:rsidRDefault="00712A71" w:rsidP="00712A71">
      <w:pPr>
        <w:pStyle w:val="BodyText"/>
      </w:pPr>
      <w:r>
        <w:t>Mô tả:</w:t>
      </w:r>
    </w:p>
    <w:p w14:paraId="49993CA2" w14:textId="77777777" w:rsidR="00712A71" w:rsidRDefault="00712A71" w:rsidP="00712A71">
      <w:pPr>
        <w:pStyle w:val="BodyText"/>
      </w:pPr>
      <w:r>
        <w:lastRenderedPageBreak/>
        <w:t>Bằng cách giới hạn tần số thay đổi mật khẩu, quản trị viên có thể ngăn người dùng khỏi thay đổi mật khẩu của họ liên tục để phá vỡ các kiểm soát liên quan đến việc tái sử dụng mật khẩu cũ.</w:t>
      </w:r>
    </w:p>
    <w:p w14:paraId="16B7DD8F" w14:textId="77777777" w:rsidR="00712A71" w:rsidRPr="00C52963" w:rsidRDefault="00712A71" w:rsidP="00712A71">
      <w:pPr>
        <w:pStyle w:val="BodyText"/>
      </w:pPr>
    </w:p>
    <w:p w14:paraId="26BB6E19" w14:textId="77777777" w:rsidR="00712A71" w:rsidRDefault="00712A71" w:rsidP="00712A71">
      <w:pPr>
        <w:pStyle w:val="BodyText"/>
      </w:pPr>
      <w:r>
        <w:t>Mục tiêu:</w:t>
      </w:r>
    </w:p>
    <w:p w14:paraId="7F7B82EE" w14:textId="77777777" w:rsidR="00712A71" w:rsidRDefault="00712A71" w:rsidP="00712A71">
      <w:pPr>
        <w:pStyle w:val="Command"/>
      </w:pPr>
      <w:r>
        <w:t>Đặt tham số PASS_MIIN_DAYS trong file /etc/login.defs là</w:t>
      </w:r>
      <w:r>
        <w:rPr>
          <w:spacing w:val="5"/>
        </w:rPr>
        <w:t xml:space="preserve"> </w:t>
      </w:r>
      <w:r>
        <w:t>7:</w:t>
      </w:r>
    </w:p>
    <w:p w14:paraId="405ADA19" w14:textId="77777777" w:rsidR="00712A71" w:rsidRDefault="00712A71" w:rsidP="00712A71">
      <w:pPr>
        <w:pStyle w:val="Code"/>
      </w:pPr>
      <w:r>
        <w:t>PASS_MIN_DAYS 7</w:t>
      </w:r>
    </w:p>
    <w:p w14:paraId="786DD1D0" w14:textId="77777777" w:rsidR="00712A71" w:rsidRDefault="00712A71" w:rsidP="00712A71">
      <w:pPr>
        <w:pStyle w:val="Command"/>
      </w:pPr>
      <w:r>
        <w:t>Chỉnh sửa tham số cho người dùng sử dụng mật khẩu bằng câu lệnh</w:t>
      </w:r>
      <w:r>
        <w:rPr>
          <w:spacing w:val="-1"/>
          <w:lang w:val="en-US"/>
        </w:rPr>
        <w:t xml:space="preserve"> </w:t>
      </w:r>
      <w:r>
        <w:t>sau:</w:t>
      </w:r>
    </w:p>
    <w:p w14:paraId="28170583" w14:textId="77777777" w:rsidR="00712A71" w:rsidRDefault="00712A71" w:rsidP="00712A71">
      <w:pPr>
        <w:pStyle w:val="Code"/>
      </w:pPr>
      <w:r w:rsidRPr="00915722">
        <w:t>chage --mindays 7 &lt;user&gt;</w:t>
      </w:r>
    </w:p>
    <w:p w14:paraId="7718E596" w14:textId="0795E259" w:rsidR="00CE620A" w:rsidRDefault="00D27177" w:rsidP="00D46D5E">
      <w:pPr>
        <w:pStyle w:val="Heading6"/>
        <w:rPr>
          <w:i w:val="0"/>
        </w:rPr>
      </w:pPr>
      <w:bookmarkStart w:id="167" w:name="_Toc163721046"/>
      <w:r>
        <w:t>Cấu hình thời gian hết hạn sử dụng mật khẩu</w:t>
      </w:r>
      <w:bookmarkEnd w:id="167"/>
    </w:p>
    <w:p w14:paraId="786AACED" w14:textId="77777777" w:rsidR="00CE620A" w:rsidRDefault="00D27177" w:rsidP="005F420E">
      <w:pPr>
        <w:pStyle w:val="BodyText"/>
      </w:pPr>
      <w:r>
        <w:t>Mô tả:</w:t>
      </w:r>
    </w:p>
    <w:p w14:paraId="2F7902A0" w14:textId="77777777" w:rsidR="00CE620A" w:rsidRDefault="00D27177" w:rsidP="005F420E">
      <w:pPr>
        <w:pStyle w:val="BodyText"/>
      </w:pPr>
      <w:r>
        <w:t>Cơ hội lấy cắp thành công thông tin đăng nhập thông qua tấn công brute force bị giới hạn bởi tuổi thọ của mật khẩu. Vì vậy, giảm tuổi thọ cho mật khẩu sẽ giảm thiểu cơ hội của kẻ tấn công.</w:t>
      </w:r>
    </w:p>
    <w:p w14:paraId="506677C9" w14:textId="77777777" w:rsidR="00CE620A" w:rsidRPr="00663EF7" w:rsidRDefault="00CE620A" w:rsidP="005F420E">
      <w:pPr>
        <w:pStyle w:val="BodyText"/>
      </w:pPr>
    </w:p>
    <w:p w14:paraId="6A07EF2B" w14:textId="77777777" w:rsidR="00CE620A" w:rsidRDefault="00D27177" w:rsidP="005F420E">
      <w:pPr>
        <w:pStyle w:val="BodyText"/>
      </w:pPr>
      <w:r>
        <w:t>Mục tiêu:</w:t>
      </w:r>
    </w:p>
    <w:p w14:paraId="3F939121" w14:textId="14625591" w:rsidR="00CE620A" w:rsidRDefault="00D27177" w:rsidP="005E51FE">
      <w:pPr>
        <w:pStyle w:val="Command"/>
      </w:pPr>
      <w:r>
        <w:t>Đặt tham số PASS_MAX_DAYS trong file /etc/login.defs tuân theo</w:t>
      </w:r>
      <w:r>
        <w:rPr>
          <w:spacing w:val="-13"/>
        </w:rPr>
        <w:t xml:space="preserve"> </w:t>
      </w:r>
      <w:r>
        <w:t>chính sách của tổ</w:t>
      </w:r>
      <w:r>
        <w:rPr>
          <w:spacing w:val="3"/>
        </w:rPr>
        <w:t xml:space="preserve"> </w:t>
      </w:r>
      <w:r>
        <w:t>chức:</w:t>
      </w:r>
    </w:p>
    <w:p w14:paraId="4305F3EB" w14:textId="017EB5C7" w:rsidR="005E51FE" w:rsidRPr="00DA6154" w:rsidRDefault="005E51FE" w:rsidP="005E51FE">
      <w:pPr>
        <w:pStyle w:val="Code"/>
        <w:rPr>
          <w:lang w:val="en-US"/>
        </w:rPr>
      </w:pPr>
      <w:r>
        <w:t xml:space="preserve">PASS_MAX_DAYS </w:t>
      </w:r>
      <w:r w:rsidR="005F2556">
        <w:rPr>
          <w:lang w:val="en-US"/>
        </w:rPr>
        <w:t>365</w:t>
      </w:r>
    </w:p>
    <w:p w14:paraId="1B336A5E" w14:textId="77777777" w:rsidR="00CE620A" w:rsidRDefault="00D27177" w:rsidP="005E51FE">
      <w:pPr>
        <w:pStyle w:val="Command"/>
        <w:rPr>
          <w:rFonts w:ascii="Symbol" w:hAnsi="Symbol"/>
          <w:b w:val="0"/>
          <w:i w:val="0"/>
        </w:rPr>
      </w:pPr>
      <w:r>
        <w:t>Chỉnh sửa tham số cho người dùng sử dụng mật khẩu bằng câu lệnh</w:t>
      </w:r>
      <w:r>
        <w:rPr>
          <w:spacing w:val="-1"/>
        </w:rPr>
        <w:t xml:space="preserve"> </w:t>
      </w:r>
      <w:r>
        <w:t>sau:</w:t>
      </w:r>
    </w:p>
    <w:p w14:paraId="1E8467A6" w14:textId="53ACA7D6" w:rsidR="00CE620A" w:rsidRDefault="004E338F" w:rsidP="004E338F">
      <w:pPr>
        <w:pStyle w:val="Code"/>
      </w:pPr>
      <w:r w:rsidRPr="004E338F">
        <w:t xml:space="preserve">chage --maxdays </w:t>
      </w:r>
      <w:r w:rsidR="005F2556">
        <w:rPr>
          <w:lang w:val="en-US"/>
        </w:rPr>
        <w:t>365</w:t>
      </w:r>
      <w:r w:rsidRPr="004E338F">
        <w:t xml:space="preserve"> &lt;user&gt;</w:t>
      </w:r>
    </w:p>
    <w:p w14:paraId="0ED416DB" w14:textId="5651825D" w:rsidR="00CE620A" w:rsidRDefault="00D27177" w:rsidP="00D46D5E">
      <w:pPr>
        <w:pStyle w:val="Heading6"/>
        <w:rPr>
          <w:i w:val="0"/>
        </w:rPr>
      </w:pPr>
      <w:bookmarkStart w:id="168" w:name="_Toc163721047"/>
      <w:r>
        <w:t>Cấu hình thời gian cảnh báo mật khẩu hết hạn</w:t>
      </w:r>
      <w:bookmarkEnd w:id="168"/>
    </w:p>
    <w:p w14:paraId="5DC59133" w14:textId="77777777" w:rsidR="00CE620A" w:rsidRDefault="00D27177" w:rsidP="005F420E">
      <w:pPr>
        <w:pStyle w:val="BodyText"/>
      </w:pPr>
      <w:r>
        <w:t>Mô tả</w:t>
      </w:r>
    </w:p>
    <w:p w14:paraId="7F6044D7" w14:textId="77777777" w:rsidR="00CE620A" w:rsidRDefault="00D27177" w:rsidP="005F420E">
      <w:pPr>
        <w:pStyle w:val="BodyText"/>
      </w:pPr>
      <w:r>
        <w:t>Cung cấp một cảnh báo rằng mật khẩu sẽ hết hạn giúp cho người dùng có thời gian để nghĩ được mật khẩu an toàn. Người dùng bị động, không được thông báo trước có thể chọn một mật khẩu đơn giản hoặc viết nó ra ở một nơi nó có thể bị tìm thấy.</w:t>
      </w:r>
    </w:p>
    <w:p w14:paraId="2B3DDADA" w14:textId="77777777" w:rsidR="00CE620A" w:rsidRPr="00915722" w:rsidRDefault="00CE620A" w:rsidP="005F420E">
      <w:pPr>
        <w:pStyle w:val="BodyText"/>
      </w:pPr>
    </w:p>
    <w:p w14:paraId="7CC9C91D" w14:textId="77777777" w:rsidR="00CE620A" w:rsidRDefault="00D27177" w:rsidP="005F420E">
      <w:pPr>
        <w:pStyle w:val="BodyText"/>
      </w:pPr>
      <w:r>
        <w:t>Mục tiêu:</w:t>
      </w:r>
    </w:p>
    <w:p w14:paraId="6F905F70" w14:textId="77777777" w:rsidR="00CE620A" w:rsidRDefault="00D27177" w:rsidP="00915722">
      <w:pPr>
        <w:pStyle w:val="Command"/>
      </w:pPr>
      <w:r>
        <w:t>Đặt tham số PASS_WARN_AGE trong file /etc/login.defs là</w:t>
      </w:r>
      <w:r>
        <w:rPr>
          <w:spacing w:val="5"/>
        </w:rPr>
        <w:t xml:space="preserve"> </w:t>
      </w:r>
      <w:r>
        <w:t>7:</w:t>
      </w:r>
    </w:p>
    <w:p w14:paraId="2F77770E" w14:textId="77777777" w:rsidR="00915722" w:rsidRDefault="00915722" w:rsidP="00915722">
      <w:pPr>
        <w:pStyle w:val="Code"/>
      </w:pPr>
      <w:r>
        <w:lastRenderedPageBreak/>
        <w:t>PASS_WARN_AGE 7</w:t>
      </w:r>
    </w:p>
    <w:p w14:paraId="6DB2F83A" w14:textId="77777777" w:rsidR="00CE620A" w:rsidRDefault="00D27177" w:rsidP="00915722">
      <w:pPr>
        <w:pStyle w:val="Command"/>
        <w:rPr>
          <w:rFonts w:ascii="Symbol" w:hAnsi="Symbol"/>
          <w:b w:val="0"/>
          <w:i w:val="0"/>
        </w:rPr>
      </w:pPr>
      <w:r w:rsidRPr="00915722">
        <w:t>Chỉnh</w:t>
      </w:r>
      <w:r>
        <w:t xml:space="preserve"> sửa tham số của người dùng sử dụng mật khẩu bằng câu lệnh</w:t>
      </w:r>
      <w:r>
        <w:rPr>
          <w:spacing w:val="-2"/>
        </w:rPr>
        <w:t xml:space="preserve"> </w:t>
      </w:r>
      <w:r>
        <w:t>sau:</w:t>
      </w:r>
    </w:p>
    <w:p w14:paraId="05E9CCCC" w14:textId="13F4837F" w:rsidR="00CE620A" w:rsidRDefault="009A7F52" w:rsidP="009A7F52">
      <w:pPr>
        <w:pStyle w:val="Code"/>
      </w:pPr>
      <w:r w:rsidRPr="009A7F52">
        <w:t>chage --warndays 7 &lt;user&gt;</w:t>
      </w:r>
    </w:p>
    <w:p w14:paraId="75626E2C" w14:textId="77777777" w:rsidR="00CE620A" w:rsidRDefault="00D27177" w:rsidP="00D46D5E">
      <w:pPr>
        <w:pStyle w:val="Heading6"/>
        <w:rPr>
          <w:i w:val="0"/>
        </w:rPr>
      </w:pPr>
      <w:bookmarkStart w:id="169" w:name="_Toc163721048"/>
      <w:r>
        <w:t>Cấu hình thời gian khóa tài khoản không thay mật khẩu sau khi hết hạn</w:t>
      </w:r>
      <w:bookmarkEnd w:id="169"/>
    </w:p>
    <w:p w14:paraId="3D3E676E" w14:textId="36CB0F03" w:rsidR="00CE620A" w:rsidRDefault="00D27177" w:rsidP="005F420E">
      <w:pPr>
        <w:pStyle w:val="BodyText"/>
      </w:pPr>
      <w:r>
        <w:t>Mô tả:</w:t>
      </w:r>
    </w:p>
    <w:p w14:paraId="1E12B557" w14:textId="77777777" w:rsidR="00CE620A" w:rsidRDefault="00D27177" w:rsidP="005F420E">
      <w:pPr>
        <w:pStyle w:val="BodyText"/>
      </w:pPr>
      <w:r>
        <w:t>Nên vô hiệu hóa các tài khoản không hoạt động trong 30 ngày sau khi hết hạn mật khẩu vi người dùng không đăng nhập để đảm bảo không có bất cứ cuộc tấn công nào nhắm vào mật khẩu cũ của tài khoản này.</w:t>
      </w:r>
    </w:p>
    <w:p w14:paraId="3CC2FD8F" w14:textId="77777777" w:rsidR="00CE620A" w:rsidRPr="009A7F52" w:rsidRDefault="00CE620A" w:rsidP="005F420E">
      <w:pPr>
        <w:pStyle w:val="BodyText"/>
      </w:pPr>
    </w:p>
    <w:p w14:paraId="1F863895" w14:textId="77777777" w:rsidR="00CE620A" w:rsidRDefault="00D27177" w:rsidP="005F420E">
      <w:pPr>
        <w:pStyle w:val="BodyText"/>
      </w:pPr>
      <w:r>
        <w:t>Mục tiêu:</w:t>
      </w:r>
    </w:p>
    <w:p w14:paraId="4D87021B" w14:textId="1B0D10FD" w:rsidR="00CE620A" w:rsidRDefault="00D27177" w:rsidP="009A7F52">
      <w:pPr>
        <w:pStyle w:val="Command"/>
      </w:pPr>
      <w:r>
        <w:t>Thực hiện câu lệnh sau dể đặt khoảng thời gian tài khoản không hoạt động là 30</w:t>
      </w:r>
      <w:r>
        <w:rPr>
          <w:spacing w:val="1"/>
        </w:rPr>
        <w:t xml:space="preserve"> </w:t>
      </w:r>
      <w:r>
        <w:t>ngày:</w:t>
      </w:r>
    </w:p>
    <w:p w14:paraId="66352283" w14:textId="77777777" w:rsidR="00EC7E07" w:rsidRDefault="00EC7E07" w:rsidP="00EC7E07">
      <w:pPr>
        <w:pStyle w:val="Code"/>
      </w:pPr>
      <w:r>
        <w:t>useradd -D -f 30</w:t>
      </w:r>
    </w:p>
    <w:p w14:paraId="4F6894B5" w14:textId="77777777" w:rsidR="00CE620A" w:rsidRDefault="00D27177" w:rsidP="00EC7E07">
      <w:pPr>
        <w:pStyle w:val="Command"/>
        <w:rPr>
          <w:rFonts w:ascii="Symbol" w:hAnsi="Symbol"/>
          <w:b w:val="0"/>
          <w:i w:val="0"/>
        </w:rPr>
      </w:pPr>
      <w:r>
        <w:t>Chỉnh sửa thông số của người dùng sử dụng mật khẩu bằng câu lệnh</w:t>
      </w:r>
      <w:r>
        <w:rPr>
          <w:spacing w:val="-3"/>
        </w:rPr>
        <w:t xml:space="preserve"> </w:t>
      </w:r>
      <w:r>
        <w:t>sau:</w:t>
      </w:r>
    </w:p>
    <w:p w14:paraId="2035AE12" w14:textId="632DFF9F" w:rsidR="00EC7E07" w:rsidRDefault="00C70FF7" w:rsidP="00C70FF7">
      <w:pPr>
        <w:pStyle w:val="Code"/>
      </w:pPr>
      <w:r w:rsidRPr="00C70FF7">
        <w:t>chage --inactive 30 &lt;user&gt;</w:t>
      </w:r>
    </w:p>
    <w:p w14:paraId="046370F9" w14:textId="5B5996E6" w:rsidR="00CC4D22" w:rsidRDefault="00CC4D22" w:rsidP="00CC4D22">
      <w:pPr>
        <w:pStyle w:val="Heading6"/>
      </w:pPr>
      <w:bookmarkStart w:id="170" w:name="_Toc163721049"/>
      <w:r w:rsidRPr="00CC4D22">
        <w:t>Đảm bảo thời gian thay đổi mật khẩu lần cuối hợp lệ</w:t>
      </w:r>
      <w:bookmarkEnd w:id="170"/>
    </w:p>
    <w:p w14:paraId="4A6CA716" w14:textId="2ED4E1E2" w:rsidR="00CC4D22" w:rsidRDefault="00CC4D22" w:rsidP="00CC4D22">
      <w:pPr>
        <w:pStyle w:val="BodyText"/>
        <w:rPr>
          <w:lang w:val="en-US"/>
        </w:rPr>
      </w:pPr>
      <w:r>
        <w:rPr>
          <w:lang w:val="en-US"/>
        </w:rPr>
        <w:t>Mô tả:</w:t>
      </w:r>
    </w:p>
    <w:p w14:paraId="387294C6" w14:textId="4806EAD7" w:rsidR="00CC4D22" w:rsidRDefault="00CA2AAA" w:rsidP="00CC4D22">
      <w:pPr>
        <w:pStyle w:val="BodyText"/>
        <w:rPr>
          <w:lang w:val="en-US"/>
        </w:rPr>
      </w:pPr>
      <w:r w:rsidRPr="00CA2AAA">
        <w:rPr>
          <w:lang w:val="en-US"/>
        </w:rPr>
        <w:t>Nếu ngày thay đổi mật khẩu được người dùng ghi lại là trong tương lai thì họ có thể bỏ qua bất kỳ ngày hết hạn mật khẩu đã đặt nào</w:t>
      </w:r>
    </w:p>
    <w:p w14:paraId="202D09E0" w14:textId="77777777" w:rsidR="00CC4D22" w:rsidRDefault="00CC4D22" w:rsidP="00CC4D22">
      <w:pPr>
        <w:pStyle w:val="BodyText"/>
        <w:rPr>
          <w:lang w:val="en-US"/>
        </w:rPr>
      </w:pPr>
    </w:p>
    <w:p w14:paraId="174E113E" w14:textId="635E1759" w:rsidR="00CC4D22" w:rsidRDefault="00CC4D22" w:rsidP="00CC4D22">
      <w:pPr>
        <w:pStyle w:val="BodyText"/>
        <w:rPr>
          <w:lang w:val="en-US"/>
        </w:rPr>
      </w:pPr>
      <w:r>
        <w:rPr>
          <w:lang w:val="en-US"/>
        </w:rPr>
        <w:t>Mục tiêu:</w:t>
      </w:r>
    </w:p>
    <w:p w14:paraId="7FEA569B" w14:textId="3B6EC508" w:rsidR="00CC4D22" w:rsidRDefault="004F457A" w:rsidP="004F457A">
      <w:pPr>
        <w:pStyle w:val="Command"/>
        <w:rPr>
          <w:lang w:val="en-US"/>
        </w:rPr>
      </w:pPr>
      <w:r>
        <w:rPr>
          <w:lang w:val="en-US"/>
        </w:rPr>
        <w:t xml:space="preserve">Thực hiện </w:t>
      </w:r>
      <w:r w:rsidR="00E8766D">
        <w:rPr>
          <w:lang w:val="en-US"/>
        </w:rPr>
        <w:t xml:space="preserve">câu lệnh sau để </w:t>
      </w:r>
      <w:r w:rsidR="009A3299">
        <w:rPr>
          <w:lang w:val="en-US"/>
        </w:rPr>
        <w:t>liệt kê các tài khoản có thời giant hay đổi mật khẩu lần cuối không hợp lệ:</w:t>
      </w:r>
    </w:p>
    <w:p w14:paraId="6F3C53AA" w14:textId="55841928" w:rsidR="009A3299" w:rsidRPr="007A1A33" w:rsidRDefault="00557F3E" w:rsidP="009A3299">
      <w:pPr>
        <w:pStyle w:val="Code"/>
      </w:pPr>
      <w:r w:rsidRPr="00557F3E">
        <w:t>awk -F: '/^[^:]+:[^!*]/{print $1}' /etc/shadow | while read -r usr; do change=$(date -d "$(chage --list $usr | grep '^Last password change' | cut -d: -f2 | grep -v 'never$')" +%s); if [[ "$change" -gt "$(date +%s)" ]]; then echo "User: \"$usr\" last password change was \"$(chage --list $usr | grep '^Last password change' | cut -d: -f2)\""; fi; done</w:t>
      </w:r>
    </w:p>
    <w:p w14:paraId="2603AC7F" w14:textId="2CE9B662" w:rsidR="009A3299" w:rsidRPr="00CC4D22" w:rsidRDefault="00EF16C4" w:rsidP="009A3299">
      <w:pPr>
        <w:pStyle w:val="Command"/>
        <w:rPr>
          <w:lang w:val="en-US"/>
        </w:rPr>
      </w:pPr>
      <w:r>
        <w:rPr>
          <w:lang w:val="en-US"/>
        </w:rPr>
        <w:t>Tiến hành k</w:t>
      </w:r>
      <w:r w:rsidR="00E01D55" w:rsidRPr="00E01D55">
        <w:rPr>
          <w:lang w:val="en-US"/>
        </w:rPr>
        <w:t xml:space="preserve">hóa tài khoản, hết hạn mật khẩu hoặc đặt lại mật khẩu </w:t>
      </w:r>
      <w:r w:rsidR="00E01D55">
        <w:rPr>
          <w:lang w:val="en-US"/>
        </w:rPr>
        <w:t>các tài khoản được tìm thấy</w:t>
      </w:r>
      <w:r w:rsidR="00E01D55" w:rsidRPr="00E01D55">
        <w:rPr>
          <w:lang w:val="en-US"/>
        </w:rPr>
        <w:t>.</w:t>
      </w:r>
    </w:p>
    <w:p w14:paraId="1C3E4C51" w14:textId="3EAC4C19" w:rsidR="00CE620A" w:rsidRDefault="00561E33" w:rsidP="00C70FF7">
      <w:pPr>
        <w:pStyle w:val="Heading5"/>
      </w:pPr>
      <w:bookmarkStart w:id="171" w:name="_Toc163721050"/>
      <w:r w:rsidRPr="00561E33">
        <w:t>Cấu hình vô hiệu hoá đăng nhập bằng tài khoản hệ thống</w:t>
      </w:r>
      <w:bookmarkEnd w:id="171"/>
    </w:p>
    <w:p w14:paraId="033DEB3D" w14:textId="77777777" w:rsidR="00CE620A" w:rsidRDefault="00D27177" w:rsidP="005F420E">
      <w:pPr>
        <w:pStyle w:val="BodyText"/>
      </w:pPr>
      <w:r>
        <w:lastRenderedPageBreak/>
        <w:t>Mô tả:</w:t>
      </w:r>
    </w:p>
    <w:p w14:paraId="7976391B" w14:textId="6E09269A" w:rsidR="00CE620A" w:rsidRPr="007B53F2" w:rsidRDefault="00D27177" w:rsidP="005F420E">
      <w:pPr>
        <w:pStyle w:val="BodyText"/>
        <w:rPr>
          <w:lang w:val="en-US"/>
        </w:rPr>
      </w:pPr>
      <w:r>
        <w:t xml:space="preserve">Đảm bảo rằng các tài khoản hệ thống không thể được sử dụng bởi người dùng bình thường là một điều quan trọng. Điều này giúp tài khoản hệ thống không bị sử dụng để thực hiện các hành vi nằm ngoài chức năng </w:t>
      </w:r>
      <w:r w:rsidR="006E7C6F">
        <w:rPr>
          <w:lang w:val="vi-VN"/>
        </w:rPr>
        <w:t>c</w:t>
      </w:r>
      <w:r w:rsidR="006E7C6F">
        <w:t>ủa</w:t>
      </w:r>
      <w:r w:rsidRPr="004D232D">
        <w:t xml:space="preserve"> </w:t>
      </w:r>
      <w:r>
        <w:t>nó</w:t>
      </w:r>
      <w:r w:rsidR="007B53F2">
        <w:rPr>
          <w:lang w:val="en-US"/>
        </w:rPr>
        <w:t>.</w:t>
      </w:r>
    </w:p>
    <w:p w14:paraId="23AC8740" w14:textId="77777777" w:rsidR="00CE620A" w:rsidRPr="004D232D" w:rsidRDefault="00CE620A" w:rsidP="005F420E">
      <w:pPr>
        <w:pStyle w:val="BodyText"/>
      </w:pPr>
    </w:p>
    <w:p w14:paraId="2CCD73C6" w14:textId="77777777" w:rsidR="00CE620A" w:rsidRDefault="00D27177" w:rsidP="005F420E">
      <w:pPr>
        <w:pStyle w:val="BodyText"/>
      </w:pPr>
      <w:r>
        <w:t>Mục tiêu:</w:t>
      </w:r>
    </w:p>
    <w:p w14:paraId="6F690C11" w14:textId="681E225B" w:rsidR="00CE620A" w:rsidRDefault="00D27177" w:rsidP="004D232D">
      <w:pPr>
        <w:pStyle w:val="Command"/>
      </w:pPr>
      <w:r w:rsidRPr="004D232D">
        <w:t xml:space="preserve">Đặt shell cho </w:t>
      </w:r>
      <w:r w:rsidR="001C58AB">
        <w:rPr>
          <w:lang w:val="en-US"/>
        </w:rPr>
        <w:t>tất cả</w:t>
      </w:r>
      <w:r>
        <w:rPr>
          <w:lang w:val="en-US"/>
        </w:rPr>
        <w:t xml:space="preserve"> tài khoản </w:t>
      </w:r>
      <w:r w:rsidR="001C58AB">
        <w:rPr>
          <w:lang w:val="en-US"/>
        </w:rPr>
        <w:t>hệ thống</w:t>
      </w:r>
      <w:r w:rsidRPr="004D232D">
        <w:t xml:space="preserve"> </w:t>
      </w:r>
      <w:r>
        <w:t>sang /sbin/nologin:</w:t>
      </w:r>
    </w:p>
    <w:p w14:paraId="671B0B8C" w14:textId="546C7170" w:rsidR="00B13527" w:rsidRPr="004D232D" w:rsidRDefault="003516B2" w:rsidP="00B13527">
      <w:pPr>
        <w:pStyle w:val="Code"/>
      </w:pPr>
      <w:r w:rsidRPr="003516B2">
        <w:t>usermod -s $(which nologin) &lt;user&gt;</w:t>
      </w:r>
    </w:p>
    <w:p w14:paraId="37A67C98" w14:textId="4FF540D9" w:rsidR="00CE620A" w:rsidRDefault="007D1993" w:rsidP="007D1993">
      <w:pPr>
        <w:pStyle w:val="Command"/>
      </w:pPr>
      <w:r>
        <w:t>Thực hiện câu lệnh sau sẽ đặt mọi tài khoản hệ thống sang non-login</w:t>
      </w:r>
      <w:r>
        <w:rPr>
          <w:spacing w:val="-7"/>
        </w:rPr>
        <w:t xml:space="preserve"> </w:t>
      </w:r>
      <w:r>
        <w:t>shell</w:t>
      </w:r>
      <w:r w:rsidR="00DA1788" w:rsidRPr="00123BCE">
        <w:t>:</w:t>
      </w:r>
    </w:p>
    <w:p w14:paraId="29534B0E" w14:textId="63F30870" w:rsidR="00301ACE" w:rsidRDefault="00747EDB" w:rsidP="00301ACE">
      <w:pPr>
        <w:pStyle w:val="Code"/>
      </w:pPr>
      <w:r w:rsidRPr="00747EDB">
        <w:t>awk -F: '$1!~/(root|sync|shutdown|halt|^\+)/ &amp;&amp; $3&lt;'"$(awk '/^\s*UID_MIN/{print $2}' /etc/login.defs)"' &amp;&amp; $7!~/((\/usr)?\/sbin\/nologin)/ &amp;&amp; $7!~/(\/bin)?\/false/ {print $1}' /etc/passwd | while read -r user; do usermod -s "$(which nologin)" "$user"; done</w:t>
      </w:r>
    </w:p>
    <w:p w14:paraId="4199A8F7" w14:textId="251E3C81" w:rsidR="001C58AB" w:rsidRDefault="00376A0E" w:rsidP="00F6203D">
      <w:pPr>
        <w:pStyle w:val="BodyText"/>
        <w:rPr>
          <w:b/>
          <w:i/>
          <w:lang w:val="en-US"/>
        </w:rPr>
      </w:pPr>
      <w:r>
        <w:rPr>
          <w:b/>
          <w:i/>
          <w:lang w:val="en-US"/>
        </w:rPr>
        <w:t>Khoá tất cả tài khoản hệ thống không phải root:</w:t>
      </w:r>
    </w:p>
    <w:p w14:paraId="7725E387" w14:textId="240568AB" w:rsidR="00376A0E" w:rsidRPr="00376A0E" w:rsidRDefault="00376A0E" w:rsidP="00376A0E">
      <w:pPr>
        <w:pStyle w:val="Code"/>
        <w:rPr>
          <w:lang w:val="en-US"/>
        </w:rPr>
      </w:pPr>
      <w:r w:rsidRPr="00376A0E">
        <w:rPr>
          <w:lang w:val="en-US"/>
        </w:rPr>
        <w:t>usermod -L &lt;user&gt;</w:t>
      </w:r>
    </w:p>
    <w:p w14:paraId="33DA49F0" w14:textId="6718E86E" w:rsidR="00CE620A" w:rsidRDefault="00D27177" w:rsidP="00F6203D">
      <w:pPr>
        <w:pStyle w:val="BodyText"/>
        <w:rPr>
          <w:b/>
          <w:i/>
        </w:rPr>
      </w:pPr>
      <w:r>
        <w:rPr>
          <w:b/>
          <w:i/>
        </w:rPr>
        <w:t>Thực hiện câu lệnh sau sẽ tự động khóa mọi tài khoản hệ thống ngoài</w:t>
      </w:r>
      <w:r>
        <w:rPr>
          <w:b/>
          <w:i/>
          <w:spacing w:val="-3"/>
        </w:rPr>
        <w:t xml:space="preserve"> </w:t>
      </w:r>
      <w:r>
        <w:rPr>
          <w:b/>
          <w:i/>
        </w:rPr>
        <w:t>root:</w:t>
      </w:r>
    </w:p>
    <w:p w14:paraId="331B7E0A" w14:textId="16FF601E" w:rsidR="00301ACE" w:rsidRDefault="001475EB" w:rsidP="00A13C44">
      <w:pPr>
        <w:pStyle w:val="Code"/>
      </w:pPr>
      <w:r w:rsidRPr="001475EB">
        <w:t>awk -F: '($1!~/(root|^\+)/ &amp;&amp; $3&lt;'"$(awk '/^\s*UID_MIN/{print $2}' /etc/login.defs)"') {print $1}' /etc/passwd | xargs -I '{}' passwd -S '{}' | awk '($2!~/LK?/) {print $1}' | while read -r user; do usermod -L "$user"; done</w:t>
      </w:r>
    </w:p>
    <w:p w14:paraId="671ADCE4" w14:textId="77777777" w:rsidR="005B22FB" w:rsidRDefault="005B22FB" w:rsidP="005B22FB">
      <w:pPr>
        <w:pStyle w:val="Heading5"/>
      </w:pPr>
      <w:bookmarkStart w:id="172" w:name="_Toc163721051"/>
      <w:r>
        <w:rPr>
          <w:lang w:val="en-US"/>
        </w:rPr>
        <w:t>Cấu hình</w:t>
      </w:r>
      <w:r>
        <w:t xml:space="preserve"> group mặc định của tài khoản root</w:t>
      </w:r>
      <w:bookmarkEnd w:id="172"/>
    </w:p>
    <w:p w14:paraId="0C9900C8" w14:textId="77777777" w:rsidR="005B22FB" w:rsidRDefault="005B22FB" w:rsidP="005B22FB">
      <w:pPr>
        <w:pStyle w:val="BodyText"/>
      </w:pPr>
      <w:r>
        <w:t>Mô tả:</w:t>
      </w:r>
    </w:p>
    <w:p w14:paraId="64BFA5FC" w14:textId="77777777" w:rsidR="005B22FB" w:rsidRDefault="005B22FB" w:rsidP="005B22FB">
      <w:pPr>
        <w:pStyle w:val="BodyText"/>
      </w:pPr>
      <w:r>
        <w:t>Sử dụng GID 0 cho tài khoản root giúp ngăn chặn các file thuộc sở hữu của root vô tình truy cập được bởi người dùng không đặc quyền.</w:t>
      </w:r>
    </w:p>
    <w:p w14:paraId="274FB0A1" w14:textId="77777777" w:rsidR="005B22FB" w:rsidRPr="0017522C" w:rsidRDefault="005B22FB" w:rsidP="005B22FB">
      <w:pPr>
        <w:pStyle w:val="BodyText"/>
      </w:pPr>
    </w:p>
    <w:p w14:paraId="3737E289" w14:textId="77777777" w:rsidR="005B22FB" w:rsidRDefault="005B22FB" w:rsidP="005B22FB">
      <w:pPr>
        <w:pStyle w:val="BodyText"/>
      </w:pPr>
      <w:r>
        <w:t>Mục tiêu:</w:t>
      </w:r>
    </w:p>
    <w:p w14:paraId="75FA77A2" w14:textId="77777777" w:rsidR="005B22FB" w:rsidRDefault="005B22FB" w:rsidP="005B22FB">
      <w:pPr>
        <w:pStyle w:val="Command"/>
      </w:pPr>
      <w:r>
        <w:t>Thực hiện câu lệnh sau để đặt group mặc định cho người dùng root là GID 0:</w:t>
      </w:r>
    </w:p>
    <w:p w14:paraId="24CC8833" w14:textId="77777777" w:rsidR="005B22FB" w:rsidRDefault="005B22FB" w:rsidP="005B22FB">
      <w:pPr>
        <w:pStyle w:val="Code"/>
      </w:pPr>
      <w:r>
        <w:t>usermod -g 0 root</w:t>
      </w:r>
    </w:p>
    <w:p w14:paraId="02CB2673" w14:textId="77777777" w:rsidR="0051334B" w:rsidRDefault="0051334B" w:rsidP="0051334B">
      <w:pPr>
        <w:pStyle w:val="Heading5"/>
      </w:pPr>
      <w:bookmarkStart w:id="173" w:name="_Toc163721052"/>
      <w:r>
        <w:t>Cấu hình tham số user umask mặc định</w:t>
      </w:r>
      <w:bookmarkEnd w:id="173"/>
    </w:p>
    <w:p w14:paraId="468EC87E" w14:textId="77777777" w:rsidR="0051334B" w:rsidRDefault="0051334B" w:rsidP="0051334B">
      <w:pPr>
        <w:pStyle w:val="BodyText"/>
      </w:pPr>
      <w:r>
        <w:t>Mô tả:</w:t>
      </w:r>
    </w:p>
    <w:p w14:paraId="6EAE64E3" w14:textId="77777777" w:rsidR="0051334B" w:rsidRDefault="0051334B" w:rsidP="0051334B">
      <w:pPr>
        <w:pStyle w:val="BodyText"/>
      </w:pPr>
      <w:r>
        <w:t xml:space="preserve">Người sở hữu tệp có thể quyết định quyền cho phép người khác đọc file cảu mình. Do đó, thiết lập giá trị user umask mặc định là bảo mật cao nhắc nhở người dùng có </w:t>
      </w:r>
      <w:r>
        <w:lastRenderedPageBreak/>
        <w:t>chọn lựa chính xác về quyền file của mình.</w:t>
      </w:r>
    </w:p>
    <w:p w14:paraId="33614483" w14:textId="77777777" w:rsidR="0051334B" w:rsidRPr="00DD33D5" w:rsidRDefault="0051334B" w:rsidP="0051334B">
      <w:pPr>
        <w:pStyle w:val="BodyText"/>
      </w:pPr>
    </w:p>
    <w:p w14:paraId="358E2CBB" w14:textId="77777777" w:rsidR="0051334B" w:rsidRDefault="0051334B" w:rsidP="0051334B">
      <w:pPr>
        <w:pStyle w:val="BodyText"/>
      </w:pPr>
      <w:r>
        <w:t>Mục tiêu:</w:t>
      </w:r>
    </w:p>
    <w:p w14:paraId="2A56E54A" w14:textId="7345721A" w:rsidR="0051334B" w:rsidRDefault="00E6439B" w:rsidP="0051334B">
      <w:pPr>
        <w:pStyle w:val="Command"/>
      </w:pPr>
      <w:r>
        <w:rPr>
          <w:lang w:val="en-US"/>
        </w:rPr>
        <w:t xml:space="preserve">Thực hiện script sau </w:t>
      </w:r>
      <w:r w:rsidR="004A5F8E">
        <w:rPr>
          <w:lang w:val="en-US"/>
        </w:rPr>
        <w:t>và gỡ bỏ các tham số umask trong các file được tìm thấy</w:t>
      </w:r>
      <w:r w:rsidR="0051334B">
        <w:t>:</w:t>
      </w:r>
    </w:p>
    <w:p w14:paraId="45061B80" w14:textId="5E31FC88" w:rsidR="004A5F8E" w:rsidRDefault="00CE1035" w:rsidP="004A5F8E">
      <w:pPr>
        <w:pStyle w:val="Code"/>
      </w:pPr>
      <w:r w:rsidRPr="00CE1035">
        <w:t>grep -RPi '(^|^[^#]*)\s*umask\s+([0-7][0-7][01][0-7]\b|[0-7][0-7][0-7][0-6]\b|[0-7][01][0-7]\b|[0-7][0-7][0-6]\b|(u=[rwx]{0,3},)?(g=[rwx]{0,3},)?o=[rwx]+\b|(u=[rwx]{1,3},)?g=[^rx]{1,3}(,o=[rwx]{0,3})?\b)' /etc/profile* /etc/bash.bashrc*</w:t>
      </w:r>
    </w:p>
    <w:p w14:paraId="0EC81D96" w14:textId="392329A2" w:rsidR="00CE1035" w:rsidRDefault="00802772" w:rsidP="00802772">
      <w:pPr>
        <w:pStyle w:val="Command"/>
      </w:pPr>
      <w:r w:rsidRPr="00802772">
        <w:t xml:space="preserve">Thêm hoặc chỉnh sửa </w:t>
      </w:r>
      <w:r w:rsidR="008E69EB">
        <w:t>UMASK</w:t>
      </w:r>
      <w:r w:rsidR="008E69EB">
        <w:rPr>
          <w:lang w:val="en-US"/>
        </w:rPr>
        <w:t xml:space="preserve"> và </w:t>
      </w:r>
      <w:r w:rsidR="00602774">
        <w:t>USERGROUPS_ENAB</w:t>
      </w:r>
      <w:r w:rsidRPr="00802772">
        <w:t xml:space="preserve"> trong file /etc/login.defs như sau:</w:t>
      </w:r>
    </w:p>
    <w:p w14:paraId="22346C81" w14:textId="77777777" w:rsidR="00602774" w:rsidRDefault="00602774" w:rsidP="00602774">
      <w:pPr>
        <w:pStyle w:val="Code"/>
      </w:pPr>
      <w:r>
        <w:t>UMASK 027</w:t>
      </w:r>
    </w:p>
    <w:p w14:paraId="41BFB0C7" w14:textId="50334BD5" w:rsidR="00602774" w:rsidRDefault="00602774" w:rsidP="00602774">
      <w:pPr>
        <w:pStyle w:val="Code"/>
      </w:pPr>
      <w:r>
        <w:t>USERGROUPS_ENAB no</w:t>
      </w:r>
    </w:p>
    <w:p w14:paraId="466EA57D" w14:textId="2029E2B5" w:rsidR="00657DDB" w:rsidRDefault="00657DDB" w:rsidP="00657DDB">
      <w:pPr>
        <w:pStyle w:val="Command"/>
        <w:rPr>
          <w:lang w:val="en-US"/>
        </w:rPr>
      </w:pPr>
      <w:r>
        <w:rPr>
          <w:lang w:val="en-US"/>
        </w:rPr>
        <w:t xml:space="preserve">Chỉnh sửa </w:t>
      </w:r>
      <w:r>
        <w:t>/etc/</w:t>
      </w:r>
      <w:proofErr w:type="gramStart"/>
      <w:r>
        <w:t>pam.d</w:t>
      </w:r>
      <w:proofErr w:type="gramEnd"/>
      <w:r>
        <w:t>/</w:t>
      </w:r>
      <w:proofErr w:type="gramStart"/>
      <w:r>
        <w:t>common-session</w:t>
      </w:r>
      <w:proofErr w:type="gramEnd"/>
      <w:r w:rsidR="00F1144A">
        <w:rPr>
          <w:lang w:val="en-US"/>
        </w:rPr>
        <w:t xml:space="preserve">, </w:t>
      </w:r>
      <w:r w:rsidR="0020613F">
        <w:rPr>
          <w:lang w:val="en-US"/>
        </w:rPr>
        <w:t xml:space="preserve">thêm hoặc chỉnh sửa </w:t>
      </w:r>
      <w:r w:rsidR="0020613F">
        <w:t>pam_umask.so</w:t>
      </w:r>
      <w:r w:rsidR="0020613F">
        <w:rPr>
          <w:lang w:val="en-US"/>
        </w:rPr>
        <w:t xml:space="preserve"> như sau:</w:t>
      </w:r>
    </w:p>
    <w:p w14:paraId="313C0CD3" w14:textId="424EC502" w:rsidR="0020613F" w:rsidRPr="0020613F" w:rsidRDefault="00985430" w:rsidP="0020613F">
      <w:pPr>
        <w:pStyle w:val="Code"/>
        <w:rPr>
          <w:lang w:val="en-US"/>
        </w:rPr>
      </w:pPr>
      <w:r>
        <w:rPr>
          <w:lang w:val="en-US"/>
        </w:rPr>
        <w:t>session</w:t>
      </w:r>
      <w:r w:rsidR="000435F4">
        <w:rPr>
          <w:lang w:val="en-US"/>
        </w:rPr>
        <w:t xml:space="preserve"> </w:t>
      </w:r>
      <w:r w:rsidR="0020613F" w:rsidRPr="0020613F">
        <w:rPr>
          <w:lang w:val="en-US"/>
        </w:rPr>
        <w:t>optional</w:t>
      </w:r>
      <w:r w:rsidR="000435F4">
        <w:rPr>
          <w:lang w:val="en-US"/>
        </w:rPr>
        <w:t xml:space="preserve"> </w:t>
      </w:r>
      <w:r w:rsidR="0020613F" w:rsidRPr="0020613F">
        <w:rPr>
          <w:lang w:val="en-US"/>
        </w:rPr>
        <w:t>pam_umask.so</w:t>
      </w:r>
    </w:p>
    <w:p w14:paraId="40438D68" w14:textId="6D1CA3AB" w:rsidR="008236B7" w:rsidRDefault="00AE17E3" w:rsidP="008236B7">
      <w:pPr>
        <w:pStyle w:val="Heading5"/>
      </w:pPr>
      <w:bookmarkStart w:id="174" w:name="_Toc163721053"/>
      <w:r>
        <w:rPr>
          <w:lang w:val="en-US"/>
        </w:rPr>
        <w:t>Cấu hình</w:t>
      </w:r>
      <w:r w:rsidR="008236B7">
        <w:t xml:space="preserve"> shell timeout mặc định</w:t>
      </w:r>
      <w:bookmarkEnd w:id="174"/>
    </w:p>
    <w:p w14:paraId="34B0E673" w14:textId="77777777" w:rsidR="008236B7" w:rsidRPr="00AC0625" w:rsidRDefault="008236B7" w:rsidP="00AC0625">
      <w:pPr>
        <w:pStyle w:val="BodyText"/>
      </w:pPr>
      <w:r w:rsidRPr="00AC0625">
        <w:t>Mô tả:</w:t>
      </w:r>
    </w:p>
    <w:p w14:paraId="0185AAD0" w14:textId="77777777" w:rsidR="008236B7" w:rsidRPr="00AC0625" w:rsidRDefault="008236B7" w:rsidP="00AC0625">
      <w:pPr>
        <w:pStyle w:val="BodyText"/>
      </w:pPr>
      <w:r w:rsidRPr="00AC0625">
        <w:t>Không có thời gian chờ có thể cho phép người dùng trái phép truy cập vào phiên shell của người dùng khác.</w:t>
      </w:r>
    </w:p>
    <w:p w14:paraId="7FF6A9A7" w14:textId="77777777" w:rsidR="008236B7" w:rsidRPr="00AC0625" w:rsidRDefault="008236B7" w:rsidP="00AC0625">
      <w:pPr>
        <w:pStyle w:val="BodyText"/>
      </w:pPr>
    </w:p>
    <w:p w14:paraId="34D75F6F" w14:textId="77777777" w:rsidR="008236B7" w:rsidRPr="00AC0625" w:rsidRDefault="008236B7" w:rsidP="00AC0625">
      <w:pPr>
        <w:pStyle w:val="BodyText"/>
      </w:pPr>
      <w:r w:rsidRPr="00AC0625">
        <w:t>Mục tiêu:</w:t>
      </w:r>
    </w:p>
    <w:p w14:paraId="3411C412" w14:textId="72FA2F25" w:rsidR="008236B7" w:rsidRDefault="008236B7" w:rsidP="008236B7">
      <w:pPr>
        <w:pStyle w:val="Command"/>
      </w:pPr>
      <w:r>
        <w:t>Chỉnh sửa</w:t>
      </w:r>
      <w:r w:rsidR="00203981">
        <w:rPr>
          <w:lang w:val="en-US"/>
        </w:rPr>
        <w:t xml:space="preserve"> một trong các</w:t>
      </w:r>
      <w:r>
        <w:t xml:space="preserve"> file</w:t>
      </w:r>
      <w:r w:rsidR="004350B7">
        <w:rPr>
          <w:lang w:val="en-US"/>
        </w:rPr>
        <w:t xml:space="preserve"> </w:t>
      </w:r>
      <w:r w:rsidR="00D32D4A">
        <w:t>/etc/bash.bashrc</w:t>
      </w:r>
      <w:r w:rsidR="004350B7">
        <w:rPr>
          <w:lang w:val="en-US"/>
        </w:rPr>
        <w:t>,</w:t>
      </w:r>
      <w:r>
        <w:t xml:space="preserve"> /etc/profile và /etc/profile.d/*.sh thêm hoặc thay đổi các tham số TMOUT phù hợp với chính</w:t>
      </w:r>
      <w:r>
        <w:rPr>
          <w:spacing w:val="4"/>
        </w:rPr>
        <w:t xml:space="preserve"> </w:t>
      </w:r>
      <w:r>
        <w:t>sách:</w:t>
      </w:r>
    </w:p>
    <w:p w14:paraId="43D1E178" w14:textId="083FB35B" w:rsidR="00DF7A14" w:rsidRDefault="00DF7A14" w:rsidP="00DF7A14">
      <w:pPr>
        <w:pStyle w:val="Code"/>
      </w:pPr>
      <w:r w:rsidRPr="00DF7A14">
        <w:t>readonly TMOUT=</w:t>
      </w:r>
      <w:r w:rsidR="0093389D">
        <w:rPr>
          <w:lang w:val="en-US"/>
        </w:rPr>
        <w:t>9</w:t>
      </w:r>
      <w:r w:rsidRPr="00DF7A14">
        <w:t>00 ; export TMOUT</w:t>
      </w:r>
    </w:p>
    <w:p w14:paraId="3D8C00B1" w14:textId="4BABCD84" w:rsidR="00CE620A" w:rsidRDefault="00D27177" w:rsidP="00F6203D">
      <w:pPr>
        <w:pStyle w:val="Heading5"/>
      </w:pPr>
      <w:bookmarkStart w:id="175" w:name="_Toc163721054"/>
      <w:r>
        <w:t>Cấu hình hạn chế truy cập cho câu lệnh su</w:t>
      </w:r>
      <w:bookmarkEnd w:id="175"/>
    </w:p>
    <w:p w14:paraId="7EABE0D5" w14:textId="77777777" w:rsidR="00CE620A" w:rsidRDefault="00D27177" w:rsidP="005F420E">
      <w:pPr>
        <w:pStyle w:val="BodyText"/>
      </w:pPr>
      <w:r>
        <w:t>Mô tả:</w:t>
      </w:r>
    </w:p>
    <w:p w14:paraId="3969C2B3" w14:textId="77777777" w:rsidR="00CE620A" w:rsidRDefault="00D27177" w:rsidP="005F420E">
      <w:pPr>
        <w:pStyle w:val="BodyText"/>
      </w:pPr>
      <w:r>
        <w:t>Giới hạn việc sử dụng lệnh su, và dùng sudo thay nó, giúp cho người quản trị hệ thống kiểm soát việc leo quyền của người dùng khi thực thi các câu lệnh đặc quyền do lệnh sudo còn cung cấp tính năng do nó có thể ghi log tất cả câu lệnh thực thi qua sudo, trong khi su chỉ có thể ghi log người dùng nào đã sử dụng lệnh su.</w:t>
      </w:r>
    </w:p>
    <w:p w14:paraId="5FB92A68" w14:textId="77777777" w:rsidR="00922FAA" w:rsidRPr="00922FAA" w:rsidRDefault="00922FAA" w:rsidP="00922FAA">
      <w:pPr>
        <w:pStyle w:val="BodyText"/>
      </w:pPr>
    </w:p>
    <w:p w14:paraId="5F45892D" w14:textId="03514463" w:rsidR="00CE620A" w:rsidRDefault="00D27177" w:rsidP="005F420E">
      <w:pPr>
        <w:pStyle w:val="BodyText"/>
      </w:pPr>
      <w:r>
        <w:lastRenderedPageBreak/>
        <w:t>Mục tiêu:</w:t>
      </w:r>
    </w:p>
    <w:p w14:paraId="66DD8F89" w14:textId="1AD60DE0" w:rsidR="00CE620A" w:rsidRDefault="00D27177" w:rsidP="00922FAA">
      <w:pPr>
        <w:pStyle w:val="Command"/>
      </w:pPr>
      <w:r w:rsidRPr="00922FAA">
        <w:t>Tạo</w:t>
      </w:r>
      <w:r>
        <w:t xml:space="preserve"> ra một nhóm rỗng sẽ được chỉ định để </w:t>
      </w:r>
      <w:r>
        <w:rPr>
          <w:spacing w:val="-3"/>
        </w:rPr>
        <w:t xml:space="preserve">sử </w:t>
      </w:r>
      <w:r>
        <w:t>dụng trong lệnh su</w:t>
      </w:r>
      <w:r w:rsidR="00C85F62">
        <w:rPr>
          <w:lang w:val="en-US"/>
        </w:rPr>
        <w:t>, t</w:t>
      </w:r>
      <w:r w:rsidR="00DA1788">
        <w:t xml:space="preserve">ên </w:t>
      </w:r>
      <w:r>
        <w:t>nhóm nên được đặt tên theo chính</w:t>
      </w:r>
      <w:r>
        <w:rPr>
          <w:spacing w:val="5"/>
        </w:rPr>
        <w:t xml:space="preserve"> </w:t>
      </w:r>
      <w:r>
        <w:t>sách:</w:t>
      </w:r>
    </w:p>
    <w:p w14:paraId="7A3BFE2C" w14:textId="77777777" w:rsidR="00C85F62" w:rsidRDefault="00C85F62" w:rsidP="00C85F62">
      <w:pPr>
        <w:pStyle w:val="Code"/>
      </w:pPr>
      <w:r>
        <w:t>groupadd sugroup</w:t>
      </w:r>
    </w:p>
    <w:p w14:paraId="5CD874C0" w14:textId="77777777" w:rsidR="00CE620A" w:rsidRDefault="00D27177" w:rsidP="00C85F62">
      <w:pPr>
        <w:pStyle w:val="Command"/>
        <w:rPr>
          <w:rFonts w:ascii="Symbol" w:hAnsi="Symbol"/>
          <w:b w:val="0"/>
          <w:i w:val="0"/>
        </w:rPr>
      </w:pPr>
      <w:r>
        <w:t>Thêm dòng sau vào file /etc/pam.d/su, chỉ định nhóm rỗng vừa tạo</w:t>
      </w:r>
      <w:r>
        <w:rPr>
          <w:spacing w:val="3"/>
        </w:rPr>
        <w:t xml:space="preserve"> </w:t>
      </w:r>
      <w:r>
        <w:t>vào:</w:t>
      </w:r>
    </w:p>
    <w:p w14:paraId="153D8E88" w14:textId="7A5D4863" w:rsidR="005E0B13" w:rsidRDefault="005E0B13" w:rsidP="005E0B13">
      <w:pPr>
        <w:pStyle w:val="Code"/>
      </w:pPr>
      <w:r>
        <w:t>auth</w:t>
      </w:r>
      <w:r w:rsidR="000435F4">
        <w:rPr>
          <w:lang w:val="en-US"/>
        </w:rPr>
        <w:t xml:space="preserve"> </w:t>
      </w:r>
      <w:r>
        <w:t>required pam_wheel.so use_uid group=sugroup</w:t>
      </w:r>
    </w:p>
    <w:p w14:paraId="3BF729C9" w14:textId="319905AF" w:rsidR="00CE620A" w:rsidRDefault="00D27177" w:rsidP="005E0B13">
      <w:pPr>
        <w:pStyle w:val="Heading3"/>
      </w:pPr>
      <w:bookmarkStart w:id="176" w:name="_bookmark28"/>
      <w:bookmarkStart w:id="177" w:name="_Toc132982621"/>
      <w:bookmarkStart w:id="178" w:name="_Toc163721055"/>
      <w:bookmarkEnd w:id="176"/>
      <w:r>
        <w:t>System</w:t>
      </w:r>
      <w:r>
        <w:rPr>
          <w:spacing w:val="3"/>
        </w:rPr>
        <w:t xml:space="preserve"> </w:t>
      </w:r>
      <w:r>
        <w:t>Maintenance</w:t>
      </w:r>
      <w:bookmarkEnd w:id="177"/>
      <w:bookmarkEnd w:id="178"/>
    </w:p>
    <w:p w14:paraId="7DB7CC11" w14:textId="77777777" w:rsidR="00CE620A" w:rsidRDefault="00D27177" w:rsidP="005E0B13">
      <w:pPr>
        <w:pStyle w:val="Heading4"/>
      </w:pPr>
      <w:bookmarkStart w:id="179" w:name="_bookmark29"/>
      <w:bookmarkStart w:id="180" w:name="_Toc163721056"/>
      <w:bookmarkEnd w:id="179"/>
      <w:r>
        <w:t>Phân quyền file hệ</w:t>
      </w:r>
      <w:r>
        <w:rPr>
          <w:spacing w:val="5"/>
        </w:rPr>
        <w:t xml:space="preserve"> </w:t>
      </w:r>
      <w:r>
        <w:t>thống</w:t>
      </w:r>
      <w:bookmarkEnd w:id="180"/>
    </w:p>
    <w:p w14:paraId="5A51B8F3" w14:textId="63EB3E55" w:rsidR="00CE620A" w:rsidRPr="003821CC" w:rsidRDefault="00D27177" w:rsidP="003821CC">
      <w:pPr>
        <w:pStyle w:val="Heading5"/>
      </w:pPr>
      <w:bookmarkStart w:id="181" w:name="_Toc163721057"/>
      <w:r>
        <w:t>C</w:t>
      </w:r>
      <w:r w:rsidRPr="003821CC">
        <w:t>ấu hình quyền cho file /etc/passwd /etc/shadow, /etc/group,</w:t>
      </w:r>
      <w:r w:rsidR="003821CC" w:rsidRPr="003821CC">
        <w:t xml:space="preserve"> </w:t>
      </w:r>
      <w:r w:rsidRPr="003821CC">
        <w:t>/etc/gshadow, /etc/passwd-, /etc/shadow-, /etc/group-, /etc/gshadow-</w:t>
      </w:r>
      <w:bookmarkEnd w:id="181"/>
    </w:p>
    <w:p w14:paraId="572F6D1B" w14:textId="77777777" w:rsidR="00CE620A" w:rsidRDefault="00D27177" w:rsidP="005F420E">
      <w:pPr>
        <w:pStyle w:val="BodyText"/>
      </w:pPr>
      <w:r>
        <w:t>Mô tả:</w:t>
      </w:r>
    </w:p>
    <w:p w14:paraId="5179944D" w14:textId="6FC8C3E8" w:rsidR="00CE620A" w:rsidRDefault="00D27177" w:rsidP="005F420E">
      <w:pPr>
        <w:pStyle w:val="BodyText"/>
      </w:pPr>
      <w:r>
        <w:t xml:space="preserve">Đảm bảo file /etc/passwd </w:t>
      </w:r>
      <w:r w:rsidR="00021BE1" w:rsidRPr="00021BE1">
        <w:t>/etc/shadow, /etc/group, /etc/gshadow, /etc/passwd-, /etc/shadow-, /etc/group-, /etc/gshadow-</w:t>
      </w:r>
      <w:r w:rsidR="00DA1788">
        <w:t xml:space="preserve"> </w:t>
      </w:r>
      <w:r>
        <w:t>được bảo vệ trước truy cập trái phép là một việc rất quan trọng. Mặc dù nó mặc định được bảo vệ, các quyền của file có thể bị thay đổi do vô tình hoặc thông qua hành động có chủ ý phá hoại.</w:t>
      </w:r>
    </w:p>
    <w:p w14:paraId="3A11159D" w14:textId="77777777" w:rsidR="00CE620A" w:rsidRDefault="00CE620A" w:rsidP="005F420E">
      <w:pPr>
        <w:pStyle w:val="BodyText"/>
        <w:rPr>
          <w:sz w:val="24"/>
        </w:rPr>
      </w:pPr>
    </w:p>
    <w:p w14:paraId="3C76EF71" w14:textId="77777777" w:rsidR="00CE620A" w:rsidRDefault="00D27177" w:rsidP="005F420E">
      <w:pPr>
        <w:pStyle w:val="BodyText"/>
      </w:pPr>
      <w:r>
        <w:t>Mục tiêu:</w:t>
      </w:r>
    </w:p>
    <w:p w14:paraId="2BD6C4F2" w14:textId="2DFA9453" w:rsidR="00871417" w:rsidRDefault="00DA1788" w:rsidP="00871417">
      <w:pPr>
        <w:pStyle w:val="Command"/>
      </w:pPr>
      <w:r>
        <w:t xml:space="preserve">Thực hiện các câu lệnh sau để đặt quyền ở file </w:t>
      </w:r>
      <w:r w:rsidR="00021BE1">
        <w:rPr>
          <w:lang w:val="vi-VN"/>
        </w:rPr>
        <w:t>/etc/passwd /etc/shadow, /etc/group, /etc/gshadow, /etc/passwd-, /etc/shadow-, /etc/group-, /etc/gshadow-</w:t>
      </w:r>
      <w:r>
        <w:t>:</w:t>
      </w:r>
    </w:p>
    <w:p w14:paraId="54492A7D" w14:textId="57BAFC0A" w:rsidR="001C6377" w:rsidRPr="001C6377" w:rsidRDefault="001C6377" w:rsidP="0008519B">
      <w:pPr>
        <w:pStyle w:val="Code"/>
        <w:rPr>
          <w:lang w:val="en-US"/>
        </w:rPr>
      </w:pPr>
      <w:r>
        <w:rPr>
          <w:lang w:val="en-US"/>
        </w:rPr>
        <w:t xml:space="preserve"># </w:t>
      </w:r>
      <w:r>
        <w:t>/etc/passwd</w:t>
      </w:r>
    </w:p>
    <w:p w14:paraId="6505C586" w14:textId="15A41F15" w:rsidR="005B6BC7" w:rsidRDefault="005B6BC7" w:rsidP="0008519B">
      <w:pPr>
        <w:pStyle w:val="Code"/>
      </w:pPr>
      <w:r>
        <w:t>chown root:root /etc/passwd</w:t>
      </w:r>
    </w:p>
    <w:p w14:paraId="2618B156" w14:textId="4CE09F91" w:rsidR="00021BE1" w:rsidRDefault="00D21E6F" w:rsidP="0008519B">
      <w:pPr>
        <w:pStyle w:val="Code"/>
      </w:pPr>
      <w:r>
        <w:t>chmod u-x,go-wx /etc/passwd</w:t>
      </w:r>
    </w:p>
    <w:p w14:paraId="50EAA623" w14:textId="55CF7803" w:rsidR="00CE620A" w:rsidRDefault="001C6377" w:rsidP="0008519B">
      <w:pPr>
        <w:pStyle w:val="Code"/>
        <w:rPr>
          <w:sz w:val="20"/>
          <w:lang w:val="en-US"/>
        </w:rPr>
      </w:pPr>
      <w:r>
        <w:rPr>
          <w:sz w:val="20"/>
          <w:lang w:val="en-US"/>
        </w:rPr>
        <w:t xml:space="preserve"># </w:t>
      </w:r>
      <w:r>
        <w:t>/etc/shadow</w:t>
      </w:r>
    </w:p>
    <w:p w14:paraId="28689E1C" w14:textId="77777777" w:rsidR="001C6377" w:rsidRDefault="001C6377" w:rsidP="0008519B">
      <w:pPr>
        <w:pStyle w:val="Code"/>
      </w:pPr>
      <w:r>
        <w:t>chown root:root /etc/shadow</w:t>
      </w:r>
    </w:p>
    <w:p w14:paraId="52BF1DAD" w14:textId="0B0FE5CF" w:rsidR="001C6377" w:rsidRDefault="001C6377" w:rsidP="0008519B">
      <w:pPr>
        <w:pStyle w:val="Code"/>
      </w:pPr>
      <w:r>
        <w:t xml:space="preserve">chmod </w:t>
      </w:r>
      <w:r w:rsidR="008155B3">
        <w:t>u-x,g-wx,o-rwx</w:t>
      </w:r>
      <w:r>
        <w:t xml:space="preserve"> /etc/shadow</w:t>
      </w:r>
    </w:p>
    <w:p w14:paraId="40A0C8DC" w14:textId="4A169068" w:rsidR="001C6377" w:rsidRDefault="001C6377" w:rsidP="0008519B">
      <w:pPr>
        <w:pStyle w:val="Code"/>
      </w:pPr>
      <w:r>
        <w:rPr>
          <w:lang w:val="en-US"/>
        </w:rPr>
        <w:t xml:space="preserve"># </w:t>
      </w:r>
      <w:r w:rsidR="00B60D9F">
        <w:t>/etc/group</w:t>
      </w:r>
    </w:p>
    <w:p w14:paraId="3293E6DD" w14:textId="77777777" w:rsidR="00B60D9F" w:rsidRDefault="00B60D9F" w:rsidP="0008519B">
      <w:pPr>
        <w:pStyle w:val="Code"/>
      </w:pPr>
      <w:r>
        <w:t>chown root:root /etc/group</w:t>
      </w:r>
    </w:p>
    <w:p w14:paraId="2959CFE6" w14:textId="78BE477F" w:rsidR="00B60D9F" w:rsidRDefault="00B60D9F" w:rsidP="0008519B">
      <w:pPr>
        <w:pStyle w:val="Code"/>
      </w:pPr>
      <w:r>
        <w:t xml:space="preserve">chmod </w:t>
      </w:r>
      <w:r w:rsidR="00E9512C">
        <w:t>u-x,go-wx</w:t>
      </w:r>
      <w:r>
        <w:t xml:space="preserve"> /etc/group</w:t>
      </w:r>
    </w:p>
    <w:p w14:paraId="4EE9C6A4" w14:textId="6CFA321D" w:rsidR="00B60D9F" w:rsidRDefault="00B60D9F" w:rsidP="0008519B">
      <w:pPr>
        <w:pStyle w:val="Code"/>
      </w:pPr>
      <w:r>
        <w:rPr>
          <w:lang w:val="en-US"/>
        </w:rPr>
        <w:t xml:space="preserve"># </w:t>
      </w:r>
      <w:r>
        <w:t>/etc/gshadow</w:t>
      </w:r>
    </w:p>
    <w:p w14:paraId="37B8BD8A" w14:textId="77777777" w:rsidR="00FB271D" w:rsidRDefault="00FB271D" w:rsidP="0008519B">
      <w:pPr>
        <w:pStyle w:val="Code"/>
      </w:pPr>
      <w:r>
        <w:t>chown root:root /etc/gshadow</w:t>
      </w:r>
    </w:p>
    <w:p w14:paraId="18DB9EAB" w14:textId="3DF77447" w:rsidR="00B60D9F" w:rsidRDefault="00FB271D" w:rsidP="0008519B">
      <w:pPr>
        <w:pStyle w:val="Code"/>
      </w:pPr>
      <w:r>
        <w:t xml:space="preserve">chmod </w:t>
      </w:r>
      <w:r w:rsidR="00C61D57">
        <w:t>u-x,g-wx,o-rwx</w:t>
      </w:r>
      <w:r>
        <w:t xml:space="preserve"> /etc/gshadow</w:t>
      </w:r>
    </w:p>
    <w:p w14:paraId="161F5C38" w14:textId="3FDEEDB1" w:rsidR="00FB271D" w:rsidRDefault="00FB271D" w:rsidP="0008519B">
      <w:pPr>
        <w:pStyle w:val="Code"/>
      </w:pPr>
      <w:r>
        <w:rPr>
          <w:lang w:val="en-US"/>
        </w:rPr>
        <w:t xml:space="preserve"># </w:t>
      </w:r>
      <w:r>
        <w:t>/etc/passwd-</w:t>
      </w:r>
    </w:p>
    <w:p w14:paraId="11B6264A" w14:textId="77777777" w:rsidR="00FB271D" w:rsidRDefault="00FB271D" w:rsidP="0008519B">
      <w:pPr>
        <w:pStyle w:val="Code"/>
      </w:pPr>
      <w:r>
        <w:t>chown root:root /etc/passwd-</w:t>
      </w:r>
    </w:p>
    <w:p w14:paraId="520D9028" w14:textId="70879BC5" w:rsidR="00FB271D" w:rsidRDefault="00FB271D" w:rsidP="0008519B">
      <w:pPr>
        <w:pStyle w:val="Code"/>
        <w:rPr>
          <w:lang w:val="en-US"/>
        </w:rPr>
      </w:pPr>
      <w:r>
        <w:t>chmod u-x,go-wx /etc/passwd</w:t>
      </w:r>
      <w:r>
        <w:rPr>
          <w:lang w:val="en-US"/>
        </w:rPr>
        <w:t>-</w:t>
      </w:r>
    </w:p>
    <w:p w14:paraId="75E22D8D" w14:textId="2EB321A8" w:rsidR="00511492" w:rsidRDefault="00511492" w:rsidP="0008519B">
      <w:pPr>
        <w:pStyle w:val="Code"/>
      </w:pPr>
      <w:r>
        <w:rPr>
          <w:lang w:val="en-US"/>
        </w:rPr>
        <w:t xml:space="preserve"># </w:t>
      </w:r>
      <w:r>
        <w:t>/etc/shadow-</w:t>
      </w:r>
    </w:p>
    <w:p w14:paraId="5D155CF1" w14:textId="77777777" w:rsidR="00511492" w:rsidRDefault="00511492" w:rsidP="0008519B">
      <w:pPr>
        <w:pStyle w:val="Code"/>
      </w:pPr>
      <w:r>
        <w:lastRenderedPageBreak/>
        <w:t>chown root:root /etc/shadow-</w:t>
      </w:r>
    </w:p>
    <w:p w14:paraId="035FC979" w14:textId="48ED048D" w:rsidR="00511492" w:rsidRDefault="00697533" w:rsidP="0008519B">
      <w:pPr>
        <w:pStyle w:val="Code"/>
        <w:rPr>
          <w:lang w:val="en-US"/>
        </w:rPr>
      </w:pPr>
      <w:r>
        <w:t xml:space="preserve">chmod </w:t>
      </w:r>
      <w:r w:rsidR="008155B3">
        <w:t>u-x,g-wx,o-rwx</w:t>
      </w:r>
      <w:r>
        <w:t xml:space="preserve"> /etc/</w:t>
      </w:r>
      <w:r w:rsidR="004F28DD">
        <w:t>shadow-</w:t>
      </w:r>
    </w:p>
    <w:p w14:paraId="4684737C" w14:textId="1591D8BC" w:rsidR="00511492" w:rsidRDefault="008943D7" w:rsidP="0008519B">
      <w:pPr>
        <w:pStyle w:val="Code"/>
      </w:pPr>
      <w:r>
        <w:rPr>
          <w:lang w:val="en-US"/>
        </w:rPr>
        <w:t xml:space="preserve"># </w:t>
      </w:r>
      <w:r>
        <w:t>/etc/group-</w:t>
      </w:r>
    </w:p>
    <w:p w14:paraId="4352AA73" w14:textId="77777777" w:rsidR="008943D7" w:rsidRDefault="008943D7" w:rsidP="0008519B">
      <w:pPr>
        <w:pStyle w:val="Code"/>
      </w:pPr>
      <w:r>
        <w:t>chown root:root /etc/group-</w:t>
      </w:r>
    </w:p>
    <w:p w14:paraId="4DAADD84" w14:textId="60DBA86E" w:rsidR="008943D7" w:rsidRDefault="008943D7" w:rsidP="0008519B">
      <w:pPr>
        <w:pStyle w:val="Code"/>
        <w:rPr>
          <w:lang w:val="en-US"/>
        </w:rPr>
      </w:pPr>
      <w:r>
        <w:t xml:space="preserve">chmod </w:t>
      </w:r>
      <w:r w:rsidR="00107B6C">
        <w:t>u-x,go-wx</w:t>
      </w:r>
      <w:r>
        <w:t xml:space="preserve"> /etc/group</w:t>
      </w:r>
      <w:r>
        <w:rPr>
          <w:lang w:val="en-US"/>
        </w:rPr>
        <w:t>-</w:t>
      </w:r>
    </w:p>
    <w:p w14:paraId="2C39C9C2" w14:textId="6BD95D21" w:rsidR="0008519B" w:rsidRDefault="0008519B" w:rsidP="0008519B">
      <w:pPr>
        <w:pStyle w:val="Code"/>
        <w:rPr>
          <w:lang w:val="en-US"/>
        </w:rPr>
      </w:pPr>
      <w:r>
        <w:rPr>
          <w:lang w:val="en-US"/>
        </w:rPr>
        <w:t xml:space="preserve"># </w:t>
      </w:r>
      <w:r>
        <w:t>/etc/gshadow</w:t>
      </w:r>
      <w:r>
        <w:rPr>
          <w:lang w:val="en-US"/>
        </w:rPr>
        <w:t>-</w:t>
      </w:r>
    </w:p>
    <w:p w14:paraId="08061F97" w14:textId="77777777" w:rsidR="0008519B" w:rsidRDefault="0008519B" w:rsidP="0008519B">
      <w:pPr>
        <w:pStyle w:val="Code"/>
      </w:pPr>
      <w:r>
        <w:t>chown root:root /etc/gshadow-</w:t>
      </w:r>
    </w:p>
    <w:p w14:paraId="2270F43A" w14:textId="60158767" w:rsidR="0008519B" w:rsidRDefault="0008519B" w:rsidP="0008519B">
      <w:pPr>
        <w:pStyle w:val="Code"/>
        <w:rPr>
          <w:lang w:val="en-US"/>
        </w:rPr>
      </w:pPr>
      <w:r>
        <w:t xml:space="preserve">chmod </w:t>
      </w:r>
      <w:r w:rsidR="00C61D57">
        <w:t>u-x,g-wx,o-rwx</w:t>
      </w:r>
      <w:r>
        <w:t xml:space="preserve"> /etc/gshadow</w:t>
      </w:r>
      <w:r>
        <w:rPr>
          <w:lang w:val="en-US"/>
        </w:rPr>
        <w:t>-</w:t>
      </w:r>
    </w:p>
    <w:p w14:paraId="54F464E8" w14:textId="1AF33671" w:rsidR="00CE620A" w:rsidRDefault="00D27177" w:rsidP="00871417">
      <w:pPr>
        <w:pStyle w:val="Heading5"/>
      </w:pPr>
      <w:bookmarkStart w:id="182" w:name="_Toc163721058"/>
      <w:r w:rsidRPr="003C1975">
        <w:t xml:space="preserve">Đảm bảo không có </w:t>
      </w:r>
      <w:r w:rsidR="003C1975" w:rsidRPr="003C1975">
        <w:t>file "world-writable"</w:t>
      </w:r>
      <w:r w:rsidRPr="003C1975">
        <w:t xml:space="preserve"> tồn tại</w:t>
      </w:r>
      <w:bookmarkEnd w:id="182"/>
    </w:p>
    <w:p w14:paraId="4954CEC5" w14:textId="77777777" w:rsidR="00CE620A" w:rsidRDefault="00D27177" w:rsidP="005F420E">
      <w:pPr>
        <w:pStyle w:val="BodyText"/>
      </w:pPr>
      <w:r>
        <w:t>Mô tả:</w:t>
      </w:r>
    </w:p>
    <w:p w14:paraId="558D47E9" w14:textId="2C86E7A5" w:rsidR="00CE620A" w:rsidRDefault="00F865A8" w:rsidP="00AD2FDD">
      <w:pPr>
        <w:pStyle w:val="BodyText"/>
      </w:pPr>
      <w:r w:rsidRPr="00AD2FDD">
        <w:t>Các</w:t>
      </w:r>
      <w:r w:rsidR="007A0156" w:rsidRPr="00AD2FDD">
        <w:t xml:space="preserve"> tệp world-writable có thể được sửa đổi bởi bất kỳ người dùng nào trên hệ thống</w:t>
      </w:r>
      <w:r w:rsidR="003B1165" w:rsidRPr="00AD2FDD">
        <w:t xml:space="preserve">, </w:t>
      </w:r>
      <w:r w:rsidR="005C5C1F" w:rsidRPr="00AD2FDD">
        <w:t xml:space="preserve">vậy nên </w:t>
      </w:r>
      <w:r w:rsidR="00AD2FDD" w:rsidRPr="00AD2FDD">
        <w:t>rất có khả năng trở thành nguyên nhân</w:t>
      </w:r>
      <w:r w:rsidR="003B1165" w:rsidRPr="00AD2FDD">
        <w:t xml:space="preserve"> gây ảnh hưởng đến tính toàn vẹn của</w:t>
      </w:r>
      <w:r w:rsidR="005C5C1F" w:rsidRPr="00AD2FDD">
        <w:t xml:space="preserve"> hệ thống.</w:t>
      </w:r>
    </w:p>
    <w:p w14:paraId="08A96E87" w14:textId="77777777" w:rsidR="00CE620A" w:rsidRPr="00AD2FDD" w:rsidRDefault="00CE620A" w:rsidP="005F420E">
      <w:pPr>
        <w:pStyle w:val="BodyText"/>
      </w:pPr>
    </w:p>
    <w:p w14:paraId="6701E8B6" w14:textId="77777777" w:rsidR="00CE620A" w:rsidRDefault="00D27177" w:rsidP="005F420E">
      <w:pPr>
        <w:pStyle w:val="BodyText"/>
      </w:pPr>
      <w:r>
        <w:t>Mục tiêu:</w:t>
      </w:r>
    </w:p>
    <w:p w14:paraId="797B64BC" w14:textId="4D11B286" w:rsidR="00A02764" w:rsidRDefault="003C6148" w:rsidP="00871417">
      <w:pPr>
        <w:pStyle w:val="Command"/>
        <w:rPr>
          <w:lang w:val="en-US"/>
        </w:rPr>
      </w:pPr>
      <w:r>
        <w:rPr>
          <w:lang w:val="en-US"/>
        </w:rPr>
        <w:t>Thực hiện các câu lệnh sau để x</w:t>
      </w:r>
      <w:r w:rsidR="00DA1788">
        <w:t xml:space="preserve">ác định các file </w:t>
      </w:r>
      <w:r w:rsidR="00AD2FDD" w:rsidRPr="00AD2FDD">
        <w:t>world-writable</w:t>
      </w:r>
      <w:r w:rsidR="00AD2FDD">
        <w:rPr>
          <w:lang w:val="en-US"/>
        </w:rPr>
        <w:t xml:space="preserve"> trong</w:t>
      </w:r>
      <w:r w:rsidR="00DA1788">
        <w:t xml:space="preserve"> hệ thống</w:t>
      </w:r>
      <w:r w:rsidR="00A02764">
        <w:rPr>
          <w:lang w:val="en-US"/>
        </w:rPr>
        <w:t>:</w:t>
      </w:r>
    </w:p>
    <w:p w14:paraId="25E3AB03" w14:textId="696D04DC" w:rsidR="00966E29" w:rsidRPr="00187CAA" w:rsidRDefault="00966E29" w:rsidP="00187CAA">
      <w:pPr>
        <w:pStyle w:val="Code"/>
      </w:pPr>
      <w:r w:rsidRPr="00966E29">
        <w:t>df --local -P | awk '{if (NR!=1) print $6}' | xargs -I '{}' find '{}' -xdev -type f -perm -0002</w:t>
      </w:r>
    </w:p>
    <w:p w14:paraId="59D7212E" w14:textId="729F04F4" w:rsidR="001D06EE" w:rsidRPr="001D06EE" w:rsidRDefault="001D06EE" w:rsidP="00A02764">
      <w:pPr>
        <w:pStyle w:val="Code"/>
        <w:rPr>
          <w:lang w:val="en-US"/>
        </w:rPr>
      </w:pPr>
      <w:r w:rsidRPr="001D06EE">
        <w:rPr>
          <w:lang w:val="en-US"/>
        </w:rPr>
        <w:t xml:space="preserve">find </w:t>
      </w:r>
      <w:r w:rsidR="003C6148">
        <w:rPr>
          <w:lang w:val="en-US"/>
        </w:rPr>
        <w:t>/</w:t>
      </w:r>
      <w:r w:rsidRPr="001D06EE">
        <w:rPr>
          <w:lang w:val="en-US"/>
        </w:rPr>
        <w:t xml:space="preserve"> -xdev -type f -perm -0002</w:t>
      </w:r>
    </w:p>
    <w:p w14:paraId="53A9542D" w14:textId="3BEAB37F" w:rsidR="00CE620A" w:rsidRDefault="00D972CB" w:rsidP="00871417">
      <w:pPr>
        <w:pStyle w:val="Command"/>
        <w:rPr>
          <w:lang w:val="en-US"/>
        </w:rPr>
      </w:pPr>
      <w:r>
        <w:rPr>
          <w:lang w:val="en-US"/>
        </w:rPr>
        <w:t>Thực hiện câu lệnh sau để x</w:t>
      </w:r>
      <w:r w:rsidRPr="00D972CB">
        <w:t>óa quyền ghi đối với danh mục "other"</w:t>
      </w:r>
      <w:r w:rsidR="006B693B">
        <w:rPr>
          <w:lang w:val="en-US"/>
        </w:rPr>
        <w:t xml:space="preserve"> cho các file vừa tìm được</w:t>
      </w:r>
      <w:r>
        <w:rPr>
          <w:lang w:val="en-US"/>
        </w:rPr>
        <w:t xml:space="preserve">, </w:t>
      </w:r>
      <w:r w:rsidRPr="00D972CB">
        <w:t>tham khảo tài liệu của nhà cung cấp có liên quan để tránh vi phạm bất kỳ phụ thuộc ứng dụng nào trên một tệp nhất định.</w:t>
      </w:r>
    </w:p>
    <w:p w14:paraId="0140D517" w14:textId="304699E6" w:rsidR="00F16EF3" w:rsidRPr="00F16EF3" w:rsidRDefault="007C1CDB" w:rsidP="007C1CDB">
      <w:pPr>
        <w:pStyle w:val="Code"/>
        <w:rPr>
          <w:lang w:val="en-US"/>
        </w:rPr>
      </w:pPr>
      <w:r w:rsidRPr="007C1CDB">
        <w:rPr>
          <w:lang w:val="en-US"/>
        </w:rPr>
        <w:t>chmod o-w &lt;filename&gt;</w:t>
      </w:r>
    </w:p>
    <w:p w14:paraId="220F258E" w14:textId="155D89E3" w:rsidR="00CE620A" w:rsidRDefault="00D27177" w:rsidP="007C1CDB">
      <w:pPr>
        <w:pStyle w:val="Heading5"/>
      </w:pPr>
      <w:bookmarkStart w:id="183" w:name="_Toc163721059"/>
      <w:r>
        <w:t>Đảm bảo các file hoặc thư mục không có</w:t>
      </w:r>
      <w:r>
        <w:rPr>
          <w:lang w:val="en-US"/>
        </w:rPr>
        <w:t xml:space="preserve"> </w:t>
      </w:r>
      <w:r w:rsidR="00733E36">
        <w:t>chủ sở hữu</w:t>
      </w:r>
      <w:r w:rsidR="00FB265A">
        <w:rPr>
          <w:lang w:val="en-US"/>
        </w:rPr>
        <w:t xml:space="preserve"> hoặc</w:t>
      </w:r>
      <w:r w:rsidR="00DA1788">
        <w:t xml:space="preserve"> </w:t>
      </w:r>
      <w:r>
        <w:t>nhóm không tồn tại</w:t>
      </w:r>
      <w:bookmarkEnd w:id="183"/>
    </w:p>
    <w:p w14:paraId="0BB2D2E6" w14:textId="77777777" w:rsidR="00CE620A" w:rsidRDefault="00D27177" w:rsidP="005F420E">
      <w:pPr>
        <w:pStyle w:val="BodyText"/>
      </w:pPr>
      <w:r>
        <w:t>Mô tả:</w:t>
      </w:r>
    </w:p>
    <w:p w14:paraId="5D8ACB02" w14:textId="77777777" w:rsidR="00CE620A" w:rsidRDefault="00D27177" w:rsidP="007C1CDB">
      <w:pPr>
        <w:pStyle w:val="BodyText"/>
      </w:pPr>
      <w:r>
        <w:t>Một người dùng mới được đặt user ID hoặc group ID của người dùng đã bị xóa có thể "sở hữu" những file của người dùng đó, và có thêm nhiều quyền truy cập khác so với các quyền được cấp ban đầu.</w:t>
      </w:r>
    </w:p>
    <w:p w14:paraId="44459C3E" w14:textId="77777777" w:rsidR="00CE620A" w:rsidRPr="007C1CDB" w:rsidRDefault="00CE620A" w:rsidP="005F420E">
      <w:pPr>
        <w:pStyle w:val="BodyText"/>
      </w:pPr>
    </w:p>
    <w:p w14:paraId="3D87BCBB" w14:textId="77777777" w:rsidR="00CE620A" w:rsidRDefault="00D27177" w:rsidP="005F420E">
      <w:pPr>
        <w:pStyle w:val="BodyText"/>
      </w:pPr>
      <w:r>
        <w:t>Mục tiêu:</w:t>
      </w:r>
    </w:p>
    <w:p w14:paraId="1414A07F" w14:textId="77777777" w:rsidR="00DA5FD6" w:rsidRDefault="00DA5FD6" w:rsidP="00DA5FD6">
      <w:pPr>
        <w:pStyle w:val="Command"/>
        <w:rPr>
          <w:lang w:val="en-US"/>
        </w:rPr>
      </w:pPr>
      <w:r>
        <w:rPr>
          <w:lang w:val="en-US"/>
        </w:rPr>
        <w:t>Thực hiện các câu lệnh sau để x</w:t>
      </w:r>
      <w:r>
        <w:t>ác định các file và thư mục được sở hữu bởi người dùng hoặc group không được liệt kê trong file cấu hình hệ thống</w:t>
      </w:r>
      <w:r>
        <w:rPr>
          <w:lang w:val="en-US"/>
        </w:rPr>
        <w:t>:</w:t>
      </w:r>
    </w:p>
    <w:p w14:paraId="765DDB9C" w14:textId="5584E0BD" w:rsidR="00DA5FD6" w:rsidRPr="00187CAA" w:rsidRDefault="00A54E56" w:rsidP="00DA5FD6">
      <w:pPr>
        <w:pStyle w:val="Code"/>
      </w:pPr>
      <w:r>
        <w:t>df --local -P | awk {'if (NR!=1) print $6'} | xargs -I '{}' find '{}' -xdev -nouser</w:t>
      </w:r>
    </w:p>
    <w:p w14:paraId="09BEE7B6" w14:textId="112C5EDE" w:rsidR="00DA5FD6" w:rsidRDefault="000F028B" w:rsidP="00DA5FD6">
      <w:pPr>
        <w:pStyle w:val="Code"/>
      </w:pPr>
      <w:r>
        <w:t xml:space="preserve">find </w:t>
      </w:r>
      <w:r>
        <w:rPr>
          <w:lang w:val="en-US"/>
        </w:rPr>
        <w:t>/</w:t>
      </w:r>
      <w:r w:rsidR="00CC25BC">
        <w:rPr>
          <w:lang w:val="en-US"/>
        </w:rPr>
        <w:t>*</w:t>
      </w:r>
      <w:r>
        <w:rPr>
          <w:lang w:val="en-US"/>
        </w:rPr>
        <w:t xml:space="preserve"> </w:t>
      </w:r>
      <w:r>
        <w:t>-xdev -nouser</w:t>
      </w:r>
    </w:p>
    <w:p w14:paraId="5D5A38FA" w14:textId="53B85FDD" w:rsidR="000F028B" w:rsidRDefault="0061308D" w:rsidP="00DA5FD6">
      <w:pPr>
        <w:pStyle w:val="Code"/>
      </w:pPr>
      <w:r>
        <w:lastRenderedPageBreak/>
        <w:t>df --local -P | awk '{if (NR!=1) print $6}' | xargs -I '{}' find '{}' -xdev -nogroup</w:t>
      </w:r>
    </w:p>
    <w:p w14:paraId="4F2DC6DD" w14:textId="6E402025" w:rsidR="0061308D" w:rsidRDefault="0061308D" w:rsidP="00DA5FD6">
      <w:pPr>
        <w:pStyle w:val="Code"/>
        <w:rPr>
          <w:lang w:val="en-US"/>
        </w:rPr>
      </w:pPr>
      <w:r>
        <w:t xml:space="preserve">find </w:t>
      </w:r>
      <w:r>
        <w:rPr>
          <w:lang w:val="en-US"/>
        </w:rPr>
        <w:t>/</w:t>
      </w:r>
      <w:r w:rsidR="00CC25BC">
        <w:rPr>
          <w:lang w:val="en-US"/>
        </w:rPr>
        <w:t>*</w:t>
      </w:r>
      <w:r>
        <w:rPr>
          <w:lang w:val="en-US"/>
        </w:rPr>
        <w:t xml:space="preserve"> </w:t>
      </w:r>
      <w:r>
        <w:t>-xdev -nogroup</w:t>
      </w:r>
    </w:p>
    <w:p w14:paraId="2F3A8970" w14:textId="3BD5CB2A" w:rsidR="006E75E6" w:rsidRDefault="001927D0" w:rsidP="006E75E6">
      <w:pPr>
        <w:pStyle w:val="Command"/>
        <w:rPr>
          <w:lang w:val="en-US"/>
        </w:rPr>
      </w:pPr>
      <w:r>
        <w:rPr>
          <w:lang w:val="en-US"/>
        </w:rPr>
        <w:t xml:space="preserve">Thực hiện câu lệnh sau để </w:t>
      </w:r>
      <w:r w:rsidR="006E75E6">
        <w:rPr>
          <w:lang w:val="en-US"/>
        </w:rPr>
        <w:t>đ</w:t>
      </w:r>
      <w:r w:rsidR="006E75E6" w:rsidRPr="006E75E6">
        <w:rPr>
          <w:lang w:val="en-US"/>
        </w:rPr>
        <w:t xml:space="preserve">ặt lại quyền sở hữu các </w:t>
      </w:r>
      <w:r w:rsidR="00B24483">
        <w:rPr>
          <w:lang w:val="en-US"/>
        </w:rPr>
        <w:t xml:space="preserve">file vừa tìm được </w:t>
      </w:r>
      <w:r w:rsidR="006E75E6" w:rsidRPr="006E75E6">
        <w:rPr>
          <w:lang w:val="en-US"/>
        </w:rPr>
        <w:t>cho một số người dùng</w:t>
      </w:r>
      <w:r w:rsidR="00FB265A">
        <w:rPr>
          <w:lang w:val="en-US"/>
        </w:rPr>
        <w:t xml:space="preserve"> hoặc group</w:t>
      </w:r>
      <w:r w:rsidR="006E75E6" w:rsidRPr="006E75E6">
        <w:rPr>
          <w:lang w:val="en-US"/>
        </w:rPr>
        <w:t xml:space="preserve"> đang hoạt động trên hệ thống</w:t>
      </w:r>
      <w:r w:rsidR="00881407">
        <w:rPr>
          <w:lang w:val="en-US"/>
        </w:rPr>
        <w:t>:</w:t>
      </w:r>
    </w:p>
    <w:p w14:paraId="0EA07BFE" w14:textId="4FDA1105" w:rsidR="00881407" w:rsidRPr="00881407" w:rsidRDefault="00881407" w:rsidP="00881407">
      <w:pPr>
        <w:pStyle w:val="Code"/>
        <w:rPr>
          <w:lang w:val="en-US"/>
        </w:rPr>
      </w:pPr>
      <w:r>
        <w:t xml:space="preserve">chown </w:t>
      </w:r>
      <w:r w:rsidR="001927D0">
        <w:rPr>
          <w:lang w:val="en-US"/>
        </w:rPr>
        <w:t>&lt;owner&gt;</w:t>
      </w:r>
      <w:r>
        <w:t>:</w:t>
      </w:r>
      <w:r w:rsidR="001927D0">
        <w:rPr>
          <w:lang w:val="en-US"/>
        </w:rPr>
        <w:t>&lt;group&gt;</w:t>
      </w:r>
      <w:r>
        <w:t xml:space="preserve"> </w:t>
      </w:r>
      <w:r>
        <w:rPr>
          <w:lang w:val="en-US"/>
        </w:rPr>
        <w:t>&lt;filename&gt;</w:t>
      </w:r>
    </w:p>
    <w:p w14:paraId="5D29E04A" w14:textId="77777777" w:rsidR="00CE620A" w:rsidRDefault="00D27177" w:rsidP="00B24483">
      <w:pPr>
        <w:pStyle w:val="Heading4"/>
      </w:pPr>
      <w:bookmarkStart w:id="184" w:name="_bookmark30"/>
      <w:bookmarkStart w:id="185" w:name="_Toc163721060"/>
      <w:bookmarkEnd w:id="184"/>
      <w:r>
        <w:t>Thiết lập cho người dùng và</w:t>
      </w:r>
      <w:r>
        <w:rPr>
          <w:spacing w:val="5"/>
        </w:rPr>
        <w:t xml:space="preserve"> </w:t>
      </w:r>
      <w:r>
        <w:t>nhóm</w:t>
      </w:r>
      <w:bookmarkEnd w:id="185"/>
    </w:p>
    <w:p w14:paraId="1D67988A" w14:textId="34ACE6F7" w:rsidR="00A500DA" w:rsidRDefault="00A500DA" w:rsidP="002D656B">
      <w:pPr>
        <w:pStyle w:val="Heading5"/>
      </w:pPr>
      <w:bookmarkStart w:id="186" w:name="_Toc163721061"/>
      <w:r>
        <w:rPr>
          <w:lang w:val="en-US"/>
        </w:rPr>
        <w:t xml:space="preserve">Cấu hình </w:t>
      </w:r>
      <w:r w:rsidR="006230D5">
        <w:rPr>
          <w:lang w:val="en-US"/>
        </w:rPr>
        <w:t>tài khoản trong</w:t>
      </w:r>
      <w:r w:rsidR="006230D5">
        <w:t xml:space="preserve"> /etc/passwd </w:t>
      </w:r>
      <w:r w:rsidR="006230D5">
        <w:rPr>
          <w:lang w:val="en-US"/>
        </w:rPr>
        <w:t>sử dụng</w:t>
      </w:r>
      <w:r w:rsidR="006230D5">
        <w:t xml:space="preserve"> shadowed passwords</w:t>
      </w:r>
      <w:bookmarkEnd w:id="186"/>
    </w:p>
    <w:p w14:paraId="2954D6A1" w14:textId="6DBF8879" w:rsidR="00680A8F" w:rsidRDefault="00680A8F" w:rsidP="00680A8F">
      <w:pPr>
        <w:pStyle w:val="BodyText"/>
        <w:rPr>
          <w:lang w:val="en-US"/>
        </w:rPr>
      </w:pPr>
      <w:r>
        <w:rPr>
          <w:lang w:val="en-US"/>
        </w:rPr>
        <w:t>Mô tả:</w:t>
      </w:r>
    </w:p>
    <w:p w14:paraId="1B7DC394" w14:textId="68A6F120" w:rsidR="00680A8F" w:rsidRDefault="001C0A63" w:rsidP="00680A8F">
      <w:pPr>
        <w:pStyle w:val="BodyText"/>
        <w:rPr>
          <w:lang w:val="en-US"/>
        </w:rPr>
      </w:pPr>
      <w:r>
        <w:rPr>
          <w:lang w:val="en-US"/>
        </w:rPr>
        <w:t xml:space="preserve">Tệp /etc/passwd </w:t>
      </w:r>
      <w:r w:rsidR="005D3652">
        <w:rPr>
          <w:lang w:val="en-US"/>
        </w:rPr>
        <w:t>chứa thông tin về ID user</w:t>
      </w:r>
      <w:r w:rsidR="00343BC7">
        <w:rPr>
          <w:lang w:val="en-US"/>
        </w:rPr>
        <w:t>s</w:t>
      </w:r>
      <w:r w:rsidR="005D3652">
        <w:rPr>
          <w:lang w:val="en-US"/>
        </w:rPr>
        <w:t xml:space="preserve"> và ID </w:t>
      </w:r>
      <w:r w:rsidR="00343BC7">
        <w:rPr>
          <w:lang w:val="en-US"/>
        </w:rPr>
        <w:t xml:space="preserve">groups được nhiều hệ thống sử dụng. Mặc dù được mã hoá bằng hàm băm 1 chiều </w:t>
      </w:r>
      <w:r w:rsidR="00BC6EA7">
        <w:rPr>
          <w:lang w:val="en-US"/>
        </w:rPr>
        <w:t>được tạo ngẫu nhiêu, kẻ tấn công vẫn có thể phá vỡ hệ thống nếu truy cập được vào /etc/passwd</w:t>
      </w:r>
      <w:r w:rsidR="001D1CB5">
        <w:rPr>
          <w:lang w:val="en-US"/>
        </w:rPr>
        <w:t>. Điều này có thể khắc phục bằng các sử dụng shadowed passwords</w:t>
      </w:r>
      <w:r w:rsidR="007158A1">
        <w:rPr>
          <w:lang w:val="en-US"/>
        </w:rPr>
        <w:t>, di chuyển mật khẩu trong tệp /etc/passwd sang /etc/shadow</w:t>
      </w:r>
      <w:r w:rsidR="00A800A8">
        <w:rPr>
          <w:lang w:val="en-US"/>
        </w:rPr>
        <w:t>. Tệp /etc/shadow được đặt sao cho chỉ root mới có thể đọc và ghi</w:t>
      </w:r>
      <w:r w:rsidR="00C8216D">
        <w:rPr>
          <w:lang w:val="en-US"/>
        </w:rPr>
        <w:t xml:space="preserve">. </w:t>
      </w:r>
      <w:r w:rsidR="00C8216D" w:rsidRPr="00C8216D">
        <w:rPr>
          <w:lang w:val="en-US"/>
        </w:rPr>
        <w:t>Điều này giúp giảm thiểu nguy cơ kẻ tấn công giành được quyền truy cập vào mật khẩu được mã hóa để thực hiện tấn công từ điển.</w:t>
      </w:r>
    </w:p>
    <w:p w14:paraId="27A4C062" w14:textId="77777777" w:rsidR="00C8216D" w:rsidRDefault="00C8216D" w:rsidP="00680A8F">
      <w:pPr>
        <w:pStyle w:val="BodyText"/>
        <w:rPr>
          <w:lang w:val="en-US"/>
        </w:rPr>
      </w:pPr>
    </w:p>
    <w:p w14:paraId="0947EB7D" w14:textId="6FDA9BFD" w:rsidR="00C8216D" w:rsidRDefault="00C8216D" w:rsidP="00680A8F">
      <w:pPr>
        <w:pStyle w:val="BodyText"/>
        <w:rPr>
          <w:lang w:val="en-US"/>
        </w:rPr>
      </w:pPr>
      <w:r>
        <w:rPr>
          <w:lang w:val="en-US"/>
        </w:rPr>
        <w:t>Mô tả:</w:t>
      </w:r>
    </w:p>
    <w:p w14:paraId="65DDB09C" w14:textId="016D873D" w:rsidR="00C8216D" w:rsidRDefault="001B2336" w:rsidP="00857E11">
      <w:pPr>
        <w:pStyle w:val="Command"/>
        <w:rPr>
          <w:lang w:val="en-US"/>
        </w:rPr>
      </w:pPr>
      <w:r>
        <w:rPr>
          <w:lang w:val="en-US"/>
        </w:rPr>
        <w:t>Thực hiện câu lệnh sau để đặt shadowed passwords</w:t>
      </w:r>
      <w:r w:rsidR="00857E11">
        <w:rPr>
          <w:lang w:val="en-US"/>
        </w:rPr>
        <w:t xml:space="preserve"> cho tất cả người dùng:</w:t>
      </w:r>
    </w:p>
    <w:p w14:paraId="232DF03A" w14:textId="014EBE7C" w:rsidR="00857E11" w:rsidRPr="00680A8F" w:rsidRDefault="001C03EB" w:rsidP="001C03EB">
      <w:pPr>
        <w:pStyle w:val="Code"/>
        <w:rPr>
          <w:lang w:val="en-US"/>
        </w:rPr>
      </w:pPr>
      <w:r w:rsidRPr="001C03EB">
        <w:rPr>
          <w:lang w:val="en-US"/>
        </w:rPr>
        <w:t>sed -e 's/^\([a-zA-Z0-9</w:t>
      </w:r>
      <w:proofErr w:type="gramStart"/>
      <w:r w:rsidRPr="001C03EB">
        <w:rPr>
          <w:lang w:val="en-US"/>
        </w:rPr>
        <w:t>_]*</w:t>
      </w:r>
      <w:proofErr w:type="gramEnd"/>
      <w:r w:rsidRPr="001C03EB">
        <w:rPr>
          <w:lang w:val="en-US"/>
        </w:rPr>
        <w:t>\</w:t>
      </w:r>
      <w:proofErr w:type="gramStart"/>
      <w:r w:rsidRPr="001C03EB">
        <w:rPr>
          <w:lang w:val="en-US"/>
        </w:rPr>
        <w:t>):[</w:t>
      </w:r>
      <w:proofErr w:type="gramEnd"/>
      <w:r w:rsidRPr="001C03EB">
        <w:rPr>
          <w:lang w:val="en-US"/>
        </w:rPr>
        <w:t>^</w:t>
      </w:r>
      <w:proofErr w:type="gramStart"/>
      <w:r w:rsidRPr="001C03EB">
        <w:rPr>
          <w:lang w:val="en-US"/>
        </w:rPr>
        <w:t>:]*</w:t>
      </w:r>
      <w:proofErr w:type="gramEnd"/>
      <w:r w:rsidRPr="001C03EB">
        <w:rPr>
          <w:lang w:val="en-US"/>
        </w:rPr>
        <w:t>:/\1:x:/' -i /etc/passwd</w:t>
      </w:r>
    </w:p>
    <w:p w14:paraId="2A8E6AF3" w14:textId="678CBE26" w:rsidR="00CE620A" w:rsidRDefault="00D27177" w:rsidP="002D656B">
      <w:pPr>
        <w:pStyle w:val="Heading5"/>
      </w:pPr>
      <w:bookmarkStart w:id="187" w:name="_Toc163721062"/>
      <w:r>
        <w:t>Đảm bảo trường mật khẩu không để trống</w:t>
      </w:r>
      <w:bookmarkEnd w:id="187"/>
    </w:p>
    <w:p w14:paraId="6C7648DC" w14:textId="77777777" w:rsidR="00CE620A" w:rsidRDefault="00D27177" w:rsidP="005F420E">
      <w:pPr>
        <w:pStyle w:val="BodyText"/>
      </w:pPr>
      <w:r>
        <w:t>Mô tả:</w:t>
      </w:r>
    </w:p>
    <w:p w14:paraId="10D5FE2F" w14:textId="77777777" w:rsidR="00CE620A" w:rsidRDefault="00D27177" w:rsidP="005F420E">
      <w:pPr>
        <w:pStyle w:val="BodyText"/>
      </w:pPr>
      <w:r>
        <w:t>Tất cả tài khoản phải có mật khẩu hoặc bị khóa để ngăn chặn tài khoản bị sử dụng bởi người dùng trái phép.</w:t>
      </w:r>
    </w:p>
    <w:p w14:paraId="18F7C546" w14:textId="77777777" w:rsidR="00CE620A" w:rsidRPr="002D656B" w:rsidRDefault="00CE620A" w:rsidP="005F420E">
      <w:pPr>
        <w:pStyle w:val="BodyText"/>
      </w:pPr>
    </w:p>
    <w:p w14:paraId="7457C44D" w14:textId="77777777" w:rsidR="00CE620A" w:rsidRDefault="00D27177" w:rsidP="005F420E">
      <w:pPr>
        <w:pStyle w:val="BodyText"/>
      </w:pPr>
      <w:r>
        <w:t>Mục tiêu:</w:t>
      </w:r>
    </w:p>
    <w:p w14:paraId="75C950AE" w14:textId="254772E6" w:rsidR="00CE620A" w:rsidRDefault="00D27177" w:rsidP="008F4CFB">
      <w:pPr>
        <w:pStyle w:val="Command"/>
      </w:pPr>
      <w:r>
        <w:t>Nếu có tài khoản nào trong file /etc/shadow không có mật khẩu, thực hiện câu lệnh sau để khóa tài khoản đến khi xác định được nguyên nhân tài khoản đó không có mật</w:t>
      </w:r>
      <w:r>
        <w:rPr>
          <w:spacing w:val="5"/>
        </w:rPr>
        <w:t xml:space="preserve"> </w:t>
      </w:r>
      <w:r>
        <w:t>khẩu:</w:t>
      </w:r>
    </w:p>
    <w:p w14:paraId="6754E822" w14:textId="77777777" w:rsidR="008F4CFB" w:rsidRDefault="008F4CFB" w:rsidP="008F4CFB">
      <w:pPr>
        <w:pStyle w:val="Code"/>
      </w:pPr>
      <w:r>
        <w:t>passwd -l &lt;username&gt;</w:t>
      </w:r>
    </w:p>
    <w:p w14:paraId="47290B5C" w14:textId="77777777" w:rsidR="00CE620A" w:rsidRDefault="00D27177" w:rsidP="008F4CFB">
      <w:pPr>
        <w:pStyle w:val="Command"/>
        <w:rPr>
          <w:b w:val="0"/>
          <w:i w:val="0"/>
        </w:rPr>
      </w:pPr>
      <w:r>
        <w:t>Đồng thời, kiểm tra tài khoản đó được đăng nhập hay chưa và tìm hiểu xem tài khoản đó được sử dụng với mục đích gì để nếu nó cần phải bị</w:t>
      </w:r>
      <w:r>
        <w:rPr>
          <w:spacing w:val="-6"/>
        </w:rPr>
        <w:t xml:space="preserve"> </w:t>
      </w:r>
      <w:r>
        <w:t>xóa.</w:t>
      </w:r>
    </w:p>
    <w:p w14:paraId="1B505A3A" w14:textId="77777777" w:rsidR="00BA62DA" w:rsidRDefault="00BA62DA" w:rsidP="00BA62DA">
      <w:pPr>
        <w:pStyle w:val="Heading5"/>
      </w:pPr>
      <w:bookmarkStart w:id="188" w:name="_Toc163721063"/>
      <w:r>
        <w:lastRenderedPageBreak/>
        <w:t>Đảm bảo mọi nhóm trong file /etc/passwd tồn tại trong file /etc/group</w:t>
      </w:r>
      <w:bookmarkEnd w:id="188"/>
    </w:p>
    <w:p w14:paraId="0BA92F1E" w14:textId="77777777" w:rsidR="00BA62DA" w:rsidRPr="00BA62DA" w:rsidRDefault="00BA62DA" w:rsidP="00BA62DA">
      <w:pPr>
        <w:pStyle w:val="BodyText"/>
      </w:pPr>
      <w:r w:rsidRPr="00BA62DA">
        <w:t>Mô tả:</w:t>
      </w:r>
    </w:p>
    <w:p w14:paraId="1F913711" w14:textId="1305682A" w:rsidR="00BA62DA" w:rsidRPr="00BA62DA" w:rsidRDefault="00BA62DA" w:rsidP="00BA62DA">
      <w:pPr>
        <w:pStyle w:val="BodyText"/>
      </w:pPr>
      <w:r w:rsidRPr="00BA62DA">
        <w:t>Các group được định danh trong file /etc/passwd nhưng không có trong file</w:t>
      </w:r>
      <w:r>
        <w:rPr>
          <w:lang w:val="en-US"/>
        </w:rPr>
        <w:t xml:space="preserve"> </w:t>
      </w:r>
      <w:r w:rsidRPr="00BA62DA">
        <w:t>/etc/group đặt ra một mối đe dọa đến bảo mật hệ thống vì các quyền của group không được quản lý đúng cách.</w:t>
      </w:r>
    </w:p>
    <w:p w14:paraId="3A6F6CED" w14:textId="77777777" w:rsidR="00BA62DA" w:rsidRPr="00BA62DA" w:rsidRDefault="00BA62DA" w:rsidP="00BA62DA">
      <w:pPr>
        <w:pStyle w:val="BodyText"/>
      </w:pPr>
    </w:p>
    <w:p w14:paraId="5FB29F2E" w14:textId="77777777" w:rsidR="00BA62DA" w:rsidRPr="00BA62DA" w:rsidRDefault="00BA62DA" w:rsidP="00BA62DA">
      <w:pPr>
        <w:pStyle w:val="BodyText"/>
      </w:pPr>
      <w:r w:rsidRPr="00BA62DA">
        <w:t>Mục tiêu:</w:t>
      </w:r>
    </w:p>
    <w:p w14:paraId="06068EA9" w14:textId="579C484C" w:rsidR="00BA62DA" w:rsidRDefault="007605B1" w:rsidP="00BE0CEE">
      <w:pPr>
        <w:pStyle w:val="Command"/>
      </w:pPr>
      <w:r w:rsidRPr="00BE0CEE">
        <w:t>Thực hiện câu lệnh sau để xác định các nhóm tồn tại trong file /etc/passwd không tồn tại trong file /etc/group:</w:t>
      </w:r>
    </w:p>
    <w:p w14:paraId="6CCFAAAF" w14:textId="5D471774" w:rsidR="00BE0CEE" w:rsidRDefault="00BE0CEE" w:rsidP="00BE0CEE">
      <w:pPr>
        <w:pStyle w:val="Code"/>
      </w:pPr>
      <w:r w:rsidRPr="00BE0CEE">
        <w:t>for i in $(cut -s -d: -f4 /etc/passwd | sort -u ); do grep -q -P "^.*?:[^:]*:$i:" /etc/group || echo "Group $i"; done</w:t>
      </w:r>
    </w:p>
    <w:p w14:paraId="4FE35099" w14:textId="1155EF35" w:rsidR="00F10496" w:rsidRPr="00F10496" w:rsidRDefault="00F10496" w:rsidP="00F10496">
      <w:pPr>
        <w:pStyle w:val="Command"/>
        <w:rPr>
          <w:lang w:val="en-US"/>
        </w:rPr>
      </w:pPr>
      <w:r>
        <w:rPr>
          <w:lang w:val="en-US"/>
        </w:rPr>
        <w:t>T</w:t>
      </w:r>
      <w:r w:rsidRPr="00F10496">
        <w:t xml:space="preserve">hực hiện hành động thích hợp để sửa bất kỳ </w:t>
      </w:r>
      <w:r>
        <w:rPr>
          <w:lang w:val="en-US"/>
        </w:rPr>
        <w:t>group</w:t>
      </w:r>
      <w:r w:rsidRPr="00F10496">
        <w:t xml:space="preserve"> nào được tìm thấy</w:t>
      </w:r>
      <w:r>
        <w:rPr>
          <w:lang w:val="en-US"/>
        </w:rPr>
        <w:t>.</w:t>
      </w:r>
    </w:p>
    <w:p w14:paraId="142BEBD1" w14:textId="013A5959" w:rsidR="003C7485" w:rsidRPr="00286E26" w:rsidRDefault="00286E26" w:rsidP="00E5752D">
      <w:pPr>
        <w:pStyle w:val="Heading5"/>
      </w:pPr>
      <w:bookmarkStart w:id="189" w:name="_Toc163721064"/>
      <w:r>
        <w:rPr>
          <w:lang w:val="en-US"/>
        </w:rPr>
        <w:t>Đảm bảo</w:t>
      </w:r>
      <w:r w:rsidR="003C7485">
        <w:rPr>
          <w:lang w:val="en-US"/>
        </w:rPr>
        <w:t xml:space="preserve"> </w:t>
      </w:r>
      <w:r>
        <w:t>shadow group</w:t>
      </w:r>
      <w:r>
        <w:rPr>
          <w:lang w:val="en-US"/>
        </w:rPr>
        <w:t xml:space="preserve"> rỗng</w:t>
      </w:r>
      <w:bookmarkEnd w:id="189"/>
    </w:p>
    <w:p w14:paraId="44E32132" w14:textId="561306B8" w:rsidR="00286E26" w:rsidRDefault="00286E26" w:rsidP="00286E26">
      <w:pPr>
        <w:pStyle w:val="BodyText"/>
        <w:rPr>
          <w:lang w:val="en-US"/>
        </w:rPr>
      </w:pPr>
      <w:r>
        <w:rPr>
          <w:lang w:val="en-US"/>
        </w:rPr>
        <w:t>Mô tả:</w:t>
      </w:r>
    </w:p>
    <w:p w14:paraId="16BFB4C5" w14:textId="2B5F09CC" w:rsidR="00286E26" w:rsidRDefault="000B0FE8" w:rsidP="00286E26">
      <w:pPr>
        <w:pStyle w:val="BodyText"/>
        <w:rPr>
          <w:lang w:val="en-US"/>
        </w:rPr>
      </w:pPr>
      <w:r>
        <w:rPr>
          <w:lang w:val="en-US"/>
        </w:rPr>
        <w:t>Shadow group cho phép đọc file /etc/shadow</w:t>
      </w:r>
      <w:r w:rsidR="0093510C">
        <w:rPr>
          <w:lang w:val="en-US"/>
        </w:rPr>
        <w:t>.</w:t>
      </w:r>
    </w:p>
    <w:p w14:paraId="071AF25A" w14:textId="77777777" w:rsidR="0093510C" w:rsidRDefault="0093510C" w:rsidP="00286E26">
      <w:pPr>
        <w:pStyle w:val="BodyText"/>
        <w:rPr>
          <w:lang w:val="en-US"/>
        </w:rPr>
      </w:pPr>
    </w:p>
    <w:p w14:paraId="5D15E0D4" w14:textId="25BB900D" w:rsidR="0093510C" w:rsidRDefault="0093510C" w:rsidP="00286E26">
      <w:pPr>
        <w:pStyle w:val="BodyText"/>
        <w:rPr>
          <w:lang w:val="en-US"/>
        </w:rPr>
      </w:pPr>
      <w:r>
        <w:rPr>
          <w:lang w:val="en-US"/>
        </w:rPr>
        <w:t>Mục tiêu:</w:t>
      </w:r>
    </w:p>
    <w:p w14:paraId="2795DD92" w14:textId="486F5644" w:rsidR="0093510C" w:rsidRDefault="00BC6220" w:rsidP="00BC6220">
      <w:pPr>
        <w:pStyle w:val="Command"/>
        <w:rPr>
          <w:lang w:val="en-US"/>
        </w:rPr>
      </w:pPr>
      <w:r>
        <w:rPr>
          <w:lang w:val="en-US"/>
        </w:rPr>
        <w:t>Thực hiện câu lệnh sau</w:t>
      </w:r>
      <w:r w:rsidR="008017D1">
        <w:rPr>
          <w:lang w:val="en-US"/>
        </w:rPr>
        <w:t xml:space="preserve"> để xoá bỏ tất cả người dùng khỏi shadow group:</w:t>
      </w:r>
    </w:p>
    <w:p w14:paraId="18388171" w14:textId="7B258516" w:rsidR="008017D1" w:rsidRDefault="008017D1" w:rsidP="008017D1">
      <w:pPr>
        <w:pStyle w:val="Code"/>
        <w:rPr>
          <w:lang w:val="en-US"/>
        </w:rPr>
      </w:pPr>
      <w:r w:rsidRPr="008017D1">
        <w:rPr>
          <w:lang w:val="en-US"/>
        </w:rPr>
        <w:t>sed -ri 's/(^</w:t>
      </w:r>
      <w:proofErr w:type="gramStart"/>
      <w:r w:rsidRPr="008017D1">
        <w:rPr>
          <w:lang w:val="en-US"/>
        </w:rPr>
        <w:t>shadow:[</w:t>
      </w:r>
      <w:proofErr w:type="gramEnd"/>
      <w:r w:rsidRPr="008017D1">
        <w:rPr>
          <w:lang w:val="en-US"/>
        </w:rPr>
        <w:t>^</w:t>
      </w:r>
      <w:proofErr w:type="gramStart"/>
      <w:r w:rsidRPr="008017D1">
        <w:rPr>
          <w:lang w:val="en-US"/>
        </w:rPr>
        <w:t>:]*:[</w:t>
      </w:r>
      <w:proofErr w:type="gramEnd"/>
      <w:r w:rsidRPr="008017D1">
        <w:rPr>
          <w:lang w:val="en-US"/>
        </w:rPr>
        <w:t>^</w:t>
      </w:r>
      <w:proofErr w:type="gramStart"/>
      <w:r w:rsidRPr="008017D1">
        <w:rPr>
          <w:lang w:val="en-US"/>
        </w:rPr>
        <w:t>:]*:)(</w:t>
      </w:r>
      <w:proofErr w:type="gramEnd"/>
      <w:r w:rsidRPr="008017D1">
        <w:rPr>
          <w:lang w:val="en-US"/>
        </w:rPr>
        <w:t>[^</w:t>
      </w:r>
      <w:proofErr w:type="gramStart"/>
      <w:r w:rsidRPr="008017D1">
        <w:rPr>
          <w:lang w:val="en-US"/>
        </w:rPr>
        <w:t>:]+</w:t>
      </w:r>
      <w:proofErr w:type="gramEnd"/>
      <w:r w:rsidRPr="008017D1">
        <w:rPr>
          <w:lang w:val="en-US"/>
        </w:rPr>
        <w:t>$)/\1/' /etc/group</w:t>
      </w:r>
    </w:p>
    <w:p w14:paraId="0CA8EDC9" w14:textId="544D0933" w:rsidR="008017D1" w:rsidRDefault="001C23FE" w:rsidP="008017D1">
      <w:pPr>
        <w:pStyle w:val="Command"/>
        <w:rPr>
          <w:lang w:val="en-US"/>
        </w:rPr>
      </w:pPr>
      <w:r>
        <w:rPr>
          <w:lang w:val="en-US"/>
        </w:rPr>
        <w:t xml:space="preserve">Thực hiện câu lệnh sau để thay đổi nhóm chính của </w:t>
      </w:r>
      <w:r w:rsidR="006B6025">
        <w:rPr>
          <w:lang w:val="en-US"/>
        </w:rPr>
        <w:t>những người d</w:t>
      </w:r>
      <w:r w:rsidR="00810D1F">
        <w:rPr>
          <w:lang w:val="en-US"/>
        </w:rPr>
        <w:t>ùng</w:t>
      </w:r>
      <w:r w:rsidR="00ED79B8">
        <w:rPr>
          <w:lang w:val="en-US"/>
        </w:rPr>
        <w:t>:</w:t>
      </w:r>
    </w:p>
    <w:p w14:paraId="446A32EC" w14:textId="147FA2F6" w:rsidR="00ED79B8" w:rsidRPr="00286E26" w:rsidRDefault="00ED79B8" w:rsidP="00ED79B8">
      <w:pPr>
        <w:pStyle w:val="Code"/>
        <w:rPr>
          <w:lang w:val="en-US"/>
        </w:rPr>
      </w:pPr>
      <w:r w:rsidRPr="00ED79B8">
        <w:rPr>
          <w:lang w:val="en-US"/>
        </w:rPr>
        <w:t>usermod -g &lt;primary group&gt; &lt;user&gt;</w:t>
      </w:r>
    </w:p>
    <w:p w14:paraId="7ACCFCBF" w14:textId="6840ACA4" w:rsidR="00E5752D" w:rsidRDefault="00E5752D" w:rsidP="00E5752D">
      <w:pPr>
        <w:pStyle w:val="Heading5"/>
      </w:pPr>
      <w:bookmarkStart w:id="190" w:name="_Toc163721065"/>
      <w:r>
        <w:t>Đảm bảo UID không bị lặp</w:t>
      </w:r>
      <w:bookmarkEnd w:id="190"/>
    </w:p>
    <w:p w14:paraId="6944EF58" w14:textId="77777777" w:rsidR="00E5752D" w:rsidRPr="00472008" w:rsidRDefault="00E5752D" w:rsidP="00472008">
      <w:pPr>
        <w:pStyle w:val="BodyText"/>
      </w:pPr>
      <w:r w:rsidRPr="00472008">
        <w:t>Mô tả:</w:t>
      </w:r>
    </w:p>
    <w:p w14:paraId="149EFE74" w14:textId="77777777" w:rsidR="00E5752D" w:rsidRPr="00472008" w:rsidRDefault="00E5752D" w:rsidP="00472008">
      <w:pPr>
        <w:pStyle w:val="BodyText"/>
      </w:pPr>
      <w:r w:rsidRPr="00472008">
        <w:t>Người dùng phải được chỉ định một UID độc nhất với mục định truy cứu trách nhiệm và đảm bảo cơ chế bảo vệ truy cập phù hợp.</w:t>
      </w:r>
    </w:p>
    <w:p w14:paraId="329468CE" w14:textId="77777777" w:rsidR="00E5752D" w:rsidRPr="00472008" w:rsidRDefault="00E5752D" w:rsidP="00472008">
      <w:pPr>
        <w:pStyle w:val="BodyText"/>
      </w:pPr>
    </w:p>
    <w:p w14:paraId="553EEEAF" w14:textId="77777777" w:rsidR="00E5752D" w:rsidRPr="00472008" w:rsidRDefault="00E5752D" w:rsidP="00472008">
      <w:pPr>
        <w:pStyle w:val="BodyText"/>
      </w:pPr>
      <w:r w:rsidRPr="00472008">
        <w:t>Mục tiêu:</w:t>
      </w:r>
    </w:p>
    <w:p w14:paraId="2A6C4761" w14:textId="3F86E044" w:rsidR="00E03193" w:rsidRDefault="00E03193" w:rsidP="00E03193">
      <w:pPr>
        <w:pStyle w:val="Command"/>
      </w:pPr>
      <w:r w:rsidRPr="00BE0CEE">
        <w:t xml:space="preserve">Thực hiện câu lệnh sau để xác định các </w:t>
      </w:r>
      <w:r w:rsidR="007506F8">
        <w:rPr>
          <w:lang w:val="en-US"/>
        </w:rPr>
        <w:t>UID</w:t>
      </w:r>
      <w:r w:rsidRPr="00BE0CEE">
        <w:t xml:space="preserve"> tồn tại trong file /etc/passwd không tồn tại trong file /etc/group:</w:t>
      </w:r>
    </w:p>
    <w:p w14:paraId="16FB16ED" w14:textId="4C3731A3" w:rsidR="00E03193" w:rsidRDefault="00E03193" w:rsidP="00E03193">
      <w:pPr>
        <w:pStyle w:val="Code"/>
      </w:pPr>
      <w:r w:rsidRPr="00E03193">
        <w:lastRenderedPageBreak/>
        <w:t>cut -f3 -d":" /etc/passwd | sort -n | uniq -c | while read x ; do [ -z "$x" ] &amp;&amp; break; set - $x; if [ $1 -gt 1 ]; then users=$(awk -F: '($3 == n) { print $1 }' n=$2 /etc/passwd | xargs); echo "Duplicate UID ($2): $users"; fi; done</w:t>
      </w:r>
    </w:p>
    <w:p w14:paraId="3DA3D4A3" w14:textId="29A2616E" w:rsidR="00E5752D" w:rsidRDefault="00E5752D" w:rsidP="00E5752D">
      <w:pPr>
        <w:pStyle w:val="Command"/>
      </w:pPr>
      <w:r>
        <w:t xml:space="preserve">Dựa theo kết quả </w:t>
      </w:r>
      <w:r w:rsidR="00BC7B11">
        <w:rPr>
          <w:lang w:val="en-US"/>
        </w:rPr>
        <w:t>trên</w:t>
      </w:r>
      <w:r>
        <w:t>, tạo ra một UID độc nhất và kiểm tra toàn bộ file sở hữu bởi UID bị trùng để xác định các file đó thuộc về UID nào.</w:t>
      </w:r>
    </w:p>
    <w:p w14:paraId="244E7230" w14:textId="77777777" w:rsidR="00472008" w:rsidRDefault="00472008" w:rsidP="00472008">
      <w:pPr>
        <w:pStyle w:val="Heading5"/>
      </w:pPr>
      <w:bookmarkStart w:id="191" w:name="_Toc163721066"/>
      <w:r>
        <w:t>Đảm bảo GID không bị lặp</w:t>
      </w:r>
      <w:bookmarkEnd w:id="191"/>
    </w:p>
    <w:p w14:paraId="613F3EF1" w14:textId="77777777" w:rsidR="00472008" w:rsidRPr="007506F8" w:rsidRDefault="00472008" w:rsidP="007506F8">
      <w:pPr>
        <w:pStyle w:val="BodyText"/>
      </w:pPr>
      <w:r w:rsidRPr="007506F8">
        <w:t>Mô tả:</w:t>
      </w:r>
    </w:p>
    <w:p w14:paraId="525E94EB" w14:textId="77777777" w:rsidR="00472008" w:rsidRPr="007506F8" w:rsidRDefault="00472008" w:rsidP="007506F8">
      <w:pPr>
        <w:pStyle w:val="BodyText"/>
      </w:pPr>
      <w:r w:rsidRPr="007506F8">
        <w:t>Người dùng phải được chỉ định một GID độc nhất với mục định truy cứu trách nhiệm và đảm bảo cơ chế bảo vệ truy cập phù hợp.</w:t>
      </w:r>
    </w:p>
    <w:p w14:paraId="0891B610" w14:textId="77777777" w:rsidR="00472008" w:rsidRPr="007506F8" w:rsidRDefault="00472008" w:rsidP="007506F8">
      <w:pPr>
        <w:pStyle w:val="BodyText"/>
      </w:pPr>
    </w:p>
    <w:p w14:paraId="59022E39" w14:textId="77777777" w:rsidR="00472008" w:rsidRDefault="00472008" w:rsidP="007506F8">
      <w:pPr>
        <w:pStyle w:val="BodyText"/>
      </w:pPr>
      <w:r w:rsidRPr="007506F8">
        <w:t>Mục tiêu:</w:t>
      </w:r>
    </w:p>
    <w:p w14:paraId="2197CB93" w14:textId="7793C416" w:rsidR="007506F8" w:rsidRPr="007506F8" w:rsidRDefault="007506F8" w:rsidP="007506F8">
      <w:pPr>
        <w:pStyle w:val="Command"/>
        <w:rPr>
          <w:lang w:val="en-US"/>
        </w:rPr>
      </w:pPr>
      <w:r w:rsidRPr="00BE0CEE">
        <w:t>Thực hiện câu lệnh sau để xác định các</w:t>
      </w:r>
      <w:r>
        <w:rPr>
          <w:lang w:val="en-US"/>
        </w:rPr>
        <w:t xml:space="preserve"> GID bị lặp trong file </w:t>
      </w:r>
      <w:r w:rsidRPr="002F1749">
        <w:t>/etc/group</w:t>
      </w:r>
      <w:r>
        <w:rPr>
          <w:lang w:val="en-US"/>
        </w:rPr>
        <w:t>:</w:t>
      </w:r>
    </w:p>
    <w:p w14:paraId="39CA3905" w14:textId="34BE271B" w:rsidR="002F1749" w:rsidRDefault="002F1749" w:rsidP="007506F8">
      <w:pPr>
        <w:pStyle w:val="Code"/>
      </w:pPr>
      <w:r w:rsidRPr="002F1749">
        <w:t>cut -d: -f3 /etc/group | sort | uniq -d | while read x ; do echo "Duplicate GID ($x) in /etc/group"; done</w:t>
      </w:r>
    </w:p>
    <w:p w14:paraId="6E518B34" w14:textId="3E7D53AC" w:rsidR="00472008" w:rsidRDefault="00472008" w:rsidP="00472008">
      <w:pPr>
        <w:pStyle w:val="Command"/>
      </w:pPr>
      <w:r>
        <w:t>Dựa theo kết quả t</w:t>
      </w:r>
      <w:r w:rsidR="001323DC">
        <w:rPr>
          <w:lang w:val="en-US"/>
        </w:rPr>
        <w:t>rên</w:t>
      </w:r>
      <w:r>
        <w:t>, tạo ra một GID độc nhất và kiểm tra toàn bộ file sở hữu bởi GID bị trùng để xác định các file đó thuộc về GID nào.</w:t>
      </w:r>
    </w:p>
    <w:p w14:paraId="0B9C6C8B" w14:textId="63B119E8" w:rsidR="00472008" w:rsidRPr="0036292F" w:rsidRDefault="00472008" w:rsidP="0036292F">
      <w:pPr>
        <w:pStyle w:val="Command"/>
      </w:pPr>
      <w:r w:rsidRPr="0036292F">
        <w:t>Có thể sử dụng lệnh grpck để kiểm tra các mâu thuẫn khác trong file/etc/group.</w:t>
      </w:r>
    </w:p>
    <w:p w14:paraId="47EDAAC1" w14:textId="77777777" w:rsidR="0036292F" w:rsidRDefault="0036292F" w:rsidP="0036292F">
      <w:pPr>
        <w:pStyle w:val="Heading5"/>
      </w:pPr>
      <w:bookmarkStart w:id="192" w:name="_Toc163721067"/>
      <w:r>
        <w:t>Đảm bảo tên người dùng không bị lặp</w:t>
      </w:r>
      <w:bookmarkEnd w:id="192"/>
    </w:p>
    <w:p w14:paraId="7128DF49" w14:textId="77777777" w:rsidR="0036292F" w:rsidRPr="0036292F" w:rsidRDefault="0036292F" w:rsidP="0036292F">
      <w:pPr>
        <w:pStyle w:val="BodyText"/>
      </w:pPr>
      <w:r w:rsidRPr="0036292F">
        <w:t>Mô tả:</w:t>
      </w:r>
    </w:p>
    <w:p w14:paraId="66BEF754" w14:textId="3B9C7752" w:rsidR="0036292F" w:rsidRPr="0036292F" w:rsidRDefault="0036292F" w:rsidP="0036292F">
      <w:pPr>
        <w:pStyle w:val="BodyText"/>
      </w:pPr>
      <w:r w:rsidRPr="0036292F">
        <w:t>Nếu một người dùng được chỉ định với một tên người dùng bị lặp, nó sẽ được tạo và có quyền truy cập đối với các file có UID ứng với tên người dùng đó trong file</w:t>
      </w:r>
      <w:r w:rsidR="00C91DA3">
        <w:rPr>
          <w:lang w:val="en-US"/>
        </w:rPr>
        <w:t xml:space="preserve"> </w:t>
      </w:r>
      <w:r w:rsidRPr="0036292F">
        <w:t>/etc/passwd. Ví dụ, nếu "test4" có UID là 1000 và một bản ghi "test4" sau có UID là 2000, truy cập với tên "test4" sẽ sử dụng UID 1000.</w:t>
      </w:r>
    </w:p>
    <w:p w14:paraId="2F9B81AF" w14:textId="77777777" w:rsidR="0036292F" w:rsidRPr="0036292F" w:rsidRDefault="0036292F" w:rsidP="0036292F">
      <w:pPr>
        <w:pStyle w:val="BodyText"/>
      </w:pPr>
    </w:p>
    <w:p w14:paraId="7BCADA02" w14:textId="77777777" w:rsidR="0036292F" w:rsidRDefault="0036292F" w:rsidP="0036292F">
      <w:pPr>
        <w:pStyle w:val="BodyText"/>
      </w:pPr>
      <w:r w:rsidRPr="0036292F">
        <w:t>Mục tiêu:</w:t>
      </w:r>
    </w:p>
    <w:p w14:paraId="7B5675A8" w14:textId="5D714775" w:rsidR="000E461D" w:rsidRPr="007506F8" w:rsidRDefault="000E461D" w:rsidP="000E461D">
      <w:pPr>
        <w:pStyle w:val="Command"/>
        <w:rPr>
          <w:lang w:val="en-US"/>
        </w:rPr>
      </w:pPr>
      <w:r w:rsidRPr="00BE0CEE">
        <w:t>Thực hiện câu lệnh sau để xác định các</w:t>
      </w:r>
      <w:r>
        <w:rPr>
          <w:lang w:val="en-US"/>
        </w:rPr>
        <w:t xml:space="preserve"> username bị lặp trong file </w:t>
      </w:r>
      <w:r w:rsidRPr="002F1749">
        <w:t>/etc/</w:t>
      </w:r>
      <w:r>
        <w:rPr>
          <w:lang w:val="en-US"/>
        </w:rPr>
        <w:t>passwd:</w:t>
      </w:r>
    </w:p>
    <w:p w14:paraId="4CA3EF12" w14:textId="0C0F7833" w:rsidR="0036292F" w:rsidRPr="0036292F" w:rsidRDefault="000E461D" w:rsidP="000E461D">
      <w:pPr>
        <w:pStyle w:val="Code"/>
      </w:pPr>
      <w:r w:rsidRPr="000E461D">
        <w:t>cut -d: -f1 /etc/passwd | sort | uniq -d | while read x; do echo "Duplicate username ${x} in /etc/passwd"; done</w:t>
      </w:r>
    </w:p>
    <w:p w14:paraId="0081E4DF" w14:textId="4580A705" w:rsidR="0036292F" w:rsidRDefault="0036292F" w:rsidP="0036292F">
      <w:pPr>
        <w:pStyle w:val="Command"/>
      </w:pPr>
      <w:r>
        <w:t xml:space="preserve">Dựa theo kết quả </w:t>
      </w:r>
      <w:r w:rsidR="000E461D">
        <w:rPr>
          <w:lang w:val="en-US"/>
        </w:rPr>
        <w:t>trên</w:t>
      </w:r>
      <w:r>
        <w:t>, tạo ra một tên người dùng độc nhất cho người dùng.</w:t>
      </w:r>
      <w:r w:rsidR="000E461D">
        <w:rPr>
          <w:lang w:val="en-US"/>
        </w:rPr>
        <w:t xml:space="preserve"> </w:t>
      </w:r>
      <w:r>
        <w:t>Quyền sở hữu của người dùng ở file sẽ tự động cập nhật thay đổi nếu người dùng có UID độc nhất.</w:t>
      </w:r>
    </w:p>
    <w:p w14:paraId="32C95933" w14:textId="77777777" w:rsidR="004C21D7" w:rsidRDefault="004C21D7" w:rsidP="004C21D7">
      <w:pPr>
        <w:pStyle w:val="Heading5"/>
      </w:pPr>
      <w:bookmarkStart w:id="193" w:name="_Toc163721068"/>
      <w:r>
        <w:lastRenderedPageBreak/>
        <w:t>Đảm bảo tên group không bị lặp</w:t>
      </w:r>
      <w:bookmarkEnd w:id="193"/>
    </w:p>
    <w:p w14:paraId="69C1D22E" w14:textId="77777777" w:rsidR="004C21D7" w:rsidRPr="004C21D7" w:rsidRDefault="004C21D7" w:rsidP="004C21D7">
      <w:pPr>
        <w:pStyle w:val="BodyText"/>
      </w:pPr>
      <w:r w:rsidRPr="004C21D7">
        <w:t>Mô tả:</w:t>
      </w:r>
    </w:p>
    <w:p w14:paraId="4BA92685" w14:textId="77777777" w:rsidR="004C21D7" w:rsidRPr="004C21D7" w:rsidRDefault="004C21D7" w:rsidP="004C21D7">
      <w:pPr>
        <w:pStyle w:val="BodyText"/>
      </w:pPr>
      <w:r w:rsidRPr="004C21D7">
        <w:t>Nếu một nhóm được chỉ định với một tên group bị lặp, nó sẽ được tạo và có quyền truy cập với GID ứng với group đó trong /etc/group, đặt ra một mối nguy hiểm về bảo mật.</w:t>
      </w:r>
    </w:p>
    <w:p w14:paraId="7914D0D8" w14:textId="77777777" w:rsidR="004C21D7" w:rsidRPr="004C21D7" w:rsidRDefault="004C21D7" w:rsidP="004C21D7">
      <w:pPr>
        <w:pStyle w:val="BodyText"/>
      </w:pPr>
    </w:p>
    <w:p w14:paraId="2E9CDF76" w14:textId="77777777" w:rsidR="004C21D7" w:rsidRDefault="004C21D7" w:rsidP="004C21D7">
      <w:pPr>
        <w:pStyle w:val="BodyText"/>
      </w:pPr>
      <w:r w:rsidRPr="004C21D7">
        <w:t>Mục tiêu:</w:t>
      </w:r>
    </w:p>
    <w:p w14:paraId="634E0470" w14:textId="6BACC800" w:rsidR="00BB612F" w:rsidRPr="007506F8" w:rsidRDefault="00BB612F" w:rsidP="00BB612F">
      <w:pPr>
        <w:pStyle w:val="Command"/>
        <w:rPr>
          <w:lang w:val="en-US"/>
        </w:rPr>
      </w:pPr>
      <w:r w:rsidRPr="00BE0CEE">
        <w:t>Thực hiện câu lệnh sau để xác định các</w:t>
      </w:r>
      <w:r>
        <w:rPr>
          <w:lang w:val="en-US"/>
        </w:rPr>
        <w:t xml:space="preserve"> username bị lặp trong file </w:t>
      </w:r>
      <w:r w:rsidRPr="002F1749">
        <w:t>/etc/</w:t>
      </w:r>
      <w:r>
        <w:t>group</w:t>
      </w:r>
      <w:r>
        <w:rPr>
          <w:lang w:val="en-US"/>
        </w:rPr>
        <w:t>:</w:t>
      </w:r>
    </w:p>
    <w:p w14:paraId="4D0794F1" w14:textId="5B7FA452" w:rsidR="004C21D7" w:rsidRDefault="00BB612F" w:rsidP="00BB612F">
      <w:pPr>
        <w:pStyle w:val="Code"/>
      </w:pPr>
      <w:r>
        <w:t>cut -d: -f1 /etc/group | sort | uniq -d | while read -r x; do echo "Duplicate group name ${x} in /etc/group"</w:t>
      </w:r>
      <w:r>
        <w:rPr>
          <w:lang w:val="en-US"/>
        </w:rPr>
        <w:t>;</w:t>
      </w:r>
      <w:r>
        <w:t xml:space="preserve"> done</w:t>
      </w:r>
    </w:p>
    <w:p w14:paraId="47BEF61E" w14:textId="34D63836" w:rsidR="004C21D7" w:rsidRDefault="004C21D7" w:rsidP="004C21D7">
      <w:pPr>
        <w:pStyle w:val="Command"/>
      </w:pPr>
      <w:r>
        <w:t xml:space="preserve">Dựa theo kết quả </w:t>
      </w:r>
      <w:r w:rsidR="00134AA4">
        <w:rPr>
          <w:lang w:val="en-US"/>
        </w:rPr>
        <w:t>trên</w:t>
      </w:r>
      <w:r>
        <w:t>, tạo ra một tên group độc nhất cho người dùng. Quyền sở hữu của group ở file sẽ tự động cập nhật thay đổi nếu group có GID độc nhất.</w:t>
      </w:r>
    </w:p>
    <w:p w14:paraId="47DBF0F5" w14:textId="77777777" w:rsidR="00134AA4" w:rsidRDefault="00134AA4" w:rsidP="00134AA4">
      <w:pPr>
        <w:pStyle w:val="Heading5"/>
      </w:pPr>
      <w:bookmarkStart w:id="194" w:name="_Toc163721069"/>
      <w:r>
        <w:t>Đảm bảo tính toàn vẹn cho biến môi trường PATH của root</w:t>
      </w:r>
      <w:bookmarkEnd w:id="194"/>
    </w:p>
    <w:p w14:paraId="360E91E1" w14:textId="77777777" w:rsidR="00134AA4" w:rsidRPr="00134AA4" w:rsidRDefault="00134AA4" w:rsidP="00134AA4">
      <w:pPr>
        <w:pStyle w:val="BodyText"/>
      </w:pPr>
      <w:r w:rsidRPr="00134AA4">
        <w:t>Mô tả:</w:t>
      </w:r>
    </w:p>
    <w:p w14:paraId="67FF38E1" w14:textId="77777777" w:rsidR="00134AA4" w:rsidRPr="00134AA4" w:rsidRDefault="00134AA4" w:rsidP="00134AA4">
      <w:pPr>
        <w:pStyle w:val="BodyText"/>
      </w:pPr>
      <w:r w:rsidRPr="00134AA4">
        <w:t>Đảm bảo tính toàn vẹn cho biến môi trường PATH của root để tránh khiến nó trở thành phương tiện cho kẻ tấn công có được quyền truy cập của superuser bằng cách bắt người quản trị với tư cách là root thực thi một chương trình Trojan horse.</w:t>
      </w:r>
    </w:p>
    <w:p w14:paraId="45F48363" w14:textId="77777777" w:rsidR="00134AA4" w:rsidRPr="00134AA4" w:rsidRDefault="00134AA4" w:rsidP="00134AA4">
      <w:pPr>
        <w:pStyle w:val="BodyText"/>
      </w:pPr>
    </w:p>
    <w:p w14:paraId="50614514" w14:textId="77777777" w:rsidR="00134AA4" w:rsidRPr="00134AA4" w:rsidRDefault="00134AA4" w:rsidP="00134AA4">
      <w:pPr>
        <w:pStyle w:val="BodyText"/>
      </w:pPr>
      <w:r w:rsidRPr="00134AA4">
        <w:t>Mục tiêu:</w:t>
      </w:r>
    </w:p>
    <w:p w14:paraId="2BD81C7E" w14:textId="6BE54882" w:rsidR="00134AA4" w:rsidRDefault="00FA5476" w:rsidP="00134AA4">
      <w:pPr>
        <w:pStyle w:val="Command"/>
        <w:rPr>
          <w:lang w:val="en-US"/>
        </w:rPr>
      </w:pPr>
      <w:r>
        <w:rPr>
          <w:lang w:val="en-US"/>
        </w:rPr>
        <w:t>Thực hiện đoạn script sau để kiểm tra tính toàn vẹn cho môi trường PATH của root:</w:t>
      </w:r>
    </w:p>
    <w:p w14:paraId="7B541BFC" w14:textId="1ECE4FC2" w:rsidR="00FA5476" w:rsidRPr="00FA5476" w:rsidRDefault="003C74CF" w:rsidP="004A4261">
      <w:pPr>
        <w:pStyle w:val="Code"/>
        <w:rPr>
          <w:lang w:val="en-US"/>
        </w:rPr>
      </w:pPr>
      <w:r w:rsidRPr="003C74CF">
        <w:rPr>
          <w:lang w:val="en-US"/>
        </w:rPr>
        <w:t>RPCV="$(sudo -Hiu root env 2&gt;/dev/null | grep '^PATH=' | cut -d= -f2)"; echo "$RPCV" | grep -q "::" &amp;&amp; echo "root's path contains a empty directory (::)"; echo "$RPCV" | grep -q ":$" &amp;&amp; echo "root's path contains a trailing (:)" ; for x in $(echo "$RPCV" | tr ":" " "); do if [ -d "$x" ]; then ls -ldH "$x" | awk '$9 == "." {print "PATH contains current working directory (.)"} $3 != "root" {print $9, "is not owned by root"} substr($1,6,1) != "-" {print $9, "is group writable"} substr($1,9,1) != "-" {print $9, "is world writable"}'; else echo "$x is not a directory"; fi; done</w:t>
      </w:r>
    </w:p>
    <w:p w14:paraId="34D9B722" w14:textId="3078DD1D" w:rsidR="00134AA4" w:rsidRPr="00D809AA" w:rsidRDefault="00134AA4" w:rsidP="00134AA4">
      <w:pPr>
        <w:pStyle w:val="Command"/>
        <w:rPr>
          <w:lang w:val="en-US"/>
        </w:rPr>
      </w:pPr>
      <w:r>
        <w:t>Sửa chữa hoặc lý giải kết quả tìm được</w:t>
      </w:r>
      <w:r w:rsidR="00D809AA">
        <w:rPr>
          <w:lang w:val="en-US"/>
        </w:rPr>
        <w:t>.</w:t>
      </w:r>
    </w:p>
    <w:p w14:paraId="5FF321EC" w14:textId="77777777" w:rsidR="00A87B61" w:rsidRDefault="00A87B61" w:rsidP="00A87B61">
      <w:pPr>
        <w:pStyle w:val="Heading5"/>
      </w:pPr>
      <w:bookmarkStart w:id="195" w:name="_Toc163721070"/>
      <w:r>
        <w:t>Đảm bảo root là tài khoản duy nhất có UID là 0</w:t>
      </w:r>
      <w:bookmarkEnd w:id="195"/>
    </w:p>
    <w:p w14:paraId="1A62E270" w14:textId="77777777" w:rsidR="00A87B61" w:rsidRPr="00A87B61" w:rsidRDefault="00A87B61" w:rsidP="00A87B61">
      <w:pPr>
        <w:pStyle w:val="BodyText"/>
      </w:pPr>
      <w:r w:rsidRPr="00A87B61">
        <w:t>Mô tả:</w:t>
      </w:r>
    </w:p>
    <w:p w14:paraId="5E9590C4" w14:textId="77777777" w:rsidR="00A87B61" w:rsidRPr="00A87B61" w:rsidRDefault="00A87B61" w:rsidP="00A87B61">
      <w:pPr>
        <w:pStyle w:val="BodyText"/>
      </w:pPr>
      <w:r w:rsidRPr="00A87B61">
        <w:t>Quyền truy cập này phải bị giới hạn cho chỉ tài khoản mặc định root và chỉ từ hệ thống console.</w:t>
      </w:r>
    </w:p>
    <w:p w14:paraId="2ADFA43E" w14:textId="77777777" w:rsidR="00A87B61" w:rsidRPr="00A87B61" w:rsidRDefault="00A87B61" w:rsidP="00A87B61">
      <w:pPr>
        <w:pStyle w:val="BodyText"/>
      </w:pPr>
    </w:p>
    <w:p w14:paraId="5B916BD2" w14:textId="77777777" w:rsidR="00A87B61" w:rsidRPr="00A87B61" w:rsidRDefault="00A87B61" w:rsidP="00A87B61">
      <w:pPr>
        <w:pStyle w:val="BodyText"/>
      </w:pPr>
      <w:r w:rsidRPr="00A87B61">
        <w:t>Mục tiêu:</w:t>
      </w:r>
    </w:p>
    <w:p w14:paraId="25E800A0" w14:textId="77777777" w:rsidR="00A87B61" w:rsidRDefault="00A87B61" w:rsidP="00A87B61">
      <w:pPr>
        <w:pStyle w:val="Command"/>
        <w:rPr>
          <w:rFonts w:ascii="Carlito" w:hAnsi="Carlito"/>
          <w:sz w:val="22"/>
        </w:rPr>
      </w:pPr>
      <w:r>
        <w:t>Loại bỏ bất kỳ user nào ngoài root có UID là 0 hoặc chỉ định chúng một UID mới, phù hợp với chính sách của tổ chức</w:t>
      </w:r>
      <w:r>
        <w:rPr>
          <w:rFonts w:ascii="Carlito" w:hAnsi="Carlito"/>
          <w:sz w:val="22"/>
        </w:rPr>
        <w:t>.</w:t>
      </w:r>
    </w:p>
    <w:p w14:paraId="5C54A6F9" w14:textId="77777777" w:rsidR="00970449" w:rsidRDefault="00970449" w:rsidP="00E41D17">
      <w:pPr>
        <w:pStyle w:val="Heading5"/>
      </w:pPr>
      <w:bookmarkStart w:id="196" w:name="_Toc163721071"/>
      <w:r>
        <w:t>Đảm bảo mọi người dùng đều tồn tại thư mục home</w:t>
      </w:r>
      <w:bookmarkEnd w:id="196"/>
    </w:p>
    <w:p w14:paraId="48C2288D" w14:textId="77777777" w:rsidR="00970449" w:rsidRDefault="00970449" w:rsidP="004671E3">
      <w:pPr>
        <w:pStyle w:val="BodyText"/>
      </w:pPr>
      <w:r>
        <w:t>Mô tả:</w:t>
      </w:r>
    </w:p>
    <w:p w14:paraId="5B9A957E" w14:textId="77777777" w:rsidR="00970449" w:rsidRDefault="00970449" w:rsidP="004671E3">
      <w:pPr>
        <w:pStyle w:val="BodyText"/>
      </w:pPr>
      <w:r>
        <w:t>Nếu thư mục home của người dùng không tồn tại hoặc không được chỉ định, người dùng sẽ được đặt trong thư mục "/" và sẽ không thể viết bất kỳ file nào hoặc có biến môi trường cục bộ nào được đặt.</w:t>
      </w:r>
    </w:p>
    <w:p w14:paraId="74F22D2A" w14:textId="77777777" w:rsidR="004671E3" w:rsidRDefault="004671E3" w:rsidP="004671E3">
      <w:pPr>
        <w:pStyle w:val="BodyText"/>
      </w:pPr>
    </w:p>
    <w:p w14:paraId="5465EEAB" w14:textId="05A06292" w:rsidR="00970449" w:rsidRDefault="00970449" w:rsidP="004671E3">
      <w:pPr>
        <w:pStyle w:val="BodyText"/>
      </w:pPr>
      <w:r>
        <w:t>Mục tiêu:</w:t>
      </w:r>
    </w:p>
    <w:p w14:paraId="481B5CCB" w14:textId="7784D38C" w:rsidR="00970449" w:rsidRDefault="004671E3" w:rsidP="00970449">
      <w:pPr>
        <w:pStyle w:val="Command"/>
        <w:rPr>
          <w:lang w:val="en-US"/>
        </w:rPr>
      </w:pPr>
      <w:r>
        <w:rPr>
          <w:lang w:val="en-US"/>
        </w:rPr>
        <w:t xml:space="preserve">Thực hiện đoạn script sau để </w:t>
      </w:r>
      <w:r w:rsidR="00970449">
        <w:t>tạo và đảm bảo người dùng tương ứng sở hữu thư mục đó. Những người dùng không có thư mục home nên bị xóa hoặc chỉ định họ một thư mục home phù hợp</w:t>
      </w:r>
      <w:r>
        <w:rPr>
          <w:lang w:val="en-US"/>
        </w:rPr>
        <w:t>:</w:t>
      </w:r>
    </w:p>
    <w:p w14:paraId="43A1CC67" w14:textId="77777777" w:rsidR="00F0753A" w:rsidRPr="004E1C73" w:rsidRDefault="00F0753A" w:rsidP="00F0753A">
      <w:pPr>
        <w:pStyle w:val="Code"/>
      </w:pPr>
      <w:r w:rsidRPr="001823AD">
        <w:rPr>
          <w:lang w:val="en-US"/>
        </w:rPr>
        <w:t>awk -F: '($1!~/(halt|sync|shutdown|nfsnobody)/ &amp;&amp; $7!~/^(\/usr)?\/sbin\/nologin(\/)?$/ &amp;&amp; $7!~/(\/usr)?\/bin\/false(\/)?$/) { print $1 " " $6 }' /etc/passwd | while read -r user dir; do</w:t>
      </w:r>
      <w:r w:rsidRPr="004E1C73">
        <w:t xml:space="preserve"> if [ ! -d "$dir" ]; then mkdir "$dir"; chmod g-w,o-wrx "$dir"; chown "$user" "$dir"; fi; done</w:t>
      </w:r>
    </w:p>
    <w:p w14:paraId="7023C112" w14:textId="77777777" w:rsidR="002D32BE" w:rsidRDefault="002D32BE" w:rsidP="002D32BE">
      <w:pPr>
        <w:pStyle w:val="Heading5"/>
      </w:pPr>
      <w:bookmarkStart w:id="197" w:name="_Toc163721072"/>
      <w:r>
        <w:t>Đảm bảo người dùng sở hữu thư mục home của chính họ</w:t>
      </w:r>
      <w:bookmarkEnd w:id="197"/>
    </w:p>
    <w:p w14:paraId="26B2B718" w14:textId="77777777" w:rsidR="002D32BE" w:rsidRPr="00F8093A" w:rsidRDefault="002D32BE" w:rsidP="002D32BE">
      <w:pPr>
        <w:pStyle w:val="BodyText"/>
      </w:pPr>
      <w:r w:rsidRPr="00F8093A">
        <w:t>Mô tả:</w:t>
      </w:r>
    </w:p>
    <w:p w14:paraId="3126C865" w14:textId="77777777" w:rsidR="002D32BE" w:rsidRPr="00F8093A" w:rsidRDefault="002D32BE" w:rsidP="002D32BE">
      <w:pPr>
        <w:pStyle w:val="BodyText"/>
      </w:pPr>
      <w:r w:rsidRPr="00F8093A">
        <w:t>Vì người dùng có trách nhiệm với các file lưu trữ trong thư mục home của họ, người dùng phải là chủ sở hữu của thư mục đó.</w:t>
      </w:r>
    </w:p>
    <w:p w14:paraId="37E298C4" w14:textId="77777777" w:rsidR="002D32BE" w:rsidRPr="00F8093A" w:rsidRDefault="002D32BE" w:rsidP="002D32BE">
      <w:pPr>
        <w:pStyle w:val="BodyText"/>
      </w:pPr>
    </w:p>
    <w:p w14:paraId="0B0B7B63" w14:textId="77777777" w:rsidR="002D32BE" w:rsidRPr="00F8093A" w:rsidRDefault="002D32BE" w:rsidP="002D32BE">
      <w:pPr>
        <w:pStyle w:val="BodyText"/>
      </w:pPr>
      <w:r w:rsidRPr="00F8093A">
        <w:t>Mục tiêu:</w:t>
      </w:r>
    </w:p>
    <w:p w14:paraId="528932D2" w14:textId="64570E26" w:rsidR="002D32BE" w:rsidRDefault="0019453D" w:rsidP="002D32BE">
      <w:pPr>
        <w:pStyle w:val="Command"/>
        <w:rPr>
          <w:lang w:val="en-US"/>
        </w:rPr>
      </w:pPr>
      <w:r>
        <w:rPr>
          <w:lang w:val="en-US"/>
        </w:rPr>
        <w:t>Thực hiện đoạn script sau để tạo hoặc t</w:t>
      </w:r>
      <w:r w:rsidR="002D32BE">
        <w:t>hay đổi quyền sở hữu của bất kỳ thư mục home nào không được sở hữu bởi người dùng được định danh sang đúng người dùng</w:t>
      </w:r>
      <w:r>
        <w:rPr>
          <w:lang w:val="en-US"/>
        </w:rPr>
        <w:t>:</w:t>
      </w:r>
    </w:p>
    <w:p w14:paraId="35A37588" w14:textId="7C3EC5F2" w:rsidR="0019453D" w:rsidRDefault="00745E6C" w:rsidP="003635DD">
      <w:pPr>
        <w:pStyle w:val="Code"/>
        <w:rPr>
          <w:lang w:val="en-US"/>
        </w:rPr>
      </w:pPr>
      <w:r w:rsidRPr="00745E6C">
        <w:rPr>
          <w:lang w:val="en-US"/>
        </w:rPr>
        <w:t>awk -F: '($1!~/(halt|sync|shutdown|nfsnobody)/ &amp;&amp; $7!~/^(\/usr)?\/sbin\/nologin(\/)?$/ &amp;&amp; $7!~/(\/usr)?\/bin\/false(\/)?$/) { print $1 " " $6 }' /etc/passwd | while read -r user dir; do if [ ! -d "$dir" ]; then echo "User: "$user" home directory: "$dir" does not exist "; mkdir "$dir"; chmod g-w,o-rwx "$dir"; chown "$user" "$dir"; else owner=$(stat -L -c "%U" "$dir"); if [ "$owner" != "$user" ]; then chmod g-w,o-rwx "$dir"; chown "$user" "$dir"; fi; fi; done</w:t>
      </w:r>
    </w:p>
    <w:p w14:paraId="40FC831D" w14:textId="1237EE0D" w:rsidR="000D4130" w:rsidRDefault="005A351F" w:rsidP="000D4130">
      <w:pPr>
        <w:pStyle w:val="Heading5"/>
        <w:rPr>
          <w:lang w:val="en-US"/>
        </w:rPr>
      </w:pPr>
      <w:bookmarkStart w:id="198" w:name="_Toc163721073"/>
      <w:r w:rsidRPr="005A351F">
        <w:rPr>
          <w:lang w:val="en-US"/>
        </w:rPr>
        <w:t>Đảm bảo quyền thư mục home của người dùng có mức bảo mật cao</w:t>
      </w:r>
      <w:bookmarkEnd w:id="198"/>
    </w:p>
    <w:p w14:paraId="4748BB16" w14:textId="2D6BD247" w:rsidR="005A351F" w:rsidRDefault="005A351F" w:rsidP="005A351F">
      <w:pPr>
        <w:pStyle w:val="BodyText"/>
        <w:rPr>
          <w:lang w:val="en-US"/>
        </w:rPr>
      </w:pPr>
      <w:r>
        <w:rPr>
          <w:lang w:val="en-US"/>
        </w:rPr>
        <w:lastRenderedPageBreak/>
        <w:t>Mô tả:</w:t>
      </w:r>
    </w:p>
    <w:p w14:paraId="610FE1F8" w14:textId="3807CFF8" w:rsidR="005A351F" w:rsidRDefault="002C4023" w:rsidP="005A351F">
      <w:pPr>
        <w:pStyle w:val="BodyText"/>
        <w:rPr>
          <w:lang w:val="en-US"/>
        </w:rPr>
      </w:pPr>
      <w:r w:rsidRPr="002C4023">
        <w:rPr>
          <w:lang w:val="en-US"/>
        </w:rPr>
        <w:t xml:space="preserve">Các thư mục chính của nhóm hoặc người dùng </w:t>
      </w:r>
      <w:r w:rsidR="006105E3">
        <w:rPr>
          <w:lang w:val="en-US"/>
        </w:rPr>
        <w:t xml:space="preserve">đang ở chế độ </w:t>
      </w:r>
      <w:r w:rsidR="00E944BA" w:rsidRPr="00E944BA">
        <w:rPr>
          <w:lang w:val="en-US"/>
        </w:rPr>
        <w:t>world-writable</w:t>
      </w:r>
      <w:r w:rsidRPr="002C4023">
        <w:rPr>
          <w:lang w:val="en-US"/>
        </w:rPr>
        <w:t xml:space="preserve"> có thể cho phép người dùng ác ý đánh cắp hoặc sửa đổi dữ liệu của người dùng khác hoặc </w:t>
      </w:r>
      <w:r w:rsidR="00E944BA">
        <w:rPr>
          <w:lang w:val="en-US"/>
        </w:rPr>
        <w:t>d</w:t>
      </w:r>
      <w:r w:rsidRPr="002C4023">
        <w:rPr>
          <w:lang w:val="en-US"/>
        </w:rPr>
        <w:t>ành được các đặc quyền hệ thống của người dùng khác.</w:t>
      </w:r>
    </w:p>
    <w:p w14:paraId="3A677433" w14:textId="77777777" w:rsidR="005A351F" w:rsidRDefault="005A351F" w:rsidP="005A351F">
      <w:pPr>
        <w:pStyle w:val="BodyText"/>
        <w:rPr>
          <w:lang w:val="en-US"/>
        </w:rPr>
      </w:pPr>
    </w:p>
    <w:p w14:paraId="416CE0DC" w14:textId="292E9E3C" w:rsidR="005A351F" w:rsidRDefault="005A351F" w:rsidP="005A351F">
      <w:pPr>
        <w:pStyle w:val="BodyText"/>
        <w:rPr>
          <w:lang w:val="en-US"/>
        </w:rPr>
      </w:pPr>
      <w:r>
        <w:rPr>
          <w:lang w:val="en-US"/>
        </w:rPr>
        <w:t>Mục tiêu:</w:t>
      </w:r>
    </w:p>
    <w:p w14:paraId="5127946E" w14:textId="76AB53EF" w:rsidR="005A351F" w:rsidRDefault="00F05BE1" w:rsidP="0052760E">
      <w:pPr>
        <w:pStyle w:val="Command"/>
        <w:rPr>
          <w:lang w:val="en-US"/>
        </w:rPr>
      </w:pPr>
      <w:r>
        <w:rPr>
          <w:lang w:val="en-US"/>
        </w:rPr>
        <w:t xml:space="preserve">Thực hiện </w:t>
      </w:r>
      <w:r w:rsidR="0052760E">
        <w:rPr>
          <w:lang w:val="en-US"/>
        </w:rPr>
        <w:t xml:space="preserve">đoạn script sau để đặt </w:t>
      </w:r>
      <w:r w:rsidR="007E4509">
        <w:rPr>
          <w:lang w:val="en-US"/>
        </w:rPr>
        <w:t>quyền cho thư mục home của tất cả người dùng là 750:</w:t>
      </w:r>
    </w:p>
    <w:p w14:paraId="08A6CD62" w14:textId="56105CB5" w:rsidR="006B207F" w:rsidRPr="0019453D" w:rsidRDefault="006B207F" w:rsidP="006B207F">
      <w:pPr>
        <w:pStyle w:val="Code"/>
        <w:rPr>
          <w:lang w:val="en-US"/>
        </w:rPr>
      </w:pPr>
      <w:r w:rsidRPr="006B207F">
        <w:rPr>
          <w:lang w:val="en-US"/>
        </w:rPr>
        <w:t>awk -F: '($1!~/(halt|sync|shutdown|nfsnobody)/ &amp;&amp; $7!~/^(\/usr)?\/sbin\/nologin(\/)?$/ &amp;&amp; $7!~/(\/usr)?\/bin\/false(\/)?$/) {print $6}' /etc/passwd | while read -r dir; do if [ -d "$dir" ]; then dirperm=$(stat -L -c "%A" "$dir"); if [ "$(echo "$dirperm" | cut -c6)" != "-" ] || [ "$(echo "$dirperm" | cut -c8)" != "-" ] || [ "$(echo "$dirperm" | cut -c9)" != "-" ] || [ "$(echo "$dirperm" | cut -c10)" != "-" ]; then chmod g-w,o-rwx "$dir"; fi; fi; done</w:t>
      </w:r>
    </w:p>
    <w:p w14:paraId="36D7DE30" w14:textId="77777777" w:rsidR="00C864FA" w:rsidRDefault="00C864FA" w:rsidP="00C864FA">
      <w:pPr>
        <w:pStyle w:val="Heading5"/>
      </w:pPr>
      <w:bookmarkStart w:id="199" w:name="_Toc163721074"/>
      <w:r>
        <w:t>Đảm bảo không người dùng nào có file .netrc</w:t>
      </w:r>
      <w:bookmarkEnd w:id="199"/>
    </w:p>
    <w:p w14:paraId="1273B22E" w14:textId="77777777" w:rsidR="00C864FA" w:rsidRPr="00237D67" w:rsidRDefault="00C864FA" w:rsidP="00C864FA">
      <w:pPr>
        <w:pStyle w:val="BodyText"/>
      </w:pPr>
      <w:r w:rsidRPr="00237D67">
        <w:t>Mô tả:</w:t>
      </w:r>
    </w:p>
    <w:p w14:paraId="7B8740E9" w14:textId="77777777" w:rsidR="00C864FA" w:rsidRPr="00237D67" w:rsidRDefault="00C864FA" w:rsidP="00C864FA">
      <w:pPr>
        <w:pStyle w:val="BodyText"/>
      </w:pPr>
      <w:r w:rsidRPr="00237D67">
        <w:t>File .netrc đặt ra một rủi ro bảo mật rất nghiêm trọng do file đó lưu các mật khẩu ở dạng rõ. Kể cả FTP bị vô hiệu hóa, tài khoản người dùng có thể đã chuyển các tệp</w:t>
      </w:r>
    </w:p>
    <w:p w14:paraId="0ED21F50" w14:textId="77777777" w:rsidR="00C864FA" w:rsidRPr="00237D67" w:rsidRDefault="00C864FA" w:rsidP="00C864FA">
      <w:pPr>
        <w:pStyle w:val="BodyText"/>
      </w:pPr>
      <w:r w:rsidRPr="00237D67">
        <w:t>.netrc từ các hệ thống khác, điều này có thể gây rủi ro cho các hệ thống đó.</w:t>
      </w:r>
    </w:p>
    <w:p w14:paraId="2E07EC7F" w14:textId="77777777" w:rsidR="00C864FA" w:rsidRPr="00237D67" w:rsidRDefault="00C864FA" w:rsidP="00C864FA">
      <w:pPr>
        <w:pStyle w:val="BodyText"/>
      </w:pPr>
    </w:p>
    <w:p w14:paraId="010892F7" w14:textId="77777777" w:rsidR="00C864FA" w:rsidRDefault="00C864FA" w:rsidP="00C864FA">
      <w:pPr>
        <w:pStyle w:val="BodyText"/>
      </w:pPr>
      <w:r w:rsidRPr="00237D67">
        <w:t>Mục tiêu:</w:t>
      </w:r>
    </w:p>
    <w:p w14:paraId="40FAC481" w14:textId="77777777" w:rsidR="00C864FA" w:rsidRDefault="00C864FA" w:rsidP="00C864FA">
      <w:pPr>
        <w:pStyle w:val="Command"/>
        <w:rPr>
          <w:lang w:val="en-US"/>
        </w:rPr>
      </w:pPr>
      <w:r>
        <w:rPr>
          <w:lang w:val="en-US"/>
        </w:rPr>
        <w:t xml:space="preserve">Thực hiện đoạn script sau để loại bỏ các </w:t>
      </w:r>
      <w:proofErr w:type="gramStart"/>
      <w:r>
        <w:rPr>
          <w:lang w:val="en-US"/>
        </w:rPr>
        <w:t>file .</w:t>
      </w:r>
      <w:r>
        <w:t>netrc</w:t>
      </w:r>
      <w:proofErr w:type="gramEnd"/>
      <w:r>
        <w:rPr>
          <w:lang w:val="en-US"/>
        </w:rPr>
        <w:t xml:space="preserve"> khỏi thư mục home của người dùng:</w:t>
      </w:r>
    </w:p>
    <w:p w14:paraId="6F515A3C" w14:textId="77777777" w:rsidR="00C864FA" w:rsidRPr="00237D67" w:rsidRDefault="00C864FA" w:rsidP="00C864FA">
      <w:pPr>
        <w:pStyle w:val="Code"/>
      </w:pPr>
      <w:r w:rsidRPr="0012350B">
        <w:t>awk -F: '($1!~/(halt|sync|shutdown)/ &amp;&amp; $7!~/^(\/usr)?\/sbin\/nologin(\/)?$/ &amp;&amp; $7!~/(\/usr)?\/bin\/false(\/)?$/) { print $6 }' /etc/passwd | while read -r dir; do if [ -d "$dir" ]; then file="$dir/.netrc"; [ ! -h "$file" ] &amp;&amp; [ -f "$file" ] &amp;&amp; rm -f "$file"; fi; done</w:t>
      </w:r>
    </w:p>
    <w:p w14:paraId="750D3AC1" w14:textId="77777777" w:rsidR="003B14CF" w:rsidRDefault="003B14CF" w:rsidP="003B14CF">
      <w:pPr>
        <w:pStyle w:val="Heading5"/>
      </w:pPr>
      <w:bookmarkStart w:id="200" w:name="_Toc163721075"/>
      <w:r>
        <w:t>Đảm bảo không người dùng nào có file .forward</w:t>
      </w:r>
      <w:bookmarkEnd w:id="200"/>
    </w:p>
    <w:p w14:paraId="2439D39F" w14:textId="77777777" w:rsidR="003B14CF" w:rsidRPr="003B14CF" w:rsidRDefault="003B14CF" w:rsidP="003B14CF">
      <w:pPr>
        <w:pStyle w:val="BodyText"/>
      </w:pPr>
      <w:r w:rsidRPr="003B14CF">
        <w:t>Mô tả:</w:t>
      </w:r>
    </w:p>
    <w:p w14:paraId="59782EC3" w14:textId="77777777" w:rsidR="003B14CF" w:rsidRPr="003B14CF" w:rsidRDefault="003B14CF" w:rsidP="003B14CF">
      <w:pPr>
        <w:pStyle w:val="BodyText"/>
      </w:pPr>
      <w:r w:rsidRPr="003B14CF">
        <w:t>Việc sử dụng file .forward đặt ra một rủi ro bảo mật khi dữ liệu nhạy cảm có thể vô tình bị chuyển tiếp ra ngoài tổ chức. File .forward còn đặt ra một rủi ro khác khi chính file đó có thể bị lợi dụng để thực thi các lệnh, gây ra các hành động không có chủ định.</w:t>
      </w:r>
    </w:p>
    <w:p w14:paraId="72A6CAED" w14:textId="77777777" w:rsidR="003B14CF" w:rsidRPr="003B14CF" w:rsidRDefault="003B14CF" w:rsidP="003B14CF">
      <w:pPr>
        <w:pStyle w:val="BodyText"/>
      </w:pPr>
    </w:p>
    <w:p w14:paraId="0902FC37" w14:textId="77777777" w:rsidR="003B14CF" w:rsidRPr="003B14CF" w:rsidRDefault="003B14CF" w:rsidP="003B14CF">
      <w:pPr>
        <w:pStyle w:val="BodyText"/>
      </w:pPr>
      <w:r w:rsidRPr="003B14CF">
        <w:lastRenderedPageBreak/>
        <w:t>Mục tiêu:</w:t>
      </w:r>
    </w:p>
    <w:p w14:paraId="58D563D2" w14:textId="6EA8F442" w:rsidR="003B14CF" w:rsidRDefault="00D64544" w:rsidP="003B14CF">
      <w:pPr>
        <w:pStyle w:val="Command"/>
        <w:rPr>
          <w:lang w:val="en-US"/>
        </w:rPr>
      </w:pPr>
      <w:r>
        <w:rPr>
          <w:lang w:val="en-US"/>
        </w:rPr>
        <w:t>Thực hiện đoạn script</w:t>
      </w:r>
      <w:r w:rsidR="00880B17">
        <w:rPr>
          <w:lang w:val="en-US"/>
        </w:rPr>
        <w:t xml:space="preserve"> sau để loại bỏ các file .forward</w:t>
      </w:r>
      <w:r w:rsidR="004D4B26">
        <w:rPr>
          <w:lang w:val="en-US"/>
        </w:rPr>
        <w:t xml:space="preserve"> khỏi thư mục home của người dùng:</w:t>
      </w:r>
    </w:p>
    <w:p w14:paraId="7E3CB59A" w14:textId="2A3AF004" w:rsidR="004D4B26" w:rsidRPr="00D64544" w:rsidRDefault="004D4B26" w:rsidP="004D4B26">
      <w:pPr>
        <w:pStyle w:val="Code"/>
        <w:rPr>
          <w:lang w:val="en-US"/>
        </w:rPr>
      </w:pPr>
      <w:r w:rsidRPr="004D4B26">
        <w:rPr>
          <w:lang w:val="en-US"/>
        </w:rPr>
        <w:t>awk -F: '($1!~/(root|halt|sync|shutdown)/ &amp;&amp; $7!~/^(\/usr)?\/sbin\/nologin(\/)?$/ &amp;&amp; $7!~/(\/usr)?\/bin\/false(\/)?$/) { print $6 }' /etc/passwd | while read -r dir; do if [ -d "$dir" ]; then file="$dir/.forward"; [ ! -h "$file" ] &amp;&amp; [ -f "$file" ] &amp;&amp; rm -r "$file"; fi; done</w:t>
      </w:r>
    </w:p>
    <w:p w14:paraId="76DE62C0" w14:textId="77777777" w:rsidR="00BB5BE9" w:rsidRDefault="00BB5BE9" w:rsidP="00BB5BE9">
      <w:pPr>
        <w:pStyle w:val="Heading5"/>
      </w:pPr>
      <w:bookmarkStart w:id="201" w:name="_Toc163721076"/>
      <w:r>
        <w:t>Đảm bảo không người dùng nào có file .rhosts</w:t>
      </w:r>
      <w:bookmarkEnd w:id="201"/>
    </w:p>
    <w:p w14:paraId="4C7F4BDF" w14:textId="77777777" w:rsidR="00BB5BE9" w:rsidRPr="00237D67" w:rsidRDefault="00BB5BE9" w:rsidP="00BB5BE9">
      <w:pPr>
        <w:pStyle w:val="BodyText"/>
      </w:pPr>
      <w:r w:rsidRPr="00237D67">
        <w:t>Mô tả:</w:t>
      </w:r>
    </w:p>
    <w:p w14:paraId="4A8E880C" w14:textId="77777777" w:rsidR="00BB5BE9" w:rsidRPr="00237D67" w:rsidRDefault="00BB5BE9" w:rsidP="00BB5BE9">
      <w:pPr>
        <w:pStyle w:val="BodyText"/>
      </w:pPr>
      <w:r w:rsidRPr="00237D67">
        <w:t>Mặc dù file .rhosts không có sẵn trên hệ thống, nó có thể được mang sang từ các hệ thống khác và chứa các mã độc để kẻ tấn công lợi dụng nhằm tấn công các hệ thống đó.</w:t>
      </w:r>
    </w:p>
    <w:p w14:paraId="59060CA0" w14:textId="77777777" w:rsidR="00BB5BE9" w:rsidRPr="00237D67" w:rsidRDefault="00BB5BE9" w:rsidP="00BB5BE9">
      <w:pPr>
        <w:pStyle w:val="BodyText"/>
      </w:pPr>
    </w:p>
    <w:p w14:paraId="581F2EEA" w14:textId="77777777" w:rsidR="00BB5BE9" w:rsidRDefault="00BB5BE9" w:rsidP="00BB5BE9">
      <w:pPr>
        <w:pStyle w:val="BodyText"/>
      </w:pPr>
      <w:r w:rsidRPr="00237D67">
        <w:t>Mục tiêu:</w:t>
      </w:r>
    </w:p>
    <w:p w14:paraId="3F57AA37" w14:textId="77777777" w:rsidR="00BB5BE9" w:rsidRDefault="00BB5BE9" w:rsidP="00BB5BE9">
      <w:pPr>
        <w:pStyle w:val="Command"/>
        <w:rPr>
          <w:lang w:val="en-US"/>
        </w:rPr>
      </w:pPr>
      <w:r>
        <w:rPr>
          <w:lang w:val="en-US"/>
        </w:rPr>
        <w:t>Thực hiện đoạn script sau để loại bỏ các file .</w:t>
      </w:r>
      <w:r>
        <w:t>rhosts</w:t>
      </w:r>
      <w:r>
        <w:rPr>
          <w:lang w:val="en-US"/>
        </w:rPr>
        <w:t xml:space="preserve"> khỏi thư mục home của người dùng:</w:t>
      </w:r>
    </w:p>
    <w:p w14:paraId="2129C657" w14:textId="77777777" w:rsidR="00BB5BE9" w:rsidRPr="00237D67" w:rsidRDefault="00BB5BE9" w:rsidP="00BB5BE9">
      <w:pPr>
        <w:pStyle w:val="Code"/>
      </w:pPr>
      <w:r w:rsidRPr="00214ED8">
        <w:t>awk -F: '($1!~/(root|halt|sync|shutdown)/ &amp;&amp; $7!~/^(\/usr)?\/sbin\/nologin(\/)?$/ &amp;&amp; $7!~/(\/usr)?\/bin\/false(\/)?$/) { print $6 }' /etc/passwd | while read -r dir; do if [ -d "$dir" ]; then file="$dir/.rhosts"; [ ! -h "$file" ] &amp;&amp; [ -f "$file" ] &amp;&amp; rm -r "$file"; fi; done</w:t>
      </w:r>
    </w:p>
    <w:p w14:paraId="4587372C" w14:textId="0ABA1229" w:rsidR="00BB5BE9" w:rsidRDefault="00BB5BE9" w:rsidP="00BB5BE9">
      <w:pPr>
        <w:pStyle w:val="Heading5"/>
      </w:pPr>
      <w:bookmarkStart w:id="202" w:name="_Toc163721077"/>
      <w:r>
        <w:t>Đảm bảo các file dot của người dùng không cấp quyền</w:t>
      </w:r>
      <w:r w:rsidRPr="00FB627D">
        <w:t xml:space="preserve"> write cho group hoặc other</w:t>
      </w:r>
      <w:bookmarkEnd w:id="202"/>
    </w:p>
    <w:p w14:paraId="6F5C6A93" w14:textId="77777777" w:rsidR="00BB5BE9" w:rsidRPr="00DC32FB" w:rsidRDefault="00BB5BE9" w:rsidP="00BB5BE9">
      <w:pPr>
        <w:pStyle w:val="BodyText"/>
      </w:pPr>
      <w:r w:rsidRPr="00DC32FB">
        <w:t>Mô tả:</w:t>
      </w:r>
    </w:p>
    <w:p w14:paraId="47717034" w14:textId="77777777" w:rsidR="00BB5BE9" w:rsidRPr="00DC32FB" w:rsidRDefault="00BB5BE9" w:rsidP="00BB5BE9">
      <w:pPr>
        <w:pStyle w:val="BodyText"/>
      </w:pPr>
      <w:r w:rsidRPr="00DC32FB">
        <w:t>Các file cấu hình người dùng cấp quyền chỉnh sửa cho group hoặc world-wide có thể cho phép kẻ tấn công cướp hoặc thay đổi dữ liệu người dùng hoặc có được đặc quyền hệ thống từ người dùng khác.</w:t>
      </w:r>
    </w:p>
    <w:p w14:paraId="65EA5CD2" w14:textId="77777777" w:rsidR="00BB5BE9" w:rsidRPr="00DC32FB" w:rsidRDefault="00BB5BE9" w:rsidP="00BB5BE9">
      <w:pPr>
        <w:pStyle w:val="BodyText"/>
      </w:pPr>
    </w:p>
    <w:p w14:paraId="6AF7CDA3" w14:textId="77777777" w:rsidR="00BB5BE9" w:rsidRPr="00DC32FB" w:rsidRDefault="00BB5BE9" w:rsidP="00BB5BE9">
      <w:pPr>
        <w:pStyle w:val="BodyText"/>
      </w:pPr>
      <w:r w:rsidRPr="00DC32FB">
        <w:t>Mục tiêu:</w:t>
      </w:r>
    </w:p>
    <w:p w14:paraId="3F98CEE4" w14:textId="77777777" w:rsidR="00BB5BE9" w:rsidRDefault="00BB5BE9" w:rsidP="00BB5BE9">
      <w:pPr>
        <w:pStyle w:val="Command"/>
      </w:pPr>
      <w:r>
        <w:t>Thực hiện đoạn script sau để loại bỏ quyền ghi các file dot của group và other:</w:t>
      </w:r>
    </w:p>
    <w:p w14:paraId="6445D139" w14:textId="77777777" w:rsidR="00BB5BE9" w:rsidRDefault="00BB5BE9" w:rsidP="00BB5BE9">
      <w:pPr>
        <w:pStyle w:val="Code"/>
      </w:pPr>
      <w:r>
        <w:t>awk -F: '($1!~/(halt|sync|shutdown)/ &amp;&amp; $7!~/^(\/usr)?\/sbin\/nologin(\/)?$/ &amp;&amp; $7!~/(\/usr)?\/bin\/false(\/)?$/) { print $1 " " $6 }' /etc/passwd | while read -r user dir; do if [ -d "$dir" ]; then for file in "$dir"/.*; do if [ ! -h "$file" ] &amp;&amp; [ -f "$file" ]; then fileperm=$(stat -L -c "%A" "$file"); if [ "$(echo "$fileperm" | cut -c6)" != "-" ] || [ "$(echo "$fileperm" | cut -c9)" != "-" ]; then chmod go-w "$file"; fi; fi; done; fi; done</w:t>
      </w:r>
    </w:p>
    <w:p w14:paraId="74BFD3C4" w14:textId="77777777" w:rsidR="004A7DEE" w:rsidRDefault="004A7DEE">
      <w:pPr>
        <w:spacing w:before="0" w:line="240" w:lineRule="auto"/>
        <w:ind w:left="0"/>
        <w:rPr>
          <w:b/>
          <w:bCs/>
          <w:sz w:val="34"/>
          <w:szCs w:val="32"/>
        </w:rPr>
      </w:pPr>
      <w:bookmarkStart w:id="203" w:name="_bookmark31"/>
      <w:bookmarkStart w:id="204" w:name="_Toc132982622"/>
      <w:bookmarkEnd w:id="203"/>
      <w:r>
        <w:lastRenderedPageBreak/>
        <w:br w:type="page"/>
      </w:r>
    </w:p>
    <w:p w14:paraId="69A6F098" w14:textId="7349E414" w:rsidR="00CE620A" w:rsidRDefault="00D27177" w:rsidP="005F420E">
      <w:pPr>
        <w:pStyle w:val="Heading1"/>
        <w:ind w:right="0"/>
      </w:pPr>
      <w:bookmarkStart w:id="205" w:name="_Toc163721078"/>
      <w:r>
        <w:lastRenderedPageBreak/>
        <w:t>Bảng tổng</w:t>
      </w:r>
      <w:r>
        <w:rPr>
          <w:spacing w:val="-2"/>
        </w:rPr>
        <w:t xml:space="preserve"> </w:t>
      </w:r>
      <w:r>
        <w:t>kết</w:t>
      </w:r>
      <w:bookmarkEnd w:id="204"/>
      <w:bookmarkEnd w:id="205"/>
    </w:p>
    <w:tbl>
      <w:tblPr>
        <w:tblStyle w:val="TableGrid"/>
        <w:tblW w:w="0" w:type="auto"/>
        <w:tblLook w:val="04A0" w:firstRow="1" w:lastRow="0" w:firstColumn="1" w:lastColumn="0" w:noHBand="0" w:noVBand="1"/>
      </w:tblPr>
      <w:tblGrid>
        <w:gridCol w:w="1228"/>
        <w:gridCol w:w="6343"/>
        <w:gridCol w:w="1104"/>
        <w:gridCol w:w="1010"/>
      </w:tblGrid>
      <w:tr w:rsidR="005D36B4" w14:paraId="529CC9C9" w14:textId="77777777" w:rsidTr="00684169">
        <w:tc>
          <w:tcPr>
            <w:tcW w:w="7571" w:type="dxa"/>
            <w:gridSpan w:val="2"/>
            <w:vMerge w:val="restart"/>
            <w:vAlign w:val="center"/>
          </w:tcPr>
          <w:p w14:paraId="03BCD8DF" w14:textId="480D2875" w:rsidR="005D36B4" w:rsidRPr="005D36B4" w:rsidRDefault="005D36B4" w:rsidP="004F749D">
            <w:pPr>
              <w:pStyle w:val="BodyText"/>
              <w:ind w:left="0"/>
              <w:jc w:val="center"/>
              <w:rPr>
                <w:b/>
                <w:sz w:val="25"/>
                <w:lang w:val="en-US"/>
              </w:rPr>
            </w:pPr>
            <w:r>
              <w:rPr>
                <w:b/>
                <w:sz w:val="25"/>
                <w:lang w:val="en-US"/>
              </w:rPr>
              <w:t>Hạng mục đánh giá</w:t>
            </w:r>
          </w:p>
        </w:tc>
        <w:tc>
          <w:tcPr>
            <w:tcW w:w="2114" w:type="dxa"/>
            <w:gridSpan w:val="2"/>
            <w:vAlign w:val="center"/>
          </w:tcPr>
          <w:p w14:paraId="536E8979" w14:textId="76693209" w:rsidR="005D36B4" w:rsidRPr="0063239A" w:rsidRDefault="005D36B4" w:rsidP="0063239A">
            <w:pPr>
              <w:pStyle w:val="BodyText"/>
              <w:ind w:left="0"/>
              <w:jc w:val="center"/>
              <w:rPr>
                <w:b/>
                <w:sz w:val="25"/>
                <w:lang w:val="en-US"/>
              </w:rPr>
            </w:pPr>
            <w:r>
              <w:rPr>
                <w:b/>
                <w:sz w:val="25"/>
                <w:lang w:val="en-US"/>
              </w:rPr>
              <w:t>Đáp ứng</w:t>
            </w:r>
          </w:p>
        </w:tc>
      </w:tr>
      <w:tr w:rsidR="005D36B4" w14:paraId="3CA79EB6" w14:textId="77777777" w:rsidTr="00684169">
        <w:tc>
          <w:tcPr>
            <w:tcW w:w="7571" w:type="dxa"/>
            <w:gridSpan w:val="2"/>
            <w:vMerge/>
            <w:vAlign w:val="center"/>
          </w:tcPr>
          <w:p w14:paraId="72742BEC" w14:textId="77777777" w:rsidR="005D36B4" w:rsidRDefault="005D36B4" w:rsidP="004F749D">
            <w:pPr>
              <w:pStyle w:val="BodyText"/>
              <w:ind w:left="0"/>
              <w:rPr>
                <w:b/>
                <w:sz w:val="25"/>
              </w:rPr>
            </w:pPr>
          </w:p>
        </w:tc>
        <w:tc>
          <w:tcPr>
            <w:tcW w:w="1104" w:type="dxa"/>
            <w:vAlign w:val="center"/>
          </w:tcPr>
          <w:p w14:paraId="6DC5F7EA" w14:textId="7D305C03" w:rsidR="005D36B4" w:rsidRPr="005D36B4" w:rsidRDefault="005D36B4" w:rsidP="0063239A">
            <w:pPr>
              <w:pStyle w:val="BodyText"/>
              <w:ind w:left="0"/>
              <w:jc w:val="center"/>
              <w:rPr>
                <w:b/>
                <w:sz w:val="25"/>
                <w:lang w:val="en-US"/>
              </w:rPr>
            </w:pPr>
            <w:r>
              <w:rPr>
                <w:b/>
                <w:sz w:val="25"/>
                <w:lang w:val="en-US"/>
              </w:rPr>
              <w:t>Có</w:t>
            </w:r>
          </w:p>
        </w:tc>
        <w:tc>
          <w:tcPr>
            <w:tcW w:w="1010" w:type="dxa"/>
            <w:vAlign w:val="center"/>
          </w:tcPr>
          <w:p w14:paraId="5EC4BD86" w14:textId="1D199BB4" w:rsidR="005D36B4" w:rsidRPr="005D36B4" w:rsidRDefault="005D36B4" w:rsidP="0063239A">
            <w:pPr>
              <w:pStyle w:val="BodyText"/>
              <w:ind w:left="0"/>
              <w:jc w:val="center"/>
              <w:rPr>
                <w:b/>
                <w:sz w:val="25"/>
                <w:lang w:val="en-US"/>
              </w:rPr>
            </w:pPr>
            <w:r>
              <w:rPr>
                <w:b/>
                <w:sz w:val="25"/>
                <w:lang w:val="en-US"/>
              </w:rPr>
              <w:t>Không</w:t>
            </w:r>
          </w:p>
        </w:tc>
      </w:tr>
      <w:tr w:rsidR="00945B6F" w14:paraId="7F87FE26" w14:textId="77777777" w:rsidTr="00684169">
        <w:tc>
          <w:tcPr>
            <w:tcW w:w="1228" w:type="dxa"/>
            <w:vAlign w:val="center"/>
          </w:tcPr>
          <w:p w14:paraId="05808E94" w14:textId="000721BD" w:rsidR="00945B6F" w:rsidRPr="004B5C34" w:rsidRDefault="00945B6F" w:rsidP="004F749D">
            <w:pPr>
              <w:pStyle w:val="BodyText"/>
              <w:ind w:left="0"/>
              <w:rPr>
                <w:b/>
                <w:sz w:val="25"/>
                <w:lang w:val="en-US"/>
              </w:rPr>
            </w:pPr>
            <w:r>
              <w:rPr>
                <w:b/>
                <w:bCs/>
                <w:color w:val="000000"/>
              </w:rPr>
              <w:t>1</w:t>
            </w:r>
          </w:p>
        </w:tc>
        <w:tc>
          <w:tcPr>
            <w:tcW w:w="8457" w:type="dxa"/>
            <w:gridSpan w:val="3"/>
            <w:vAlign w:val="center"/>
          </w:tcPr>
          <w:p w14:paraId="3A8E48B4" w14:textId="60495AC4" w:rsidR="00945B6F" w:rsidRPr="00F85F94" w:rsidRDefault="00945B6F" w:rsidP="004F749D">
            <w:pPr>
              <w:pStyle w:val="BodyText"/>
              <w:ind w:left="0"/>
              <w:rPr>
                <w:b/>
                <w:sz w:val="25"/>
                <w:lang w:val="en-US"/>
              </w:rPr>
            </w:pPr>
            <w:r>
              <w:rPr>
                <w:b/>
                <w:sz w:val="25"/>
                <w:lang w:val="en-US"/>
              </w:rPr>
              <w:t>Thiết lập ban đầu</w:t>
            </w:r>
          </w:p>
        </w:tc>
      </w:tr>
      <w:tr w:rsidR="00945B6F" w14:paraId="12B9602F" w14:textId="77777777" w:rsidTr="00684169">
        <w:tc>
          <w:tcPr>
            <w:tcW w:w="1228" w:type="dxa"/>
            <w:vAlign w:val="center"/>
          </w:tcPr>
          <w:p w14:paraId="1F2DF310" w14:textId="7A31AC19" w:rsidR="00945B6F" w:rsidRPr="004B5C34" w:rsidRDefault="00945B6F" w:rsidP="004F749D">
            <w:pPr>
              <w:pStyle w:val="BodyText"/>
              <w:ind w:left="0"/>
              <w:rPr>
                <w:b/>
                <w:sz w:val="25"/>
                <w:lang w:val="en-US"/>
              </w:rPr>
            </w:pPr>
            <w:r>
              <w:rPr>
                <w:b/>
                <w:bCs/>
                <w:color w:val="000000"/>
              </w:rPr>
              <w:t>1.1</w:t>
            </w:r>
          </w:p>
        </w:tc>
        <w:tc>
          <w:tcPr>
            <w:tcW w:w="8457" w:type="dxa"/>
            <w:gridSpan w:val="3"/>
            <w:vAlign w:val="center"/>
          </w:tcPr>
          <w:p w14:paraId="72146025" w14:textId="422C801F" w:rsidR="00945B6F" w:rsidRPr="00F85F94" w:rsidRDefault="00945B6F" w:rsidP="004F749D">
            <w:pPr>
              <w:pStyle w:val="BodyText"/>
              <w:ind w:left="0"/>
              <w:rPr>
                <w:b/>
                <w:sz w:val="25"/>
                <w:lang w:val="en-US"/>
              </w:rPr>
            </w:pPr>
            <w:r w:rsidRPr="003F5B02">
              <w:rPr>
                <w:b/>
                <w:sz w:val="25"/>
                <w:lang w:val="en-US"/>
              </w:rPr>
              <w:t>Cấu hình filesystem</w:t>
            </w:r>
          </w:p>
        </w:tc>
      </w:tr>
      <w:tr w:rsidR="00945B6F" w14:paraId="11E84E98" w14:textId="77777777" w:rsidTr="00684169">
        <w:tc>
          <w:tcPr>
            <w:tcW w:w="1228" w:type="dxa"/>
            <w:vAlign w:val="center"/>
          </w:tcPr>
          <w:p w14:paraId="6CAB9E8C" w14:textId="5BA8E6AE" w:rsidR="00945B6F" w:rsidRPr="004B5C34" w:rsidRDefault="00945B6F" w:rsidP="004F749D">
            <w:pPr>
              <w:pStyle w:val="BodyText"/>
              <w:ind w:left="0"/>
              <w:rPr>
                <w:b/>
                <w:sz w:val="25"/>
                <w:lang w:val="en-US"/>
              </w:rPr>
            </w:pPr>
            <w:r>
              <w:rPr>
                <w:b/>
                <w:bCs/>
                <w:color w:val="000000"/>
              </w:rPr>
              <w:t>1.1.1</w:t>
            </w:r>
          </w:p>
        </w:tc>
        <w:tc>
          <w:tcPr>
            <w:tcW w:w="8457" w:type="dxa"/>
            <w:gridSpan w:val="3"/>
            <w:vAlign w:val="center"/>
          </w:tcPr>
          <w:p w14:paraId="53A23C18" w14:textId="4DD8DCBE" w:rsidR="00945B6F" w:rsidRDefault="00945B6F" w:rsidP="004F749D">
            <w:pPr>
              <w:pStyle w:val="BodyText"/>
              <w:ind w:left="0"/>
              <w:rPr>
                <w:b/>
                <w:sz w:val="25"/>
              </w:rPr>
            </w:pPr>
            <w:r w:rsidRPr="004B5C34">
              <w:rPr>
                <w:b/>
                <w:sz w:val="25"/>
              </w:rPr>
              <w:t>Cấu hình vô hiệu hoá các filesystem không sử dụng</w:t>
            </w:r>
          </w:p>
        </w:tc>
      </w:tr>
      <w:tr w:rsidR="009276EC" w14:paraId="58FCE85F" w14:textId="77777777" w:rsidTr="00684169">
        <w:tc>
          <w:tcPr>
            <w:tcW w:w="1228" w:type="dxa"/>
            <w:vAlign w:val="center"/>
          </w:tcPr>
          <w:p w14:paraId="181BE9F3" w14:textId="0A8C3691" w:rsidR="009276EC" w:rsidRPr="00B216EF" w:rsidRDefault="009276EC" w:rsidP="009276EC">
            <w:pPr>
              <w:pStyle w:val="BodyText"/>
              <w:ind w:left="0"/>
              <w:rPr>
                <w:bCs/>
                <w:sz w:val="25"/>
              </w:rPr>
            </w:pPr>
            <w:r>
              <w:rPr>
                <w:color w:val="000000"/>
              </w:rPr>
              <w:t>1.1.1.1</w:t>
            </w:r>
          </w:p>
        </w:tc>
        <w:tc>
          <w:tcPr>
            <w:tcW w:w="6343" w:type="dxa"/>
            <w:vAlign w:val="center"/>
          </w:tcPr>
          <w:p w14:paraId="01EAC2C2" w14:textId="4D3C46BF" w:rsidR="009276EC" w:rsidRPr="00D75E6E" w:rsidRDefault="009276EC" w:rsidP="009276EC">
            <w:pPr>
              <w:pStyle w:val="BodyText"/>
              <w:ind w:left="0"/>
              <w:rPr>
                <w:bCs/>
                <w:sz w:val="25"/>
              </w:rPr>
            </w:pPr>
            <w:r>
              <w:rPr>
                <w:color w:val="000000"/>
              </w:rPr>
              <w:t>Cấu hình vô hiệu hoá cramfs filesystem</w:t>
            </w:r>
          </w:p>
        </w:tc>
        <w:tc>
          <w:tcPr>
            <w:tcW w:w="1104" w:type="dxa"/>
            <w:vAlign w:val="center"/>
          </w:tcPr>
          <w:p w14:paraId="263E37C9" w14:textId="77777777" w:rsidR="009276EC" w:rsidRDefault="009276EC" w:rsidP="009276EC">
            <w:pPr>
              <w:pStyle w:val="BodyText"/>
              <w:ind w:left="0"/>
              <w:jc w:val="center"/>
              <w:rPr>
                <w:b/>
                <w:sz w:val="25"/>
              </w:rPr>
            </w:pPr>
          </w:p>
        </w:tc>
        <w:tc>
          <w:tcPr>
            <w:tcW w:w="1010" w:type="dxa"/>
            <w:vAlign w:val="center"/>
          </w:tcPr>
          <w:p w14:paraId="3BEEF369" w14:textId="77777777" w:rsidR="009276EC" w:rsidRDefault="009276EC" w:rsidP="009276EC">
            <w:pPr>
              <w:pStyle w:val="BodyText"/>
              <w:ind w:left="0"/>
              <w:jc w:val="center"/>
              <w:rPr>
                <w:b/>
                <w:sz w:val="25"/>
              </w:rPr>
            </w:pPr>
          </w:p>
        </w:tc>
      </w:tr>
      <w:tr w:rsidR="009276EC" w14:paraId="337668DB" w14:textId="77777777" w:rsidTr="00684169">
        <w:tc>
          <w:tcPr>
            <w:tcW w:w="1228" w:type="dxa"/>
            <w:vAlign w:val="center"/>
          </w:tcPr>
          <w:p w14:paraId="522CFD73" w14:textId="27E5D0F7" w:rsidR="009276EC" w:rsidRDefault="009276EC" w:rsidP="009276EC">
            <w:pPr>
              <w:pStyle w:val="BodyText"/>
              <w:ind w:left="0"/>
              <w:rPr>
                <w:b/>
                <w:sz w:val="25"/>
              </w:rPr>
            </w:pPr>
            <w:r>
              <w:rPr>
                <w:color w:val="000000"/>
              </w:rPr>
              <w:t>1.1.1.2</w:t>
            </w:r>
          </w:p>
        </w:tc>
        <w:tc>
          <w:tcPr>
            <w:tcW w:w="6343" w:type="dxa"/>
            <w:vAlign w:val="center"/>
          </w:tcPr>
          <w:p w14:paraId="23040BF5" w14:textId="010617C3" w:rsidR="009276EC" w:rsidRDefault="009276EC" w:rsidP="009276EC">
            <w:pPr>
              <w:pStyle w:val="BodyText"/>
              <w:ind w:left="0"/>
              <w:rPr>
                <w:b/>
                <w:sz w:val="25"/>
              </w:rPr>
            </w:pPr>
            <w:r>
              <w:rPr>
                <w:color w:val="000000"/>
              </w:rPr>
              <w:t>Cấu hình vô hiệu hoá freevxfs filesystem</w:t>
            </w:r>
          </w:p>
        </w:tc>
        <w:tc>
          <w:tcPr>
            <w:tcW w:w="1104" w:type="dxa"/>
            <w:vAlign w:val="center"/>
          </w:tcPr>
          <w:p w14:paraId="6D4B6E0C" w14:textId="77777777" w:rsidR="009276EC" w:rsidRDefault="009276EC" w:rsidP="009276EC">
            <w:pPr>
              <w:pStyle w:val="BodyText"/>
              <w:ind w:left="0"/>
              <w:jc w:val="center"/>
              <w:rPr>
                <w:b/>
                <w:sz w:val="25"/>
              </w:rPr>
            </w:pPr>
          </w:p>
        </w:tc>
        <w:tc>
          <w:tcPr>
            <w:tcW w:w="1010" w:type="dxa"/>
            <w:vAlign w:val="center"/>
          </w:tcPr>
          <w:p w14:paraId="01C9BD78" w14:textId="77777777" w:rsidR="009276EC" w:rsidRDefault="009276EC" w:rsidP="009276EC">
            <w:pPr>
              <w:pStyle w:val="BodyText"/>
              <w:ind w:left="0"/>
              <w:jc w:val="center"/>
              <w:rPr>
                <w:b/>
                <w:sz w:val="25"/>
              </w:rPr>
            </w:pPr>
          </w:p>
        </w:tc>
      </w:tr>
      <w:tr w:rsidR="009276EC" w14:paraId="55D1B421" w14:textId="77777777" w:rsidTr="00684169">
        <w:tc>
          <w:tcPr>
            <w:tcW w:w="1228" w:type="dxa"/>
            <w:vAlign w:val="center"/>
          </w:tcPr>
          <w:p w14:paraId="7D41FF5C" w14:textId="0C9BFEED" w:rsidR="009276EC" w:rsidRDefault="009276EC" w:rsidP="009276EC">
            <w:pPr>
              <w:pStyle w:val="BodyText"/>
              <w:ind w:left="0"/>
              <w:rPr>
                <w:b/>
                <w:sz w:val="25"/>
              </w:rPr>
            </w:pPr>
            <w:r>
              <w:rPr>
                <w:color w:val="000000"/>
              </w:rPr>
              <w:t>1.1.1.3</w:t>
            </w:r>
          </w:p>
        </w:tc>
        <w:tc>
          <w:tcPr>
            <w:tcW w:w="6343" w:type="dxa"/>
            <w:vAlign w:val="center"/>
          </w:tcPr>
          <w:p w14:paraId="67EE5CF6" w14:textId="268C5235" w:rsidR="009276EC" w:rsidRDefault="009276EC" w:rsidP="009276EC">
            <w:pPr>
              <w:pStyle w:val="BodyText"/>
              <w:ind w:left="0"/>
              <w:rPr>
                <w:b/>
                <w:sz w:val="25"/>
              </w:rPr>
            </w:pPr>
            <w:r>
              <w:rPr>
                <w:color w:val="000000"/>
              </w:rPr>
              <w:t>Cấu hình vô hiệu hoá jffs2 filesystem</w:t>
            </w:r>
          </w:p>
        </w:tc>
        <w:tc>
          <w:tcPr>
            <w:tcW w:w="1104" w:type="dxa"/>
            <w:vAlign w:val="center"/>
          </w:tcPr>
          <w:p w14:paraId="3E7142FA" w14:textId="77777777" w:rsidR="009276EC" w:rsidRDefault="009276EC" w:rsidP="009276EC">
            <w:pPr>
              <w:pStyle w:val="BodyText"/>
              <w:ind w:left="0"/>
              <w:jc w:val="center"/>
              <w:rPr>
                <w:b/>
                <w:sz w:val="25"/>
              </w:rPr>
            </w:pPr>
          </w:p>
        </w:tc>
        <w:tc>
          <w:tcPr>
            <w:tcW w:w="1010" w:type="dxa"/>
            <w:vAlign w:val="center"/>
          </w:tcPr>
          <w:p w14:paraId="1A234318" w14:textId="77777777" w:rsidR="009276EC" w:rsidRDefault="009276EC" w:rsidP="009276EC">
            <w:pPr>
              <w:pStyle w:val="BodyText"/>
              <w:ind w:left="0"/>
              <w:jc w:val="center"/>
              <w:rPr>
                <w:b/>
                <w:sz w:val="25"/>
              </w:rPr>
            </w:pPr>
          </w:p>
        </w:tc>
      </w:tr>
      <w:tr w:rsidR="009276EC" w14:paraId="7B8940B4" w14:textId="77777777" w:rsidTr="00684169">
        <w:tc>
          <w:tcPr>
            <w:tcW w:w="1228" w:type="dxa"/>
            <w:vAlign w:val="center"/>
          </w:tcPr>
          <w:p w14:paraId="50C6EAE9" w14:textId="578F91CE" w:rsidR="009276EC" w:rsidRDefault="009276EC" w:rsidP="009276EC">
            <w:pPr>
              <w:pStyle w:val="BodyText"/>
              <w:ind w:left="0"/>
              <w:rPr>
                <w:color w:val="000000"/>
              </w:rPr>
            </w:pPr>
            <w:r>
              <w:rPr>
                <w:color w:val="000000"/>
              </w:rPr>
              <w:t>1.1.1.4</w:t>
            </w:r>
          </w:p>
        </w:tc>
        <w:tc>
          <w:tcPr>
            <w:tcW w:w="6343" w:type="dxa"/>
            <w:vAlign w:val="center"/>
          </w:tcPr>
          <w:p w14:paraId="7A2EC847" w14:textId="0E96D803" w:rsidR="009276EC" w:rsidRPr="00A95C36" w:rsidRDefault="009276EC" w:rsidP="009276EC">
            <w:pPr>
              <w:pStyle w:val="BodyText"/>
              <w:ind w:left="0"/>
            </w:pPr>
            <w:r>
              <w:rPr>
                <w:color w:val="000000"/>
              </w:rPr>
              <w:t>Cấu hình vô hiệu hoá hfs filesystem</w:t>
            </w:r>
          </w:p>
        </w:tc>
        <w:tc>
          <w:tcPr>
            <w:tcW w:w="1104" w:type="dxa"/>
            <w:vAlign w:val="center"/>
          </w:tcPr>
          <w:p w14:paraId="6FC6519D" w14:textId="77777777" w:rsidR="009276EC" w:rsidRDefault="009276EC" w:rsidP="009276EC">
            <w:pPr>
              <w:pStyle w:val="BodyText"/>
              <w:ind w:left="0"/>
              <w:jc w:val="center"/>
              <w:rPr>
                <w:b/>
                <w:sz w:val="25"/>
              </w:rPr>
            </w:pPr>
          </w:p>
        </w:tc>
        <w:tc>
          <w:tcPr>
            <w:tcW w:w="1010" w:type="dxa"/>
            <w:vAlign w:val="center"/>
          </w:tcPr>
          <w:p w14:paraId="2635DDC3" w14:textId="77777777" w:rsidR="009276EC" w:rsidRDefault="009276EC" w:rsidP="009276EC">
            <w:pPr>
              <w:pStyle w:val="BodyText"/>
              <w:ind w:left="0"/>
              <w:jc w:val="center"/>
              <w:rPr>
                <w:b/>
                <w:sz w:val="25"/>
              </w:rPr>
            </w:pPr>
          </w:p>
        </w:tc>
      </w:tr>
      <w:tr w:rsidR="009276EC" w14:paraId="396DBD26" w14:textId="77777777" w:rsidTr="00684169">
        <w:tc>
          <w:tcPr>
            <w:tcW w:w="1228" w:type="dxa"/>
            <w:vAlign w:val="center"/>
          </w:tcPr>
          <w:p w14:paraId="4FEDE6EB" w14:textId="39D95F28" w:rsidR="009276EC" w:rsidRDefault="009276EC" w:rsidP="009276EC">
            <w:pPr>
              <w:pStyle w:val="BodyText"/>
              <w:ind w:left="0"/>
              <w:rPr>
                <w:color w:val="000000"/>
              </w:rPr>
            </w:pPr>
            <w:r>
              <w:rPr>
                <w:color w:val="000000"/>
              </w:rPr>
              <w:t>1.1.1.5</w:t>
            </w:r>
          </w:p>
        </w:tc>
        <w:tc>
          <w:tcPr>
            <w:tcW w:w="6343" w:type="dxa"/>
            <w:vAlign w:val="center"/>
          </w:tcPr>
          <w:p w14:paraId="74C0A726" w14:textId="5CBFAEFC" w:rsidR="009276EC" w:rsidRPr="00A95C36" w:rsidRDefault="009276EC" w:rsidP="009276EC">
            <w:pPr>
              <w:pStyle w:val="BodyText"/>
              <w:ind w:left="0"/>
            </w:pPr>
            <w:r>
              <w:rPr>
                <w:color w:val="000000"/>
              </w:rPr>
              <w:t>Cấu hình vô hiệu hoá hfsplus filesystem</w:t>
            </w:r>
          </w:p>
        </w:tc>
        <w:tc>
          <w:tcPr>
            <w:tcW w:w="1104" w:type="dxa"/>
            <w:vAlign w:val="center"/>
          </w:tcPr>
          <w:p w14:paraId="1DD95E95" w14:textId="77777777" w:rsidR="009276EC" w:rsidRDefault="009276EC" w:rsidP="009276EC">
            <w:pPr>
              <w:pStyle w:val="BodyText"/>
              <w:ind w:left="0"/>
              <w:jc w:val="center"/>
              <w:rPr>
                <w:b/>
                <w:sz w:val="25"/>
              </w:rPr>
            </w:pPr>
          </w:p>
        </w:tc>
        <w:tc>
          <w:tcPr>
            <w:tcW w:w="1010" w:type="dxa"/>
            <w:vAlign w:val="center"/>
          </w:tcPr>
          <w:p w14:paraId="370E44AF" w14:textId="77777777" w:rsidR="009276EC" w:rsidRDefault="009276EC" w:rsidP="009276EC">
            <w:pPr>
              <w:pStyle w:val="BodyText"/>
              <w:ind w:left="0"/>
              <w:jc w:val="center"/>
              <w:rPr>
                <w:b/>
                <w:sz w:val="25"/>
              </w:rPr>
            </w:pPr>
          </w:p>
        </w:tc>
      </w:tr>
      <w:tr w:rsidR="009276EC" w14:paraId="718D3673" w14:textId="77777777" w:rsidTr="00684169">
        <w:tc>
          <w:tcPr>
            <w:tcW w:w="1228" w:type="dxa"/>
            <w:vAlign w:val="center"/>
          </w:tcPr>
          <w:p w14:paraId="5BC19BF4" w14:textId="63245AC5" w:rsidR="009276EC" w:rsidRDefault="009276EC" w:rsidP="009276EC">
            <w:pPr>
              <w:pStyle w:val="BodyText"/>
              <w:ind w:left="0"/>
              <w:rPr>
                <w:color w:val="000000"/>
              </w:rPr>
            </w:pPr>
            <w:r>
              <w:rPr>
                <w:color w:val="000000"/>
              </w:rPr>
              <w:t>1.1.1.6</w:t>
            </w:r>
          </w:p>
        </w:tc>
        <w:tc>
          <w:tcPr>
            <w:tcW w:w="6343" w:type="dxa"/>
            <w:vAlign w:val="center"/>
          </w:tcPr>
          <w:p w14:paraId="2D88CC70" w14:textId="28E1C1B5" w:rsidR="009276EC" w:rsidRPr="00A95C36" w:rsidRDefault="009276EC" w:rsidP="009276EC">
            <w:pPr>
              <w:pStyle w:val="BodyText"/>
              <w:ind w:left="0"/>
            </w:pPr>
            <w:r>
              <w:rPr>
                <w:color w:val="000000"/>
              </w:rPr>
              <w:t>Cấu hình vô hiệu hoá udf filesystem</w:t>
            </w:r>
          </w:p>
        </w:tc>
        <w:tc>
          <w:tcPr>
            <w:tcW w:w="1104" w:type="dxa"/>
            <w:vAlign w:val="center"/>
          </w:tcPr>
          <w:p w14:paraId="7417B4A2" w14:textId="77777777" w:rsidR="009276EC" w:rsidRDefault="009276EC" w:rsidP="009276EC">
            <w:pPr>
              <w:pStyle w:val="BodyText"/>
              <w:ind w:left="0"/>
              <w:jc w:val="center"/>
              <w:rPr>
                <w:b/>
                <w:sz w:val="25"/>
              </w:rPr>
            </w:pPr>
          </w:p>
        </w:tc>
        <w:tc>
          <w:tcPr>
            <w:tcW w:w="1010" w:type="dxa"/>
            <w:vAlign w:val="center"/>
          </w:tcPr>
          <w:p w14:paraId="4C79A3C9" w14:textId="77777777" w:rsidR="009276EC" w:rsidRDefault="009276EC" w:rsidP="009276EC">
            <w:pPr>
              <w:pStyle w:val="BodyText"/>
              <w:ind w:left="0"/>
              <w:jc w:val="center"/>
              <w:rPr>
                <w:b/>
                <w:sz w:val="25"/>
              </w:rPr>
            </w:pPr>
          </w:p>
        </w:tc>
      </w:tr>
      <w:tr w:rsidR="00861AF1" w14:paraId="056768CF" w14:textId="77777777" w:rsidTr="00684169">
        <w:tc>
          <w:tcPr>
            <w:tcW w:w="1228" w:type="dxa"/>
            <w:vAlign w:val="center"/>
          </w:tcPr>
          <w:p w14:paraId="45985EF6" w14:textId="7DA84F98" w:rsidR="00861AF1" w:rsidRDefault="00861AF1" w:rsidP="004F749D">
            <w:pPr>
              <w:pStyle w:val="BodyText"/>
              <w:ind w:left="0"/>
              <w:rPr>
                <w:b/>
                <w:sz w:val="25"/>
              </w:rPr>
            </w:pPr>
            <w:r>
              <w:rPr>
                <w:b/>
                <w:bCs/>
                <w:color w:val="000000"/>
              </w:rPr>
              <w:t>1.1.2</w:t>
            </w:r>
          </w:p>
        </w:tc>
        <w:tc>
          <w:tcPr>
            <w:tcW w:w="8457" w:type="dxa"/>
            <w:gridSpan w:val="3"/>
            <w:vAlign w:val="center"/>
          </w:tcPr>
          <w:p w14:paraId="4C12B99C" w14:textId="7754D63E" w:rsidR="00861AF1" w:rsidRPr="00861AF1" w:rsidRDefault="00861AF1" w:rsidP="004F749D">
            <w:pPr>
              <w:pStyle w:val="BodyText"/>
              <w:ind w:left="0"/>
              <w:rPr>
                <w:b/>
                <w:bCs/>
                <w:sz w:val="25"/>
              </w:rPr>
            </w:pPr>
            <w:r w:rsidRPr="00861AF1">
              <w:rPr>
                <w:b/>
                <w:bCs/>
              </w:rPr>
              <w:t>Cấu hình phân vùng /tmp</w:t>
            </w:r>
          </w:p>
        </w:tc>
      </w:tr>
      <w:tr w:rsidR="00502A34" w14:paraId="0CE440CA" w14:textId="77777777" w:rsidTr="00684169">
        <w:tc>
          <w:tcPr>
            <w:tcW w:w="1228" w:type="dxa"/>
            <w:vAlign w:val="center"/>
          </w:tcPr>
          <w:p w14:paraId="00122A5C" w14:textId="3D0265E4" w:rsidR="00502A34" w:rsidRDefault="00502A34" w:rsidP="004F749D">
            <w:pPr>
              <w:pStyle w:val="BodyText"/>
              <w:ind w:left="0"/>
              <w:rPr>
                <w:b/>
                <w:sz w:val="25"/>
              </w:rPr>
            </w:pPr>
            <w:r>
              <w:rPr>
                <w:color w:val="000000"/>
              </w:rPr>
              <w:t>1.1.2.1</w:t>
            </w:r>
          </w:p>
        </w:tc>
        <w:tc>
          <w:tcPr>
            <w:tcW w:w="6343" w:type="dxa"/>
            <w:vAlign w:val="center"/>
          </w:tcPr>
          <w:p w14:paraId="53EFBFB9" w14:textId="24598A4A" w:rsidR="00502A34" w:rsidRDefault="00502A34" w:rsidP="004F749D">
            <w:pPr>
              <w:pStyle w:val="BodyText"/>
              <w:ind w:left="0"/>
              <w:rPr>
                <w:b/>
                <w:sz w:val="25"/>
              </w:rPr>
            </w:pPr>
            <w:r w:rsidRPr="00A95C36">
              <w:t>Cấu hình tuỳ chọn nodev cho phân vùng /tmp</w:t>
            </w:r>
          </w:p>
        </w:tc>
        <w:tc>
          <w:tcPr>
            <w:tcW w:w="1104" w:type="dxa"/>
            <w:vAlign w:val="center"/>
          </w:tcPr>
          <w:p w14:paraId="2F9AEDCF" w14:textId="77777777" w:rsidR="00502A34" w:rsidRDefault="00502A34" w:rsidP="00502A34">
            <w:pPr>
              <w:pStyle w:val="BodyText"/>
              <w:ind w:left="0"/>
              <w:jc w:val="center"/>
              <w:rPr>
                <w:b/>
                <w:sz w:val="25"/>
              </w:rPr>
            </w:pPr>
          </w:p>
        </w:tc>
        <w:tc>
          <w:tcPr>
            <w:tcW w:w="1010" w:type="dxa"/>
            <w:vAlign w:val="center"/>
          </w:tcPr>
          <w:p w14:paraId="65A1D7E4" w14:textId="77777777" w:rsidR="00502A34" w:rsidRDefault="00502A34" w:rsidP="00502A34">
            <w:pPr>
              <w:pStyle w:val="BodyText"/>
              <w:ind w:left="0"/>
              <w:jc w:val="center"/>
              <w:rPr>
                <w:b/>
                <w:sz w:val="25"/>
              </w:rPr>
            </w:pPr>
          </w:p>
        </w:tc>
      </w:tr>
      <w:tr w:rsidR="00502A34" w14:paraId="5713F1DC" w14:textId="77777777" w:rsidTr="00684169">
        <w:tc>
          <w:tcPr>
            <w:tcW w:w="1228" w:type="dxa"/>
            <w:vAlign w:val="center"/>
          </w:tcPr>
          <w:p w14:paraId="33531A9A" w14:textId="200BB66B" w:rsidR="00502A34" w:rsidRDefault="00502A34" w:rsidP="004F749D">
            <w:pPr>
              <w:pStyle w:val="BodyText"/>
              <w:ind w:left="0"/>
              <w:rPr>
                <w:b/>
                <w:sz w:val="25"/>
              </w:rPr>
            </w:pPr>
            <w:r>
              <w:rPr>
                <w:color w:val="000000"/>
              </w:rPr>
              <w:t>1.1.2.2</w:t>
            </w:r>
          </w:p>
        </w:tc>
        <w:tc>
          <w:tcPr>
            <w:tcW w:w="6343" w:type="dxa"/>
            <w:vAlign w:val="center"/>
          </w:tcPr>
          <w:p w14:paraId="16304DCE" w14:textId="1A1B0011" w:rsidR="00502A34" w:rsidRDefault="00502A34" w:rsidP="004F749D">
            <w:pPr>
              <w:pStyle w:val="BodyText"/>
              <w:ind w:left="0"/>
              <w:rPr>
                <w:b/>
                <w:sz w:val="25"/>
              </w:rPr>
            </w:pPr>
            <w:r w:rsidRPr="00A95C36">
              <w:t>Cấu hình tuỳ chọn nosuid cho phân vùng /tmp</w:t>
            </w:r>
          </w:p>
        </w:tc>
        <w:tc>
          <w:tcPr>
            <w:tcW w:w="1104" w:type="dxa"/>
            <w:vAlign w:val="center"/>
          </w:tcPr>
          <w:p w14:paraId="562592BB" w14:textId="77777777" w:rsidR="00502A34" w:rsidRDefault="00502A34" w:rsidP="00502A34">
            <w:pPr>
              <w:pStyle w:val="BodyText"/>
              <w:ind w:left="0"/>
              <w:jc w:val="center"/>
              <w:rPr>
                <w:b/>
                <w:sz w:val="25"/>
              </w:rPr>
            </w:pPr>
          </w:p>
        </w:tc>
        <w:tc>
          <w:tcPr>
            <w:tcW w:w="1010" w:type="dxa"/>
            <w:vAlign w:val="center"/>
          </w:tcPr>
          <w:p w14:paraId="7A7AE0EE" w14:textId="77777777" w:rsidR="00502A34" w:rsidRDefault="00502A34" w:rsidP="00502A34">
            <w:pPr>
              <w:pStyle w:val="BodyText"/>
              <w:ind w:left="0"/>
              <w:jc w:val="center"/>
              <w:rPr>
                <w:b/>
                <w:sz w:val="25"/>
              </w:rPr>
            </w:pPr>
          </w:p>
        </w:tc>
      </w:tr>
      <w:tr w:rsidR="00502A34" w14:paraId="53B00D65" w14:textId="77777777" w:rsidTr="00684169">
        <w:tc>
          <w:tcPr>
            <w:tcW w:w="1228" w:type="dxa"/>
            <w:vAlign w:val="center"/>
          </w:tcPr>
          <w:p w14:paraId="32D984E8" w14:textId="7C61F17F" w:rsidR="00502A34" w:rsidRDefault="00502A34" w:rsidP="004F749D">
            <w:pPr>
              <w:pStyle w:val="BodyText"/>
              <w:ind w:left="0"/>
              <w:rPr>
                <w:b/>
                <w:sz w:val="25"/>
              </w:rPr>
            </w:pPr>
            <w:r>
              <w:rPr>
                <w:color w:val="000000"/>
              </w:rPr>
              <w:t>1.1.2.3</w:t>
            </w:r>
          </w:p>
        </w:tc>
        <w:tc>
          <w:tcPr>
            <w:tcW w:w="6343" w:type="dxa"/>
            <w:vAlign w:val="center"/>
          </w:tcPr>
          <w:p w14:paraId="5DCC91D2" w14:textId="18DE5515" w:rsidR="00502A34" w:rsidRDefault="00502A34" w:rsidP="004F749D">
            <w:pPr>
              <w:pStyle w:val="BodyText"/>
              <w:ind w:left="0"/>
              <w:rPr>
                <w:b/>
                <w:sz w:val="25"/>
              </w:rPr>
            </w:pPr>
            <w:r w:rsidRPr="00A95C36">
              <w:t>Cấu hình tuỳ chọn noexec cho phân vùng /tmp</w:t>
            </w:r>
          </w:p>
        </w:tc>
        <w:tc>
          <w:tcPr>
            <w:tcW w:w="1104" w:type="dxa"/>
            <w:vAlign w:val="center"/>
          </w:tcPr>
          <w:p w14:paraId="0C030174" w14:textId="77777777" w:rsidR="00502A34" w:rsidRDefault="00502A34" w:rsidP="00502A34">
            <w:pPr>
              <w:pStyle w:val="BodyText"/>
              <w:ind w:left="0"/>
              <w:jc w:val="center"/>
              <w:rPr>
                <w:b/>
                <w:sz w:val="25"/>
              </w:rPr>
            </w:pPr>
          </w:p>
        </w:tc>
        <w:tc>
          <w:tcPr>
            <w:tcW w:w="1010" w:type="dxa"/>
            <w:vAlign w:val="center"/>
          </w:tcPr>
          <w:p w14:paraId="6A5B82A6" w14:textId="77777777" w:rsidR="00502A34" w:rsidRDefault="00502A34" w:rsidP="00502A34">
            <w:pPr>
              <w:pStyle w:val="BodyText"/>
              <w:ind w:left="0"/>
              <w:jc w:val="center"/>
              <w:rPr>
                <w:b/>
                <w:sz w:val="25"/>
              </w:rPr>
            </w:pPr>
          </w:p>
        </w:tc>
      </w:tr>
      <w:tr w:rsidR="004F749D" w14:paraId="68207476" w14:textId="77777777" w:rsidTr="00684169">
        <w:tc>
          <w:tcPr>
            <w:tcW w:w="1228" w:type="dxa"/>
            <w:vAlign w:val="center"/>
          </w:tcPr>
          <w:p w14:paraId="36B62A52" w14:textId="547A920B" w:rsidR="004F749D" w:rsidRDefault="004F749D" w:rsidP="004F749D">
            <w:pPr>
              <w:pStyle w:val="BodyText"/>
              <w:ind w:left="0"/>
              <w:rPr>
                <w:b/>
                <w:sz w:val="25"/>
              </w:rPr>
            </w:pPr>
            <w:r>
              <w:rPr>
                <w:b/>
                <w:bCs/>
                <w:color w:val="000000"/>
              </w:rPr>
              <w:t>1.1.3</w:t>
            </w:r>
          </w:p>
        </w:tc>
        <w:tc>
          <w:tcPr>
            <w:tcW w:w="8457" w:type="dxa"/>
            <w:gridSpan w:val="3"/>
            <w:vAlign w:val="center"/>
          </w:tcPr>
          <w:p w14:paraId="46F60B68" w14:textId="3C358597" w:rsidR="004F749D" w:rsidRPr="004F749D" w:rsidRDefault="004F749D" w:rsidP="004F749D">
            <w:pPr>
              <w:pStyle w:val="BodyText"/>
              <w:ind w:left="0"/>
              <w:rPr>
                <w:b/>
                <w:bCs/>
                <w:sz w:val="25"/>
              </w:rPr>
            </w:pPr>
            <w:r w:rsidRPr="004F749D">
              <w:rPr>
                <w:b/>
                <w:bCs/>
              </w:rPr>
              <w:t>Cấu hình phân vùng /var/tmp</w:t>
            </w:r>
          </w:p>
        </w:tc>
      </w:tr>
      <w:tr w:rsidR="00502A34" w14:paraId="7177D942" w14:textId="77777777" w:rsidTr="00684169">
        <w:tc>
          <w:tcPr>
            <w:tcW w:w="1228" w:type="dxa"/>
            <w:vAlign w:val="center"/>
          </w:tcPr>
          <w:p w14:paraId="56E9D990" w14:textId="7D41820A" w:rsidR="00502A34" w:rsidRDefault="00502A34" w:rsidP="004F749D">
            <w:pPr>
              <w:pStyle w:val="BodyText"/>
              <w:ind w:left="0"/>
              <w:rPr>
                <w:b/>
                <w:sz w:val="25"/>
              </w:rPr>
            </w:pPr>
            <w:r>
              <w:rPr>
                <w:color w:val="000000"/>
              </w:rPr>
              <w:t>1.1.3.1</w:t>
            </w:r>
          </w:p>
        </w:tc>
        <w:tc>
          <w:tcPr>
            <w:tcW w:w="6343" w:type="dxa"/>
            <w:vAlign w:val="center"/>
          </w:tcPr>
          <w:p w14:paraId="644C4B3E" w14:textId="64961EB9" w:rsidR="00502A34" w:rsidRDefault="00502A34" w:rsidP="004F749D">
            <w:pPr>
              <w:pStyle w:val="BodyText"/>
              <w:ind w:left="0"/>
              <w:rPr>
                <w:b/>
                <w:sz w:val="25"/>
              </w:rPr>
            </w:pPr>
            <w:r w:rsidRPr="00A95C36">
              <w:t>Cấu hình tuỳ chọn nodev cho phân vùng /var/tmp</w:t>
            </w:r>
          </w:p>
        </w:tc>
        <w:tc>
          <w:tcPr>
            <w:tcW w:w="1104" w:type="dxa"/>
            <w:vAlign w:val="center"/>
          </w:tcPr>
          <w:p w14:paraId="5DEF72DF" w14:textId="77777777" w:rsidR="00502A34" w:rsidRDefault="00502A34" w:rsidP="00502A34">
            <w:pPr>
              <w:pStyle w:val="BodyText"/>
              <w:ind w:left="0"/>
              <w:jc w:val="center"/>
              <w:rPr>
                <w:b/>
                <w:sz w:val="25"/>
              </w:rPr>
            </w:pPr>
          </w:p>
        </w:tc>
        <w:tc>
          <w:tcPr>
            <w:tcW w:w="1010" w:type="dxa"/>
            <w:vAlign w:val="center"/>
          </w:tcPr>
          <w:p w14:paraId="4616BDB0" w14:textId="77777777" w:rsidR="00502A34" w:rsidRDefault="00502A34" w:rsidP="00502A34">
            <w:pPr>
              <w:pStyle w:val="BodyText"/>
              <w:ind w:left="0"/>
              <w:jc w:val="center"/>
              <w:rPr>
                <w:b/>
                <w:sz w:val="25"/>
              </w:rPr>
            </w:pPr>
          </w:p>
        </w:tc>
      </w:tr>
      <w:tr w:rsidR="00502A34" w14:paraId="0A6C9C72" w14:textId="77777777" w:rsidTr="00684169">
        <w:tc>
          <w:tcPr>
            <w:tcW w:w="1228" w:type="dxa"/>
            <w:vAlign w:val="center"/>
          </w:tcPr>
          <w:p w14:paraId="18F05FDB" w14:textId="5526B5DD" w:rsidR="00502A34" w:rsidRDefault="00502A34" w:rsidP="004F749D">
            <w:pPr>
              <w:pStyle w:val="BodyText"/>
              <w:ind w:left="0"/>
              <w:rPr>
                <w:b/>
                <w:sz w:val="25"/>
              </w:rPr>
            </w:pPr>
            <w:r>
              <w:rPr>
                <w:color w:val="000000"/>
              </w:rPr>
              <w:t>1.1.3.2</w:t>
            </w:r>
          </w:p>
        </w:tc>
        <w:tc>
          <w:tcPr>
            <w:tcW w:w="6343" w:type="dxa"/>
            <w:vAlign w:val="center"/>
          </w:tcPr>
          <w:p w14:paraId="589A1A04" w14:textId="6E258BDA" w:rsidR="00502A34" w:rsidRDefault="00502A34" w:rsidP="004F749D">
            <w:pPr>
              <w:pStyle w:val="BodyText"/>
              <w:ind w:left="0"/>
              <w:rPr>
                <w:b/>
                <w:sz w:val="25"/>
              </w:rPr>
            </w:pPr>
            <w:r w:rsidRPr="00A95C36">
              <w:t>Cấu hình tuỳ chọn nosuid cho phân vùng /var/tmp</w:t>
            </w:r>
          </w:p>
        </w:tc>
        <w:tc>
          <w:tcPr>
            <w:tcW w:w="1104" w:type="dxa"/>
            <w:vAlign w:val="center"/>
          </w:tcPr>
          <w:p w14:paraId="2AE4F3E8" w14:textId="77777777" w:rsidR="00502A34" w:rsidRDefault="00502A34" w:rsidP="00502A34">
            <w:pPr>
              <w:pStyle w:val="BodyText"/>
              <w:ind w:left="0"/>
              <w:jc w:val="center"/>
              <w:rPr>
                <w:b/>
                <w:sz w:val="25"/>
              </w:rPr>
            </w:pPr>
          </w:p>
        </w:tc>
        <w:tc>
          <w:tcPr>
            <w:tcW w:w="1010" w:type="dxa"/>
            <w:vAlign w:val="center"/>
          </w:tcPr>
          <w:p w14:paraId="2C6DC6B3" w14:textId="77777777" w:rsidR="00502A34" w:rsidRDefault="00502A34" w:rsidP="00502A34">
            <w:pPr>
              <w:pStyle w:val="BodyText"/>
              <w:ind w:left="0"/>
              <w:jc w:val="center"/>
              <w:rPr>
                <w:b/>
                <w:sz w:val="25"/>
              </w:rPr>
            </w:pPr>
          </w:p>
        </w:tc>
      </w:tr>
      <w:tr w:rsidR="00502A34" w14:paraId="3AAEB07C" w14:textId="77777777" w:rsidTr="00684169">
        <w:tc>
          <w:tcPr>
            <w:tcW w:w="1228" w:type="dxa"/>
            <w:vAlign w:val="center"/>
          </w:tcPr>
          <w:p w14:paraId="3EA47847" w14:textId="491BBF6B" w:rsidR="00502A34" w:rsidRDefault="00502A34" w:rsidP="004F749D">
            <w:pPr>
              <w:pStyle w:val="BodyText"/>
              <w:ind w:left="0"/>
              <w:rPr>
                <w:b/>
                <w:sz w:val="25"/>
              </w:rPr>
            </w:pPr>
            <w:r>
              <w:rPr>
                <w:color w:val="000000"/>
              </w:rPr>
              <w:t>1.1.3.3</w:t>
            </w:r>
          </w:p>
        </w:tc>
        <w:tc>
          <w:tcPr>
            <w:tcW w:w="6343" w:type="dxa"/>
            <w:vAlign w:val="center"/>
          </w:tcPr>
          <w:p w14:paraId="46A718DB" w14:textId="31731292" w:rsidR="00502A34" w:rsidRDefault="00502A34" w:rsidP="004F749D">
            <w:pPr>
              <w:pStyle w:val="BodyText"/>
              <w:ind w:left="0"/>
              <w:rPr>
                <w:b/>
                <w:sz w:val="25"/>
              </w:rPr>
            </w:pPr>
            <w:r w:rsidRPr="00A95C36">
              <w:t>Cấu hình tuỳ chọn noexec cho phân vùng /var/tmp</w:t>
            </w:r>
          </w:p>
        </w:tc>
        <w:tc>
          <w:tcPr>
            <w:tcW w:w="1104" w:type="dxa"/>
            <w:vAlign w:val="center"/>
          </w:tcPr>
          <w:p w14:paraId="137153F7" w14:textId="77777777" w:rsidR="00502A34" w:rsidRDefault="00502A34" w:rsidP="00502A34">
            <w:pPr>
              <w:pStyle w:val="BodyText"/>
              <w:ind w:left="0"/>
              <w:jc w:val="center"/>
              <w:rPr>
                <w:b/>
                <w:sz w:val="25"/>
              </w:rPr>
            </w:pPr>
          </w:p>
        </w:tc>
        <w:tc>
          <w:tcPr>
            <w:tcW w:w="1010" w:type="dxa"/>
            <w:vAlign w:val="center"/>
          </w:tcPr>
          <w:p w14:paraId="7DAEEC5D" w14:textId="77777777" w:rsidR="00502A34" w:rsidRDefault="00502A34" w:rsidP="00502A34">
            <w:pPr>
              <w:pStyle w:val="BodyText"/>
              <w:ind w:left="0"/>
              <w:jc w:val="center"/>
              <w:rPr>
                <w:b/>
                <w:sz w:val="25"/>
              </w:rPr>
            </w:pPr>
          </w:p>
        </w:tc>
      </w:tr>
      <w:tr w:rsidR="004F749D" w14:paraId="3094F607" w14:textId="77777777" w:rsidTr="00684169">
        <w:tc>
          <w:tcPr>
            <w:tcW w:w="1228" w:type="dxa"/>
            <w:vAlign w:val="center"/>
          </w:tcPr>
          <w:p w14:paraId="552436B1" w14:textId="488B476F" w:rsidR="004F749D" w:rsidRDefault="004F749D" w:rsidP="004F749D">
            <w:pPr>
              <w:pStyle w:val="BodyText"/>
              <w:ind w:left="0"/>
              <w:rPr>
                <w:b/>
                <w:sz w:val="25"/>
              </w:rPr>
            </w:pPr>
            <w:r>
              <w:rPr>
                <w:b/>
                <w:bCs/>
                <w:color w:val="000000"/>
              </w:rPr>
              <w:t>1.1.4</w:t>
            </w:r>
          </w:p>
        </w:tc>
        <w:tc>
          <w:tcPr>
            <w:tcW w:w="8457" w:type="dxa"/>
            <w:gridSpan w:val="3"/>
            <w:vAlign w:val="center"/>
          </w:tcPr>
          <w:p w14:paraId="7E58D29E" w14:textId="6C5F4509" w:rsidR="004F749D" w:rsidRPr="004F749D" w:rsidRDefault="004F749D" w:rsidP="004F749D">
            <w:pPr>
              <w:pStyle w:val="BodyText"/>
              <w:ind w:left="0"/>
              <w:rPr>
                <w:b/>
                <w:bCs/>
                <w:sz w:val="25"/>
              </w:rPr>
            </w:pPr>
            <w:r w:rsidRPr="004F749D">
              <w:rPr>
                <w:b/>
                <w:bCs/>
              </w:rPr>
              <w:t>Cấu hình phân vùng /home</w:t>
            </w:r>
          </w:p>
        </w:tc>
      </w:tr>
      <w:tr w:rsidR="00502A34" w14:paraId="392C79F9" w14:textId="77777777" w:rsidTr="00684169">
        <w:tc>
          <w:tcPr>
            <w:tcW w:w="1228" w:type="dxa"/>
            <w:vAlign w:val="center"/>
          </w:tcPr>
          <w:p w14:paraId="5A7B3C59" w14:textId="224045D1" w:rsidR="00502A34" w:rsidRDefault="00502A34" w:rsidP="004F749D">
            <w:pPr>
              <w:pStyle w:val="BodyText"/>
              <w:ind w:left="0"/>
              <w:rPr>
                <w:b/>
                <w:sz w:val="25"/>
              </w:rPr>
            </w:pPr>
            <w:r>
              <w:rPr>
                <w:color w:val="000000"/>
              </w:rPr>
              <w:t>1.1.4.1</w:t>
            </w:r>
          </w:p>
        </w:tc>
        <w:tc>
          <w:tcPr>
            <w:tcW w:w="6343" w:type="dxa"/>
            <w:vAlign w:val="center"/>
          </w:tcPr>
          <w:p w14:paraId="44C71A4B" w14:textId="54337B99" w:rsidR="00502A34" w:rsidRDefault="00502A34" w:rsidP="004F749D">
            <w:pPr>
              <w:pStyle w:val="BodyText"/>
              <w:ind w:left="0"/>
              <w:rPr>
                <w:b/>
                <w:sz w:val="25"/>
              </w:rPr>
            </w:pPr>
            <w:r w:rsidRPr="00A95C36">
              <w:t>Cấu hình tuỳ chọn nodev cho phân vùng /home</w:t>
            </w:r>
          </w:p>
        </w:tc>
        <w:tc>
          <w:tcPr>
            <w:tcW w:w="1104" w:type="dxa"/>
            <w:vAlign w:val="center"/>
          </w:tcPr>
          <w:p w14:paraId="254881AB" w14:textId="77777777" w:rsidR="00502A34" w:rsidRDefault="00502A34" w:rsidP="00502A34">
            <w:pPr>
              <w:pStyle w:val="BodyText"/>
              <w:ind w:left="0"/>
              <w:jc w:val="center"/>
              <w:rPr>
                <w:b/>
                <w:sz w:val="25"/>
              </w:rPr>
            </w:pPr>
          </w:p>
        </w:tc>
        <w:tc>
          <w:tcPr>
            <w:tcW w:w="1010" w:type="dxa"/>
            <w:vAlign w:val="center"/>
          </w:tcPr>
          <w:p w14:paraId="69A34F77" w14:textId="77777777" w:rsidR="00502A34" w:rsidRDefault="00502A34" w:rsidP="00502A34">
            <w:pPr>
              <w:pStyle w:val="BodyText"/>
              <w:ind w:left="0"/>
              <w:jc w:val="center"/>
              <w:rPr>
                <w:b/>
                <w:sz w:val="25"/>
              </w:rPr>
            </w:pPr>
          </w:p>
        </w:tc>
      </w:tr>
      <w:tr w:rsidR="00502A34" w14:paraId="036DF443" w14:textId="77777777" w:rsidTr="00684169">
        <w:tc>
          <w:tcPr>
            <w:tcW w:w="1228" w:type="dxa"/>
            <w:vAlign w:val="center"/>
          </w:tcPr>
          <w:p w14:paraId="41035DFD" w14:textId="16C32A43" w:rsidR="00502A34" w:rsidRDefault="00502A34" w:rsidP="004F749D">
            <w:pPr>
              <w:pStyle w:val="BodyText"/>
              <w:ind w:left="0"/>
              <w:rPr>
                <w:b/>
                <w:sz w:val="25"/>
              </w:rPr>
            </w:pPr>
            <w:r>
              <w:rPr>
                <w:color w:val="000000"/>
              </w:rPr>
              <w:t>1.1.4.2</w:t>
            </w:r>
          </w:p>
        </w:tc>
        <w:tc>
          <w:tcPr>
            <w:tcW w:w="6343" w:type="dxa"/>
            <w:vAlign w:val="center"/>
          </w:tcPr>
          <w:p w14:paraId="39399BCF" w14:textId="56198901" w:rsidR="00502A34" w:rsidRDefault="00502A34" w:rsidP="004F749D">
            <w:pPr>
              <w:pStyle w:val="BodyText"/>
              <w:ind w:left="0"/>
              <w:rPr>
                <w:b/>
                <w:sz w:val="25"/>
              </w:rPr>
            </w:pPr>
            <w:r w:rsidRPr="00A95C36">
              <w:t>Cấu hình tuỳ chọn nosuid cho phân vùng /home</w:t>
            </w:r>
          </w:p>
        </w:tc>
        <w:tc>
          <w:tcPr>
            <w:tcW w:w="1104" w:type="dxa"/>
            <w:vAlign w:val="center"/>
          </w:tcPr>
          <w:p w14:paraId="721B396D" w14:textId="77777777" w:rsidR="00502A34" w:rsidRDefault="00502A34" w:rsidP="00502A34">
            <w:pPr>
              <w:pStyle w:val="BodyText"/>
              <w:ind w:left="0"/>
              <w:jc w:val="center"/>
              <w:rPr>
                <w:b/>
                <w:sz w:val="25"/>
              </w:rPr>
            </w:pPr>
          </w:p>
        </w:tc>
        <w:tc>
          <w:tcPr>
            <w:tcW w:w="1010" w:type="dxa"/>
            <w:vAlign w:val="center"/>
          </w:tcPr>
          <w:p w14:paraId="1976F3A6" w14:textId="77777777" w:rsidR="00502A34" w:rsidRDefault="00502A34" w:rsidP="00502A34">
            <w:pPr>
              <w:pStyle w:val="BodyText"/>
              <w:ind w:left="0"/>
              <w:jc w:val="center"/>
              <w:rPr>
                <w:b/>
                <w:sz w:val="25"/>
              </w:rPr>
            </w:pPr>
          </w:p>
        </w:tc>
      </w:tr>
      <w:tr w:rsidR="004F749D" w14:paraId="4165922F" w14:textId="77777777" w:rsidTr="00684169">
        <w:tc>
          <w:tcPr>
            <w:tcW w:w="1228" w:type="dxa"/>
            <w:vAlign w:val="center"/>
          </w:tcPr>
          <w:p w14:paraId="46266B86" w14:textId="5838FCD1" w:rsidR="004F749D" w:rsidRDefault="004F749D" w:rsidP="004F749D">
            <w:pPr>
              <w:pStyle w:val="BodyText"/>
              <w:ind w:left="0"/>
              <w:rPr>
                <w:b/>
                <w:sz w:val="25"/>
              </w:rPr>
            </w:pPr>
            <w:r>
              <w:rPr>
                <w:b/>
                <w:bCs/>
                <w:color w:val="000000"/>
              </w:rPr>
              <w:t>1.1.5</w:t>
            </w:r>
          </w:p>
        </w:tc>
        <w:tc>
          <w:tcPr>
            <w:tcW w:w="8457" w:type="dxa"/>
            <w:gridSpan w:val="3"/>
            <w:vAlign w:val="center"/>
          </w:tcPr>
          <w:p w14:paraId="66AACC1E" w14:textId="75402FBC" w:rsidR="004F749D" w:rsidRPr="004F749D" w:rsidRDefault="004F749D" w:rsidP="004F749D">
            <w:pPr>
              <w:pStyle w:val="BodyText"/>
              <w:ind w:left="0"/>
              <w:rPr>
                <w:b/>
                <w:bCs/>
                <w:sz w:val="25"/>
              </w:rPr>
            </w:pPr>
            <w:r w:rsidRPr="004F749D">
              <w:rPr>
                <w:b/>
                <w:bCs/>
              </w:rPr>
              <w:t>Cấu hình phân vùng /dev/shm</w:t>
            </w:r>
          </w:p>
        </w:tc>
      </w:tr>
      <w:tr w:rsidR="00502A34" w14:paraId="4AF49C2D" w14:textId="77777777" w:rsidTr="00684169">
        <w:tc>
          <w:tcPr>
            <w:tcW w:w="1228" w:type="dxa"/>
            <w:vAlign w:val="center"/>
          </w:tcPr>
          <w:p w14:paraId="2BA25FA2" w14:textId="1D47CBC6" w:rsidR="00502A34" w:rsidRDefault="00502A34" w:rsidP="004F749D">
            <w:pPr>
              <w:pStyle w:val="BodyText"/>
              <w:ind w:left="0"/>
              <w:rPr>
                <w:b/>
                <w:sz w:val="25"/>
              </w:rPr>
            </w:pPr>
            <w:r>
              <w:rPr>
                <w:color w:val="000000"/>
              </w:rPr>
              <w:t>1.1.5.1</w:t>
            </w:r>
          </w:p>
        </w:tc>
        <w:tc>
          <w:tcPr>
            <w:tcW w:w="6343" w:type="dxa"/>
            <w:vAlign w:val="center"/>
          </w:tcPr>
          <w:p w14:paraId="0F3B9A1A" w14:textId="070AD88F" w:rsidR="00502A34" w:rsidRDefault="00502A34" w:rsidP="004F749D">
            <w:pPr>
              <w:pStyle w:val="BodyText"/>
              <w:ind w:left="0"/>
              <w:rPr>
                <w:b/>
                <w:sz w:val="25"/>
              </w:rPr>
            </w:pPr>
            <w:r w:rsidRPr="00A95C36">
              <w:t>Cấu hình tuỳ chọn nodev cho phân vùng /dev/shm</w:t>
            </w:r>
          </w:p>
        </w:tc>
        <w:tc>
          <w:tcPr>
            <w:tcW w:w="1104" w:type="dxa"/>
            <w:vAlign w:val="center"/>
          </w:tcPr>
          <w:p w14:paraId="7C939F86" w14:textId="77777777" w:rsidR="00502A34" w:rsidRDefault="00502A34" w:rsidP="00502A34">
            <w:pPr>
              <w:pStyle w:val="BodyText"/>
              <w:ind w:left="0"/>
              <w:jc w:val="center"/>
              <w:rPr>
                <w:b/>
                <w:sz w:val="25"/>
              </w:rPr>
            </w:pPr>
          </w:p>
        </w:tc>
        <w:tc>
          <w:tcPr>
            <w:tcW w:w="1010" w:type="dxa"/>
            <w:vAlign w:val="center"/>
          </w:tcPr>
          <w:p w14:paraId="465BCDD7" w14:textId="77777777" w:rsidR="00502A34" w:rsidRDefault="00502A34" w:rsidP="00502A34">
            <w:pPr>
              <w:pStyle w:val="BodyText"/>
              <w:ind w:left="0"/>
              <w:jc w:val="center"/>
              <w:rPr>
                <w:b/>
                <w:sz w:val="25"/>
              </w:rPr>
            </w:pPr>
          </w:p>
        </w:tc>
      </w:tr>
      <w:tr w:rsidR="00502A34" w14:paraId="078D31A2" w14:textId="77777777" w:rsidTr="00684169">
        <w:tc>
          <w:tcPr>
            <w:tcW w:w="1228" w:type="dxa"/>
            <w:vAlign w:val="center"/>
          </w:tcPr>
          <w:p w14:paraId="5E709C61" w14:textId="66612958" w:rsidR="00502A34" w:rsidRDefault="00502A34" w:rsidP="004F749D">
            <w:pPr>
              <w:pStyle w:val="BodyText"/>
              <w:ind w:left="0"/>
              <w:rPr>
                <w:b/>
                <w:sz w:val="25"/>
              </w:rPr>
            </w:pPr>
            <w:r>
              <w:rPr>
                <w:color w:val="000000"/>
              </w:rPr>
              <w:t>1.1.5.2</w:t>
            </w:r>
          </w:p>
        </w:tc>
        <w:tc>
          <w:tcPr>
            <w:tcW w:w="6343" w:type="dxa"/>
            <w:vAlign w:val="center"/>
          </w:tcPr>
          <w:p w14:paraId="212C3093" w14:textId="46229DFF" w:rsidR="00502A34" w:rsidRDefault="00502A34" w:rsidP="004F749D">
            <w:pPr>
              <w:pStyle w:val="BodyText"/>
              <w:ind w:left="0"/>
              <w:rPr>
                <w:b/>
                <w:sz w:val="25"/>
              </w:rPr>
            </w:pPr>
            <w:r w:rsidRPr="00A95C36">
              <w:t>Cấu hình tuỳ chọn nosuid cho phân vùng /dev/shm</w:t>
            </w:r>
          </w:p>
        </w:tc>
        <w:tc>
          <w:tcPr>
            <w:tcW w:w="1104" w:type="dxa"/>
            <w:vAlign w:val="center"/>
          </w:tcPr>
          <w:p w14:paraId="37502A21" w14:textId="77777777" w:rsidR="00502A34" w:rsidRDefault="00502A34" w:rsidP="00502A34">
            <w:pPr>
              <w:pStyle w:val="BodyText"/>
              <w:ind w:left="0"/>
              <w:jc w:val="center"/>
              <w:rPr>
                <w:b/>
                <w:sz w:val="25"/>
              </w:rPr>
            </w:pPr>
          </w:p>
        </w:tc>
        <w:tc>
          <w:tcPr>
            <w:tcW w:w="1010" w:type="dxa"/>
            <w:vAlign w:val="center"/>
          </w:tcPr>
          <w:p w14:paraId="196D0CB5" w14:textId="77777777" w:rsidR="00502A34" w:rsidRDefault="00502A34" w:rsidP="00502A34">
            <w:pPr>
              <w:pStyle w:val="BodyText"/>
              <w:ind w:left="0"/>
              <w:jc w:val="center"/>
              <w:rPr>
                <w:b/>
                <w:sz w:val="25"/>
              </w:rPr>
            </w:pPr>
          </w:p>
        </w:tc>
      </w:tr>
      <w:tr w:rsidR="00502A34" w14:paraId="60DE53FD" w14:textId="77777777" w:rsidTr="00684169">
        <w:tc>
          <w:tcPr>
            <w:tcW w:w="1228" w:type="dxa"/>
            <w:vAlign w:val="center"/>
          </w:tcPr>
          <w:p w14:paraId="2900D8E5" w14:textId="387BFA93" w:rsidR="00502A34" w:rsidRDefault="00502A34" w:rsidP="004F749D">
            <w:pPr>
              <w:pStyle w:val="BodyText"/>
              <w:ind w:left="0"/>
              <w:rPr>
                <w:b/>
                <w:sz w:val="25"/>
              </w:rPr>
            </w:pPr>
            <w:r>
              <w:rPr>
                <w:color w:val="000000"/>
              </w:rPr>
              <w:lastRenderedPageBreak/>
              <w:t>1.1.5.3</w:t>
            </w:r>
          </w:p>
        </w:tc>
        <w:tc>
          <w:tcPr>
            <w:tcW w:w="6343" w:type="dxa"/>
            <w:vAlign w:val="center"/>
          </w:tcPr>
          <w:p w14:paraId="208D88E2" w14:textId="39141462" w:rsidR="00502A34" w:rsidRDefault="00502A34" w:rsidP="004F749D">
            <w:pPr>
              <w:pStyle w:val="BodyText"/>
              <w:ind w:left="0"/>
              <w:rPr>
                <w:b/>
                <w:sz w:val="25"/>
              </w:rPr>
            </w:pPr>
            <w:r w:rsidRPr="00A95C36">
              <w:t>Cấu hình tuỳ chọn noexec cho phân vùng /dev/shm</w:t>
            </w:r>
          </w:p>
        </w:tc>
        <w:tc>
          <w:tcPr>
            <w:tcW w:w="1104" w:type="dxa"/>
            <w:vAlign w:val="center"/>
          </w:tcPr>
          <w:p w14:paraId="70C908B6" w14:textId="77777777" w:rsidR="00502A34" w:rsidRDefault="00502A34" w:rsidP="00502A34">
            <w:pPr>
              <w:pStyle w:val="BodyText"/>
              <w:ind w:left="0"/>
              <w:jc w:val="center"/>
              <w:rPr>
                <w:b/>
                <w:sz w:val="25"/>
              </w:rPr>
            </w:pPr>
          </w:p>
        </w:tc>
        <w:tc>
          <w:tcPr>
            <w:tcW w:w="1010" w:type="dxa"/>
            <w:vAlign w:val="center"/>
          </w:tcPr>
          <w:p w14:paraId="6B601A50" w14:textId="77777777" w:rsidR="00502A34" w:rsidRDefault="00502A34" w:rsidP="00502A34">
            <w:pPr>
              <w:pStyle w:val="BodyText"/>
              <w:ind w:left="0"/>
              <w:jc w:val="center"/>
              <w:rPr>
                <w:b/>
                <w:sz w:val="25"/>
              </w:rPr>
            </w:pPr>
          </w:p>
        </w:tc>
      </w:tr>
      <w:tr w:rsidR="008122D1" w14:paraId="728ED048" w14:textId="77777777" w:rsidTr="00684169">
        <w:tc>
          <w:tcPr>
            <w:tcW w:w="1228" w:type="dxa"/>
            <w:vAlign w:val="center"/>
          </w:tcPr>
          <w:p w14:paraId="5A40158F" w14:textId="4B061263" w:rsidR="008122D1" w:rsidRDefault="008122D1" w:rsidP="008122D1">
            <w:pPr>
              <w:pStyle w:val="BodyText"/>
              <w:ind w:left="0"/>
              <w:rPr>
                <w:b/>
                <w:sz w:val="25"/>
              </w:rPr>
            </w:pPr>
            <w:r>
              <w:rPr>
                <w:color w:val="000000"/>
              </w:rPr>
              <w:t>1.1.6</w:t>
            </w:r>
          </w:p>
        </w:tc>
        <w:tc>
          <w:tcPr>
            <w:tcW w:w="6343" w:type="dxa"/>
            <w:vAlign w:val="center"/>
          </w:tcPr>
          <w:p w14:paraId="6787F1ED" w14:textId="62537938" w:rsidR="008122D1" w:rsidRDefault="008122D1" w:rsidP="008122D1">
            <w:pPr>
              <w:pStyle w:val="BodyText"/>
              <w:ind w:left="0"/>
              <w:rPr>
                <w:b/>
                <w:sz w:val="25"/>
              </w:rPr>
            </w:pPr>
            <w:r>
              <w:rPr>
                <w:color w:val="000000"/>
              </w:rPr>
              <w:t>Cấu hình sticky bit cho tất cả các thư mục dùng chung</w:t>
            </w:r>
          </w:p>
        </w:tc>
        <w:tc>
          <w:tcPr>
            <w:tcW w:w="1104" w:type="dxa"/>
            <w:vAlign w:val="center"/>
          </w:tcPr>
          <w:p w14:paraId="65590F46" w14:textId="77777777" w:rsidR="008122D1" w:rsidRDefault="008122D1" w:rsidP="008122D1">
            <w:pPr>
              <w:pStyle w:val="BodyText"/>
              <w:ind w:left="0"/>
              <w:jc w:val="center"/>
              <w:rPr>
                <w:b/>
                <w:sz w:val="25"/>
              </w:rPr>
            </w:pPr>
          </w:p>
        </w:tc>
        <w:tc>
          <w:tcPr>
            <w:tcW w:w="1010" w:type="dxa"/>
            <w:vAlign w:val="center"/>
          </w:tcPr>
          <w:p w14:paraId="24ABEC23" w14:textId="77777777" w:rsidR="008122D1" w:rsidRDefault="008122D1" w:rsidP="008122D1">
            <w:pPr>
              <w:pStyle w:val="BodyText"/>
              <w:ind w:left="0"/>
              <w:jc w:val="center"/>
              <w:rPr>
                <w:b/>
                <w:sz w:val="25"/>
              </w:rPr>
            </w:pPr>
          </w:p>
        </w:tc>
      </w:tr>
      <w:tr w:rsidR="008122D1" w14:paraId="5065A430" w14:textId="77777777" w:rsidTr="00684169">
        <w:tc>
          <w:tcPr>
            <w:tcW w:w="1228" w:type="dxa"/>
            <w:vAlign w:val="center"/>
          </w:tcPr>
          <w:p w14:paraId="169B5078" w14:textId="385F0FE3" w:rsidR="008122D1" w:rsidRDefault="008122D1" w:rsidP="008122D1">
            <w:pPr>
              <w:pStyle w:val="BodyText"/>
              <w:ind w:left="0"/>
              <w:rPr>
                <w:b/>
                <w:sz w:val="25"/>
              </w:rPr>
            </w:pPr>
            <w:r>
              <w:rPr>
                <w:color w:val="000000"/>
              </w:rPr>
              <w:t>1.1.7</w:t>
            </w:r>
          </w:p>
        </w:tc>
        <w:tc>
          <w:tcPr>
            <w:tcW w:w="6343" w:type="dxa"/>
            <w:vAlign w:val="center"/>
          </w:tcPr>
          <w:p w14:paraId="5F6AD5B2" w14:textId="114794D5" w:rsidR="008122D1" w:rsidRDefault="008122D1" w:rsidP="008122D1">
            <w:pPr>
              <w:pStyle w:val="BodyText"/>
              <w:ind w:left="0"/>
              <w:rPr>
                <w:b/>
                <w:sz w:val="25"/>
              </w:rPr>
            </w:pPr>
            <w:r>
              <w:rPr>
                <w:color w:val="000000"/>
              </w:rPr>
              <w:t>Cấu hình vô hiệu hoá automounting</w:t>
            </w:r>
          </w:p>
        </w:tc>
        <w:tc>
          <w:tcPr>
            <w:tcW w:w="1104" w:type="dxa"/>
            <w:vAlign w:val="center"/>
          </w:tcPr>
          <w:p w14:paraId="20950028" w14:textId="77777777" w:rsidR="008122D1" w:rsidRDefault="008122D1" w:rsidP="008122D1">
            <w:pPr>
              <w:pStyle w:val="BodyText"/>
              <w:ind w:left="0"/>
              <w:jc w:val="center"/>
              <w:rPr>
                <w:b/>
                <w:sz w:val="25"/>
              </w:rPr>
            </w:pPr>
          </w:p>
        </w:tc>
        <w:tc>
          <w:tcPr>
            <w:tcW w:w="1010" w:type="dxa"/>
            <w:vAlign w:val="center"/>
          </w:tcPr>
          <w:p w14:paraId="0F33C6FD" w14:textId="77777777" w:rsidR="008122D1" w:rsidRDefault="008122D1" w:rsidP="008122D1">
            <w:pPr>
              <w:pStyle w:val="BodyText"/>
              <w:ind w:left="0"/>
              <w:jc w:val="center"/>
              <w:rPr>
                <w:b/>
                <w:sz w:val="25"/>
              </w:rPr>
            </w:pPr>
          </w:p>
        </w:tc>
      </w:tr>
      <w:tr w:rsidR="008122D1" w14:paraId="4A4E25A8" w14:textId="77777777" w:rsidTr="00684169">
        <w:tc>
          <w:tcPr>
            <w:tcW w:w="1228" w:type="dxa"/>
            <w:vAlign w:val="center"/>
          </w:tcPr>
          <w:p w14:paraId="72A9B3CA" w14:textId="02255C0A" w:rsidR="008122D1" w:rsidRDefault="008122D1" w:rsidP="008122D1">
            <w:pPr>
              <w:pStyle w:val="BodyText"/>
              <w:ind w:left="0"/>
              <w:rPr>
                <w:color w:val="000000"/>
              </w:rPr>
            </w:pPr>
            <w:r>
              <w:rPr>
                <w:color w:val="000000"/>
              </w:rPr>
              <w:t>1.1.8</w:t>
            </w:r>
          </w:p>
        </w:tc>
        <w:tc>
          <w:tcPr>
            <w:tcW w:w="6343" w:type="dxa"/>
            <w:vAlign w:val="center"/>
          </w:tcPr>
          <w:p w14:paraId="73633B59" w14:textId="6E48A8FF" w:rsidR="008122D1" w:rsidRPr="00A95C36" w:rsidRDefault="008122D1" w:rsidP="008122D1">
            <w:pPr>
              <w:pStyle w:val="BodyText"/>
              <w:ind w:left="0"/>
            </w:pPr>
            <w:r>
              <w:rPr>
                <w:color w:val="000000"/>
              </w:rPr>
              <w:t>Cấu hình vô hiệu hoá usb storage</w:t>
            </w:r>
          </w:p>
        </w:tc>
        <w:tc>
          <w:tcPr>
            <w:tcW w:w="1104" w:type="dxa"/>
            <w:vAlign w:val="center"/>
          </w:tcPr>
          <w:p w14:paraId="40E8C5FC" w14:textId="77777777" w:rsidR="008122D1" w:rsidRDefault="008122D1" w:rsidP="008122D1">
            <w:pPr>
              <w:pStyle w:val="BodyText"/>
              <w:ind w:left="0"/>
              <w:jc w:val="center"/>
              <w:rPr>
                <w:b/>
                <w:sz w:val="25"/>
              </w:rPr>
            </w:pPr>
          </w:p>
        </w:tc>
        <w:tc>
          <w:tcPr>
            <w:tcW w:w="1010" w:type="dxa"/>
            <w:vAlign w:val="center"/>
          </w:tcPr>
          <w:p w14:paraId="3D0029BE" w14:textId="77777777" w:rsidR="008122D1" w:rsidRDefault="008122D1" w:rsidP="008122D1">
            <w:pPr>
              <w:pStyle w:val="BodyText"/>
              <w:ind w:left="0"/>
              <w:jc w:val="center"/>
              <w:rPr>
                <w:b/>
                <w:sz w:val="25"/>
              </w:rPr>
            </w:pPr>
          </w:p>
        </w:tc>
      </w:tr>
      <w:tr w:rsidR="001C5E57" w14:paraId="0B143BF4" w14:textId="77777777" w:rsidTr="00684169">
        <w:tc>
          <w:tcPr>
            <w:tcW w:w="1228" w:type="dxa"/>
            <w:vAlign w:val="center"/>
          </w:tcPr>
          <w:p w14:paraId="2049EE9F" w14:textId="2AB4F29E" w:rsidR="001C5E57" w:rsidRDefault="001C5E57" w:rsidP="001C5E57">
            <w:pPr>
              <w:pStyle w:val="BodyText"/>
              <w:ind w:left="0"/>
              <w:rPr>
                <w:b/>
                <w:sz w:val="25"/>
              </w:rPr>
            </w:pPr>
            <w:r>
              <w:rPr>
                <w:b/>
                <w:bCs/>
                <w:color w:val="000000"/>
              </w:rPr>
              <w:t>1.2</w:t>
            </w:r>
          </w:p>
        </w:tc>
        <w:tc>
          <w:tcPr>
            <w:tcW w:w="8457" w:type="dxa"/>
            <w:gridSpan w:val="3"/>
            <w:vAlign w:val="center"/>
          </w:tcPr>
          <w:p w14:paraId="4D6A88F0" w14:textId="0E4F57C9" w:rsidR="001C5E57" w:rsidRPr="004F749D" w:rsidRDefault="001C5E57" w:rsidP="001C5E57">
            <w:pPr>
              <w:pStyle w:val="BodyText"/>
              <w:ind w:left="0"/>
              <w:rPr>
                <w:b/>
                <w:bCs/>
                <w:sz w:val="25"/>
              </w:rPr>
            </w:pPr>
            <w:r>
              <w:rPr>
                <w:b/>
                <w:bCs/>
                <w:color w:val="000000"/>
              </w:rPr>
              <w:t>Kiểm tra tính toàn vẹn của filesystem</w:t>
            </w:r>
          </w:p>
        </w:tc>
      </w:tr>
      <w:tr w:rsidR="001C5E57" w14:paraId="2C031FE2" w14:textId="77777777" w:rsidTr="00684169">
        <w:tc>
          <w:tcPr>
            <w:tcW w:w="1228" w:type="dxa"/>
            <w:vAlign w:val="center"/>
          </w:tcPr>
          <w:p w14:paraId="2B0E7194" w14:textId="33BC19DE" w:rsidR="001C5E57" w:rsidRDefault="001C5E57" w:rsidP="001C5E57">
            <w:pPr>
              <w:pStyle w:val="BodyText"/>
              <w:ind w:left="0"/>
              <w:rPr>
                <w:b/>
                <w:sz w:val="25"/>
              </w:rPr>
            </w:pPr>
            <w:r>
              <w:rPr>
                <w:color w:val="000000"/>
              </w:rPr>
              <w:t xml:space="preserve">1.2.1 </w:t>
            </w:r>
          </w:p>
        </w:tc>
        <w:tc>
          <w:tcPr>
            <w:tcW w:w="6343" w:type="dxa"/>
            <w:vAlign w:val="center"/>
          </w:tcPr>
          <w:p w14:paraId="642810A2" w14:textId="77483647" w:rsidR="001C5E57" w:rsidRDefault="001C5E57" w:rsidP="001C5E57">
            <w:pPr>
              <w:pStyle w:val="BodyText"/>
              <w:ind w:left="0"/>
              <w:rPr>
                <w:b/>
                <w:sz w:val="25"/>
              </w:rPr>
            </w:pPr>
            <w:r>
              <w:rPr>
                <w:color w:val="000000"/>
              </w:rPr>
              <w:t>Kiểm tra cài đặt AIDE</w:t>
            </w:r>
          </w:p>
        </w:tc>
        <w:tc>
          <w:tcPr>
            <w:tcW w:w="1104" w:type="dxa"/>
            <w:vAlign w:val="center"/>
          </w:tcPr>
          <w:p w14:paraId="7012F6D5" w14:textId="77777777" w:rsidR="001C5E57" w:rsidRDefault="001C5E57" w:rsidP="001C5E57">
            <w:pPr>
              <w:pStyle w:val="BodyText"/>
              <w:ind w:left="0"/>
              <w:jc w:val="center"/>
              <w:rPr>
                <w:b/>
                <w:sz w:val="25"/>
              </w:rPr>
            </w:pPr>
          </w:p>
        </w:tc>
        <w:tc>
          <w:tcPr>
            <w:tcW w:w="1010" w:type="dxa"/>
            <w:vAlign w:val="center"/>
          </w:tcPr>
          <w:p w14:paraId="22943D5F" w14:textId="77777777" w:rsidR="001C5E57" w:rsidRDefault="001C5E57" w:rsidP="001C5E57">
            <w:pPr>
              <w:pStyle w:val="BodyText"/>
              <w:ind w:left="0"/>
              <w:jc w:val="center"/>
              <w:rPr>
                <w:b/>
                <w:sz w:val="25"/>
              </w:rPr>
            </w:pPr>
          </w:p>
        </w:tc>
      </w:tr>
      <w:tr w:rsidR="001C5E57" w14:paraId="422207BD" w14:textId="77777777" w:rsidTr="00684169">
        <w:tc>
          <w:tcPr>
            <w:tcW w:w="1228" w:type="dxa"/>
            <w:vAlign w:val="center"/>
          </w:tcPr>
          <w:p w14:paraId="27F268EC" w14:textId="357A9198" w:rsidR="001C5E57" w:rsidRDefault="001C5E57" w:rsidP="001C5E57">
            <w:pPr>
              <w:pStyle w:val="BodyText"/>
              <w:ind w:left="0"/>
              <w:rPr>
                <w:b/>
                <w:sz w:val="25"/>
              </w:rPr>
            </w:pPr>
            <w:r>
              <w:rPr>
                <w:color w:val="000000"/>
              </w:rPr>
              <w:t>1.2.2</w:t>
            </w:r>
          </w:p>
        </w:tc>
        <w:tc>
          <w:tcPr>
            <w:tcW w:w="6343" w:type="dxa"/>
            <w:vAlign w:val="center"/>
          </w:tcPr>
          <w:p w14:paraId="19AFFBFB" w14:textId="6B4BFA51" w:rsidR="001C5E57" w:rsidRDefault="001C5E57" w:rsidP="001C5E57">
            <w:pPr>
              <w:pStyle w:val="BodyText"/>
              <w:ind w:left="0"/>
              <w:rPr>
                <w:b/>
                <w:sz w:val="25"/>
              </w:rPr>
            </w:pPr>
            <w:r>
              <w:rPr>
                <w:color w:val="000000"/>
              </w:rPr>
              <w:t>Cấu hình kiểm tra tính toàn vẹn của filesystem</w:t>
            </w:r>
          </w:p>
        </w:tc>
        <w:tc>
          <w:tcPr>
            <w:tcW w:w="1104" w:type="dxa"/>
            <w:vAlign w:val="center"/>
          </w:tcPr>
          <w:p w14:paraId="0F628249" w14:textId="77777777" w:rsidR="001C5E57" w:rsidRDefault="001C5E57" w:rsidP="001C5E57">
            <w:pPr>
              <w:pStyle w:val="BodyText"/>
              <w:ind w:left="0"/>
              <w:jc w:val="center"/>
              <w:rPr>
                <w:b/>
                <w:sz w:val="25"/>
              </w:rPr>
            </w:pPr>
          </w:p>
        </w:tc>
        <w:tc>
          <w:tcPr>
            <w:tcW w:w="1010" w:type="dxa"/>
            <w:vAlign w:val="center"/>
          </w:tcPr>
          <w:p w14:paraId="512CE38A" w14:textId="77777777" w:rsidR="001C5E57" w:rsidRDefault="001C5E57" w:rsidP="001C5E57">
            <w:pPr>
              <w:pStyle w:val="BodyText"/>
              <w:ind w:left="0"/>
              <w:jc w:val="center"/>
              <w:rPr>
                <w:b/>
                <w:sz w:val="25"/>
              </w:rPr>
            </w:pPr>
          </w:p>
        </w:tc>
      </w:tr>
      <w:tr w:rsidR="007C7D9E" w14:paraId="31A776A8" w14:textId="77777777" w:rsidTr="00684169">
        <w:tc>
          <w:tcPr>
            <w:tcW w:w="1228" w:type="dxa"/>
            <w:vAlign w:val="center"/>
          </w:tcPr>
          <w:p w14:paraId="5A4FEAFF" w14:textId="60953C1F" w:rsidR="007C7D9E" w:rsidRDefault="007C7D9E" w:rsidP="007C7D9E">
            <w:pPr>
              <w:pStyle w:val="BodyText"/>
              <w:ind w:left="0"/>
              <w:rPr>
                <w:b/>
                <w:sz w:val="25"/>
              </w:rPr>
            </w:pPr>
            <w:r>
              <w:rPr>
                <w:b/>
                <w:bCs/>
                <w:color w:val="000000"/>
              </w:rPr>
              <w:t>1.3</w:t>
            </w:r>
          </w:p>
        </w:tc>
        <w:tc>
          <w:tcPr>
            <w:tcW w:w="8457" w:type="dxa"/>
            <w:gridSpan w:val="3"/>
            <w:vAlign w:val="center"/>
          </w:tcPr>
          <w:p w14:paraId="44349E3E" w14:textId="512545F3" w:rsidR="007C7D9E" w:rsidRPr="004F749D" w:rsidRDefault="007C7D9E" w:rsidP="007C7D9E">
            <w:pPr>
              <w:pStyle w:val="BodyText"/>
              <w:ind w:left="0"/>
              <w:rPr>
                <w:b/>
                <w:bCs/>
                <w:sz w:val="25"/>
              </w:rPr>
            </w:pPr>
            <w:r>
              <w:rPr>
                <w:b/>
                <w:bCs/>
                <w:color w:val="000000"/>
              </w:rPr>
              <w:t>Cấu hình khởi động an toàn</w:t>
            </w:r>
          </w:p>
        </w:tc>
      </w:tr>
      <w:tr w:rsidR="00653965" w14:paraId="4F974F5A" w14:textId="77777777" w:rsidTr="00684169">
        <w:tc>
          <w:tcPr>
            <w:tcW w:w="1228" w:type="dxa"/>
            <w:vAlign w:val="center"/>
          </w:tcPr>
          <w:p w14:paraId="26D36EF6" w14:textId="3DAC9FA0" w:rsidR="00653965" w:rsidRPr="00684169" w:rsidRDefault="00653965" w:rsidP="00653965">
            <w:pPr>
              <w:pStyle w:val="BodyText"/>
              <w:ind w:left="0"/>
              <w:rPr>
                <w:b/>
                <w:sz w:val="25"/>
                <w:lang w:val="en-US"/>
              </w:rPr>
            </w:pPr>
            <w:r>
              <w:rPr>
                <w:color w:val="000000"/>
              </w:rPr>
              <w:t>1.3.</w:t>
            </w:r>
            <w:r w:rsidR="00684169">
              <w:rPr>
                <w:color w:val="000000"/>
                <w:lang w:val="en-US"/>
              </w:rPr>
              <w:t>1</w:t>
            </w:r>
          </w:p>
        </w:tc>
        <w:tc>
          <w:tcPr>
            <w:tcW w:w="6343" w:type="dxa"/>
            <w:vAlign w:val="center"/>
          </w:tcPr>
          <w:p w14:paraId="1854AAE3" w14:textId="07407ED1" w:rsidR="00653965" w:rsidRDefault="00653965" w:rsidP="00653965">
            <w:pPr>
              <w:pStyle w:val="BodyText"/>
              <w:ind w:left="0"/>
              <w:rPr>
                <w:b/>
                <w:sz w:val="25"/>
              </w:rPr>
            </w:pPr>
            <w:r>
              <w:rPr>
                <w:color w:val="000000"/>
              </w:rPr>
              <w:t>Phân quyền đối với file cấu hình bootloader</w:t>
            </w:r>
          </w:p>
        </w:tc>
        <w:tc>
          <w:tcPr>
            <w:tcW w:w="1104" w:type="dxa"/>
            <w:vAlign w:val="center"/>
          </w:tcPr>
          <w:p w14:paraId="032C7FF0" w14:textId="77777777" w:rsidR="00653965" w:rsidRDefault="00653965" w:rsidP="00653965">
            <w:pPr>
              <w:pStyle w:val="BodyText"/>
              <w:ind w:left="0"/>
              <w:jc w:val="center"/>
              <w:rPr>
                <w:b/>
                <w:sz w:val="25"/>
              </w:rPr>
            </w:pPr>
          </w:p>
        </w:tc>
        <w:tc>
          <w:tcPr>
            <w:tcW w:w="1010" w:type="dxa"/>
            <w:vAlign w:val="center"/>
          </w:tcPr>
          <w:p w14:paraId="5D34D9E0" w14:textId="77777777" w:rsidR="00653965" w:rsidRDefault="00653965" w:rsidP="00653965">
            <w:pPr>
              <w:pStyle w:val="BodyText"/>
              <w:ind w:left="0"/>
              <w:jc w:val="center"/>
              <w:rPr>
                <w:b/>
                <w:sz w:val="25"/>
              </w:rPr>
            </w:pPr>
          </w:p>
        </w:tc>
      </w:tr>
      <w:tr w:rsidR="00653965" w14:paraId="7975DB68" w14:textId="77777777" w:rsidTr="00684169">
        <w:tc>
          <w:tcPr>
            <w:tcW w:w="1228" w:type="dxa"/>
            <w:vAlign w:val="center"/>
          </w:tcPr>
          <w:p w14:paraId="2C0CBC8D" w14:textId="6F8DDF5B" w:rsidR="00653965" w:rsidRPr="00684169" w:rsidRDefault="00653965" w:rsidP="00653965">
            <w:pPr>
              <w:pStyle w:val="BodyText"/>
              <w:ind w:left="0"/>
              <w:rPr>
                <w:b/>
                <w:sz w:val="25"/>
                <w:lang w:val="en-US"/>
              </w:rPr>
            </w:pPr>
            <w:r>
              <w:rPr>
                <w:color w:val="000000"/>
              </w:rPr>
              <w:t>1.3.</w:t>
            </w:r>
            <w:r w:rsidR="00684169">
              <w:rPr>
                <w:color w:val="000000"/>
                <w:lang w:val="en-US"/>
              </w:rPr>
              <w:t>2</w:t>
            </w:r>
          </w:p>
        </w:tc>
        <w:tc>
          <w:tcPr>
            <w:tcW w:w="6343" w:type="dxa"/>
            <w:vAlign w:val="center"/>
          </w:tcPr>
          <w:p w14:paraId="7FAA45DC" w14:textId="0EBD62E7" w:rsidR="00653965" w:rsidRDefault="00653965" w:rsidP="00653965">
            <w:pPr>
              <w:pStyle w:val="BodyText"/>
              <w:ind w:left="0"/>
              <w:rPr>
                <w:b/>
                <w:sz w:val="25"/>
              </w:rPr>
            </w:pPr>
            <w:r>
              <w:rPr>
                <w:color w:val="000000"/>
              </w:rPr>
              <w:t>Cấu hình xác thực khi truy cập single user mode</w:t>
            </w:r>
          </w:p>
        </w:tc>
        <w:tc>
          <w:tcPr>
            <w:tcW w:w="1104" w:type="dxa"/>
            <w:vAlign w:val="center"/>
          </w:tcPr>
          <w:p w14:paraId="4247048E" w14:textId="77777777" w:rsidR="00653965" w:rsidRDefault="00653965" w:rsidP="00653965">
            <w:pPr>
              <w:pStyle w:val="BodyText"/>
              <w:ind w:left="0"/>
              <w:jc w:val="center"/>
              <w:rPr>
                <w:b/>
                <w:sz w:val="25"/>
              </w:rPr>
            </w:pPr>
          </w:p>
        </w:tc>
        <w:tc>
          <w:tcPr>
            <w:tcW w:w="1010" w:type="dxa"/>
            <w:vAlign w:val="center"/>
          </w:tcPr>
          <w:p w14:paraId="39868A56" w14:textId="77777777" w:rsidR="00653965" w:rsidRDefault="00653965" w:rsidP="00653965">
            <w:pPr>
              <w:pStyle w:val="BodyText"/>
              <w:ind w:left="0"/>
              <w:jc w:val="center"/>
              <w:rPr>
                <w:b/>
                <w:sz w:val="25"/>
              </w:rPr>
            </w:pPr>
          </w:p>
        </w:tc>
      </w:tr>
      <w:tr w:rsidR="004F749D" w14:paraId="2F6E2D0A" w14:textId="77777777" w:rsidTr="00684169">
        <w:tc>
          <w:tcPr>
            <w:tcW w:w="1228" w:type="dxa"/>
            <w:vAlign w:val="center"/>
          </w:tcPr>
          <w:p w14:paraId="6143423C" w14:textId="46044489" w:rsidR="004F749D" w:rsidRPr="00653965" w:rsidRDefault="004F749D" w:rsidP="004F749D">
            <w:pPr>
              <w:pStyle w:val="BodyText"/>
              <w:ind w:left="0"/>
              <w:rPr>
                <w:b/>
                <w:sz w:val="25"/>
                <w:lang w:val="en-US"/>
              </w:rPr>
            </w:pPr>
            <w:r>
              <w:rPr>
                <w:b/>
                <w:bCs/>
                <w:color w:val="000000"/>
              </w:rPr>
              <w:t>1.</w:t>
            </w:r>
            <w:r w:rsidR="00653965">
              <w:rPr>
                <w:b/>
                <w:bCs/>
                <w:color w:val="000000"/>
                <w:lang w:val="en-US"/>
              </w:rPr>
              <w:t>4</w:t>
            </w:r>
          </w:p>
        </w:tc>
        <w:tc>
          <w:tcPr>
            <w:tcW w:w="8457" w:type="dxa"/>
            <w:gridSpan w:val="3"/>
            <w:vAlign w:val="center"/>
          </w:tcPr>
          <w:p w14:paraId="5FF75B15" w14:textId="2EC01405" w:rsidR="004F749D" w:rsidRPr="004F749D" w:rsidRDefault="004F749D" w:rsidP="004F749D">
            <w:pPr>
              <w:pStyle w:val="BodyText"/>
              <w:ind w:left="0"/>
              <w:rPr>
                <w:b/>
                <w:bCs/>
                <w:sz w:val="25"/>
              </w:rPr>
            </w:pPr>
            <w:r w:rsidRPr="004F749D">
              <w:rPr>
                <w:b/>
                <w:bCs/>
              </w:rPr>
              <w:t>Additional Process Hardening</w:t>
            </w:r>
          </w:p>
        </w:tc>
      </w:tr>
      <w:tr w:rsidR="00653965" w14:paraId="6F5DBE7C" w14:textId="77777777" w:rsidTr="00684169">
        <w:tc>
          <w:tcPr>
            <w:tcW w:w="1228" w:type="dxa"/>
            <w:vAlign w:val="center"/>
          </w:tcPr>
          <w:p w14:paraId="6401D3C5" w14:textId="7FF3CA78" w:rsidR="00653965" w:rsidRDefault="00653965" w:rsidP="00653965">
            <w:pPr>
              <w:pStyle w:val="BodyText"/>
              <w:ind w:left="0"/>
              <w:rPr>
                <w:b/>
                <w:sz w:val="25"/>
              </w:rPr>
            </w:pPr>
            <w:r>
              <w:rPr>
                <w:color w:val="000000"/>
              </w:rPr>
              <w:t xml:space="preserve">1.4.1 </w:t>
            </w:r>
          </w:p>
        </w:tc>
        <w:tc>
          <w:tcPr>
            <w:tcW w:w="6343" w:type="dxa"/>
            <w:vAlign w:val="center"/>
          </w:tcPr>
          <w:p w14:paraId="35260D60" w14:textId="3420E77B" w:rsidR="00653965" w:rsidRDefault="00653965" w:rsidP="00653965">
            <w:pPr>
              <w:pStyle w:val="BodyText"/>
              <w:ind w:left="0"/>
              <w:rPr>
                <w:b/>
                <w:sz w:val="25"/>
              </w:rPr>
            </w:pPr>
            <w:r>
              <w:rPr>
                <w:color w:val="000000"/>
              </w:rPr>
              <w:t>Cấu hình kích hoạt ASLR (address space layout randomization)</w:t>
            </w:r>
          </w:p>
        </w:tc>
        <w:tc>
          <w:tcPr>
            <w:tcW w:w="1104" w:type="dxa"/>
            <w:vAlign w:val="center"/>
          </w:tcPr>
          <w:p w14:paraId="0FDBE96E" w14:textId="77777777" w:rsidR="00653965" w:rsidRDefault="00653965" w:rsidP="00653965">
            <w:pPr>
              <w:pStyle w:val="BodyText"/>
              <w:ind w:left="0"/>
              <w:jc w:val="center"/>
              <w:rPr>
                <w:b/>
                <w:sz w:val="25"/>
              </w:rPr>
            </w:pPr>
          </w:p>
        </w:tc>
        <w:tc>
          <w:tcPr>
            <w:tcW w:w="1010" w:type="dxa"/>
            <w:vAlign w:val="center"/>
          </w:tcPr>
          <w:p w14:paraId="0296D45E" w14:textId="77777777" w:rsidR="00653965" w:rsidRDefault="00653965" w:rsidP="00653965">
            <w:pPr>
              <w:pStyle w:val="BodyText"/>
              <w:ind w:left="0"/>
              <w:jc w:val="center"/>
              <w:rPr>
                <w:b/>
                <w:sz w:val="25"/>
              </w:rPr>
            </w:pPr>
          </w:p>
        </w:tc>
      </w:tr>
      <w:tr w:rsidR="00653965" w14:paraId="20EA1AD4" w14:textId="77777777" w:rsidTr="00684169">
        <w:tc>
          <w:tcPr>
            <w:tcW w:w="1228" w:type="dxa"/>
            <w:vAlign w:val="center"/>
          </w:tcPr>
          <w:p w14:paraId="2ED8058E" w14:textId="281BF50E" w:rsidR="00653965" w:rsidRDefault="00653965" w:rsidP="00653965">
            <w:pPr>
              <w:pStyle w:val="BodyText"/>
              <w:ind w:left="0"/>
              <w:rPr>
                <w:b/>
                <w:sz w:val="25"/>
              </w:rPr>
            </w:pPr>
            <w:r>
              <w:rPr>
                <w:color w:val="000000"/>
              </w:rPr>
              <w:t>1.4.2</w:t>
            </w:r>
          </w:p>
        </w:tc>
        <w:tc>
          <w:tcPr>
            <w:tcW w:w="6343" w:type="dxa"/>
            <w:vAlign w:val="center"/>
          </w:tcPr>
          <w:p w14:paraId="3059E4CA" w14:textId="14309ED7" w:rsidR="00653965" w:rsidRDefault="00653965" w:rsidP="00653965">
            <w:pPr>
              <w:pStyle w:val="BodyText"/>
              <w:ind w:left="0"/>
              <w:rPr>
                <w:b/>
                <w:sz w:val="25"/>
              </w:rPr>
            </w:pPr>
            <w:r>
              <w:rPr>
                <w:color w:val="000000"/>
              </w:rPr>
              <w:t>Cấu hình vô hiệu hoá prelink</w:t>
            </w:r>
          </w:p>
        </w:tc>
        <w:tc>
          <w:tcPr>
            <w:tcW w:w="1104" w:type="dxa"/>
            <w:vAlign w:val="center"/>
          </w:tcPr>
          <w:p w14:paraId="03AAE8D0" w14:textId="77777777" w:rsidR="00653965" w:rsidRDefault="00653965" w:rsidP="00653965">
            <w:pPr>
              <w:pStyle w:val="BodyText"/>
              <w:ind w:left="0"/>
              <w:jc w:val="center"/>
              <w:rPr>
                <w:b/>
                <w:sz w:val="25"/>
              </w:rPr>
            </w:pPr>
          </w:p>
        </w:tc>
        <w:tc>
          <w:tcPr>
            <w:tcW w:w="1010" w:type="dxa"/>
            <w:vAlign w:val="center"/>
          </w:tcPr>
          <w:p w14:paraId="4EB2155B" w14:textId="77777777" w:rsidR="00653965" w:rsidRDefault="00653965" w:rsidP="00653965">
            <w:pPr>
              <w:pStyle w:val="BodyText"/>
              <w:ind w:left="0"/>
              <w:jc w:val="center"/>
              <w:rPr>
                <w:b/>
                <w:sz w:val="25"/>
              </w:rPr>
            </w:pPr>
          </w:p>
        </w:tc>
      </w:tr>
      <w:tr w:rsidR="00653965" w14:paraId="594BD125" w14:textId="77777777" w:rsidTr="00684169">
        <w:tc>
          <w:tcPr>
            <w:tcW w:w="1228" w:type="dxa"/>
            <w:vAlign w:val="center"/>
          </w:tcPr>
          <w:p w14:paraId="36BE6318" w14:textId="4A3923FC" w:rsidR="00653965" w:rsidRDefault="00653965" w:rsidP="00653965">
            <w:pPr>
              <w:pStyle w:val="BodyText"/>
              <w:ind w:left="0"/>
              <w:rPr>
                <w:b/>
                <w:sz w:val="25"/>
              </w:rPr>
            </w:pPr>
            <w:r>
              <w:rPr>
                <w:color w:val="000000"/>
              </w:rPr>
              <w:t>1.4.3</w:t>
            </w:r>
          </w:p>
        </w:tc>
        <w:tc>
          <w:tcPr>
            <w:tcW w:w="6343" w:type="dxa"/>
            <w:vAlign w:val="center"/>
          </w:tcPr>
          <w:p w14:paraId="40EC62D1" w14:textId="1315A4EA" w:rsidR="00653965" w:rsidRDefault="00653965" w:rsidP="00653965">
            <w:pPr>
              <w:pStyle w:val="BodyText"/>
              <w:ind w:left="0"/>
              <w:rPr>
                <w:b/>
                <w:sz w:val="25"/>
              </w:rPr>
            </w:pPr>
            <w:r>
              <w:rPr>
                <w:color w:val="000000"/>
              </w:rPr>
              <w:t>Cấu hình vô hiệu hoá core dump</w:t>
            </w:r>
          </w:p>
        </w:tc>
        <w:tc>
          <w:tcPr>
            <w:tcW w:w="1104" w:type="dxa"/>
            <w:vAlign w:val="center"/>
          </w:tcPr>
          <w:p w14:paraId="4797B043" w14:textId="77777777" w:rsidR="00653965" w:rsidRDefault="00653965" w:rsidP="00653965">
            <w:pPr>
              <w:pStyle w:val="BodyText"/>
              <w:ind w:left="0"/>
              <w:jc w:val="center"/>
              <w:rPr>
                <w:b/>
                <w:sz w:val="25"/>
              </w:rPr>
            </w:pPr>
          </w:p>
        </w:tc>
        <w:tc>
          <w:tcPr>
            <w:tcW w:w="1010" w:type="dxa"/>
            <w:vAlign w:val="center"/>
          </w:tcPr>
          <w:p w14:paraId="2151C6FE" w14:textId="77777777" w:rsidR="00653965" w:rsidRDefault="00653965" w:rsidP="00653965">
            <w:pPr>
              <w:pStyle w:val="BodyText"/>
              <w:ind w:left="0"/>
              <w:jc w:val="center"/>
              <w:rPr>
                <w:b/>
                <w:sz w:val="25"/>
              </w:rPr>
            </w:pPr>
          </w:p>
        </w:tc>
      </w:tr>
      <w:tr w:rsidR="008E0581" w14:paraId="68FFF5D5" w14:textId="77777777" w:rsidTr="00684169">
        <w:tc>
          <w:tcPr>
            <w:tcW w:w="1228" w:type="dxa"/>
            <w:vAlign w:val="center"/>
          </w:tcPr>
          <w:p w14:paraId="031D9323" w14:textId="3AC86B5E" w:rsidR="008E0581" w:rsidRDefault="008E0581" w:rsidP="004F749D">
            <w:pPr>
              <w:pStyle w:val="BodyText"/>
              <w:ind w:left="0"/>
              <w:rPr>
                <w:b/>
                <w:sz w:val="25"/>
              </w:rPr>
            </w:pPr>
            <w:r>
              <w:rPr>
                <w:b/>
                <w:bCs/>
                <w:color w:val="000000"/>
                <w:lang w:val="en-US"/>
              </w:rPr>
              <w:t>1.</w:t>
            </w:r>
            <w:r w:rsidR="000D257B">
              <w:rPr>
                <w:b/>
                <w:bCs/>
                <w:color w:val="000000"/>
                <w:lang w:val="en-US"/>
              </w:rPr>
              <w:t>5</w:t>
            </w:r>
          </w:p>
        </w:tc>
        <w:tc>
          <w:tcPr>
            <w:tcW w:w="8457" w:type="dxa"/>
            <w:gridSpan w:val="3"/>
            <w:vAlign w:val="center"/>
          </w:tcPr>
          <w:p w14:paraId="43A9ED43" w14:textId="6103B174" w:rsidR="008E0581" w:rsidRPr="008E0581" w:rsidRDefault="008E0581" w:rsidP="008E0581">
            <w:pPr>
              <w:pStyle w:val="BodyText"/>
              <w:ind w:left="0"/>
              <w:rPr>
                <w:b/>
                <w:bCs/>
                <w:sz w:val="25"/>
              </w:rPr>
            </w:pPr>
            <w:r w:rsidRPr="008E0581">
              <w:rPr>
                <w:b/>
                <w:bCs/>
              </w:rPr>
              <w:t>Kiểm soát nội dung cảnh báo</w:t>
            </w:r>
          </w:p>
        </w:tc>
      </w:tr>
      <w:tr w:rsidR="00013DF2" w14:paraId="6FBCD0A9" w14:textId="77777777" w:rsidTr="00684169">
        <w:tc>
          <w:tcPr>
            <w:tcW w:w="1228" w:type="dxa"/>
            <w:vAlign w:val="center"/>
          </w:tcPr>
          <w:p w14:paraId="459089CE" w14:textId="5037A7A4" w:rsidR="00013DF2" w:rsidRDefault="00013DF2" w:rsidP="00013DF2">
            <w:pPr>
              <w:pStyle w:val="BodyText"/>
              <w:ind w:left="0"/>
              <w:rPr>
                <w:b/>
                <w:sz w:val="25"/>
              </w:rPr>
            </w:pPr>
            <w:r>
              <w:rPr>
                <w:color w:val="000000"/>
              </w:rPr>
              <w:t>1.5.1</w:t>
            </w:r>
          </w:p>
        </w:tc>
        <w:tc>
          <w:tcPr>
            <w:tcW w:w="6343" w:type="dxa"/>
            <w:vAlign w:val="center"/>
          </w:tcPr>
          <w:p w14:paraId="5503750F" w14:textId="31E626C7" w:rsidR="00013DF2" w:rsidRDefault="00013DF2" w:rsidP="00013DF2">
            <w:pPr>
              <w:pStyle w:val="BodyText"/>
              <w:ind w:left="0"/>
              <w:rPr>
                <w:b/>
                <w:sz w:val="25"/>
              </w:rPr>
            </w:pPr>
            <w:r>
              <w:rPr>
                <w:color w:val="000000"/>
              </w:rPr>
              <w:t>Kiểm soát nội dung motd (Message Of The Day)</w:t>
            </w:r>
          </w:p>
        </w:tc>
        <w:tc>
          <w:tcPr>
            <w:tcW w:w="1104" w:type="dxa"/>
            <w:vAlign w:val="center"/>
          </w:tcPr>
          <w:p w14:paraId="00AE9665" w14:textId="77777777" w:rsidR="00013DF2" w:rsidRDefault="00013DF2" w:rsidP="00013DF2">
            <w:pPr>
              <w:pStyle w:val="BodyText"/>
              <w:ind w:left="0"/>
              <w:jc w:val="center"/>
              <w:rPr>
                <w:b/>
                <w:sz w:val="25"/>
              </w:rPr>
            </w:pPr>
          </w:p>
        </w:tc>
        <w:tc>
          <w:tcPr>
            <w:tcW w:w="1010" w:type="dxa"/>
            <w:vAlign w:val="center"/>
          </w:tcPr>
          <w:p w14:paraId="44CC6148" w14:textId="77777777" w:rsidR="00013DF2" w:rsidRDefault="00013DF2" w:rsidP="00013DF2">
            <w:pPr>
              <w:pStyle w:val="BodyText"/>
              <w:ind w:left="0"/>
              <w:jc w:val="center"/>
              <w:rPr>
                <w:b/>
                <w:sz w:val="25"/>
              </w:rPr>
            </w:pPr>
          </w:p>
        </w:tc>
      </w:tr>
      <w:tr w:rsidR="00013DF2" w14:paraId="177B3883" w14:textId="77777777" w:rsidTr="00684169">
        <w:tc>
          <w:tcPr>
            <w:tcW w:w="1228" w:type="dxa"/>
            <w:vAlign w:val="center"/>
          </w:tcPr>
          <w:p w14:paraId="1B4BB325" w14:textId="3C55E725" w:rsidR="00013DF2" w:rsidRDefault="00013DF2" w:rsidP="00013DF2">
            <w:pPr>
              <w:pStyle w:val="BodyText"/>
              <w:ind w:left="0"/>
              <w:rPr>
                <w:b/>
                <w:sz w:val="25"/>
              </w:rPr>
            </w:pPr>
            <w:r>
              <w:rPr>
                <w:color w:val="000000"/>
              </w:rPr>
              <w:t>1.5.2</w:t>
            </w:r>
          </w:p>
        </w:tc>
        <w:tc>
          <w:tcPr>
            <w:tcW w:w="6343" w:type="dxa"/>
            <w:vAlign w:val="center"/>
          </w:tcPr>
          <w:p w14:paraId="42244E89" w14:textId="5000E8FB" w:rsidR="00013DF2" w:rsidRDefault="00013DF2" w:rsidP="00013DF2">
            <w:pPr>
              <w:pStyle w:val="BodyText"/>
              <w:ind w:left="0"/>
              <w:rPr>
                <w:b/>
                <w:sz w:val="25"/>
              </w:rPr>
            </w:pPr>
            <w:r>
              <w:rPr>
                <w:color w:val="000000"/>
              </w:rPr>
              <w:t>Kiểm soát nội dung thông báo khi đăng nhập</w:t>
            </w:r>
          </w:p>
        </w:tc>
        <w:tc>
          <w:tcPr>
            <w:tcW w:w="1104" w:type="dxa"/>
            <w:vAlign w:val="center"/>
          </w:tcPr>
          <w:p w14:paraId="05E5AB2D" w14:textId="77777777" w:rsidR="00013DF2" w:rsidRDefault="00013DF2" w:rsidP="00013DF2">
            <w:pPr>
              <w:pStyle w:val="BodyText"/>
              <w:ind w:left="0"/>
              <w:jc w:val="center"/>
              <w:rPr>
                <w:b/>
                <w:sz w:val="25"/>
              </w:rPr>
            </w:pPr>
          </w:p>
        </w:tc>
        <w:tc>
          <w:tcPr>
            <w:tcW w:w="1010" w:type="dxa"/>
            <w:vAlign w:val="center"/>
          </w:tcPr>
          <w:p w14:paraId="56E482D0" w14:textId="77777777" w:rsidR="00013DF2" w:rsidRDefault="00013DF2" w:rsidP="00013DF2">
            <w:pPr>
              <w:pStyle w:val="BodyText"/>
              <w:ind w:left="0"/>
              <w:jc w:val="center"/>
              <w:rPr>
                <w:b/>
                <w:sz w:val="25"/>
              </w:rPr>
            </w:pPr>
          </w:p>
        </w:tc>
      </w:tr>
      <w:tr w:rsidR="00013DF2" w14:paraId="486991D8" w14:textId="77777777" w:rsidTr="00684169">
        <w:tc>
          <w:tcPr>
            <w:tcW w:w="1228" w:type="dxa"/>
            <w:vAlign w:val="center"/>
          </w:tcPr>
          <w:p w14:paraId="3BCBDA82" w14:textId="11A2F178" w:rsidR="00013DF2" w:rsidRDefault="00013DF2" w:rsidP="00013DF2">
            <w:pPr>
              <w:pStyle w:val="BodyText"/>
              <w:ind w:left="0"/>
              <w:rPr>
                <w:b/>
                <w:sz w:val="25"/>
              </w:rPr>
            </w:pPr>
            <w:r>
              <w:rPr>
                <w:color w:val="000000"/>
              </w:rPr>
              <w:t>1.5.3</w:t>
            </w:r>
          </w:p>
        </w:tc>
        <w:tc>
          <w:tcPr>
            <w:tcW w:w="6343" w:type="dxa"/>
            <w:vAlign w:val="center"/>
          </w:tcPr>
          <w:p w14:paraId="168A7F47" w14:textId="7A91E799" w:rsidR="00013DF2" w:rsidRDefault="00013DF2" w:rsidP="00013DF2">
            <w:pPr>
              <w:pStyle w:val="BodyText"/>
              <w:ind w:left="0"/>
              <w:rPr>
                <w:b/>
                <w:sz w:val="25"/>
              </w:rPr>
            </w:pPr>
            <w:r>
              <w:rPr>
                <w:color w:val="000000"/>
              </w:rPr>
              <w:t>Kiểm soát nội dung thông báo khi đăng nhập từ xa</w:t>
            </w:r>
          </w:p>
        </w:tc>
        <w:tc>
          <w:tcPr>
            <w:tcW w:w="1104" w:type="dxa"/>
            <w:vAlign w:val="center"/>
          </w:tcPr>
          <w:p w14:paraId="5A41764C" w14:textId="77777777" w:rsidR="00013DF2" w:rsidRDefault="00013DF2" w:rsidP="00013DF2">
            <w:pPr>
              <w:pStyle w:val="BodyText"/>
              <w:ind w:left="0"/>
              <w:jc w:val="center"/>
              <w:rPr>
                <w:b/>
                <w:sz w:val="25"/>
              </w:rPr>
            </w:pPr>
          </w:p>
        </w:tc>
        <w:tc>
          <w:tcPr>
            <w:tcW w:w="1010" w:type="dxa"/>
            <w:vAlign w:val="center"/>
          </w:tcPr>
          <w:p w14:paraId="1C642198" w14:textId="77777777" w:rsidR="00013DF2" w:rsidRDefault="00013DF2" w:rsidP="00013DF2">
            <w:pPr>
              <w:pStyle w:val="BodyText"/>
              <w:ind w:left="0"/>
              <w:jc w:val="center"/>
              <w:rPr>
                <w:b/>
                <w:sz w:val="25"/>
              </w:rPr>
            </w:pPr>
          </w:p>
        </w:tc>
      </w:tr>
      <w:tr w:rsidR="00013DF2" w14:paraId="47106D0C" w14:textId="77777777" w:rsidTr="00684169">
        <w:tc>
          <w:tcPr>
            <w:tcW w:w="1228" w:type="dxa"/>
            <w:vAlign w:val="center"/>
          </w:tcPr>
          <w:p w14:paraId="2551CC0B" w14:textId="1AFAD7B3" w:rsidR="00013DF2" w:rsidRDefault="00013DF2" w:rsidP="00013DF2">
            <w:pPr>
              <w:pStyle w:val="BodyText"/>
              <w:ind w:left="0"/>
              <w:rPr>
                <w:b/>
                <w:sz w:val="25"/>
              </w:rPr>
            </w:pPr>
            <w:r>
              <w:rPr>
                <w:color w:val="000000"/>
              </w:rPr>
              <w:t>1.5.4</w:t>
            </w:r>
          </w:p>
        </w:tc>
        <w:tc>
          <w:tcPr>
            <w:tcW w:w="6343" w:type="dxa"/>
            <w:vAlign w:val="center"/>
          </w:tcPr>
          <w:p w14:paraId="4E0D8090" w14:textId="1EFF442F" w:rsidR="00013DF2" w:rsidRDefault="00013DF2" w:rsidP="00013DF2">
            <w:pPr>
              <w:pStyle w:val="BodyText"/>
              <w:ind w:left="0"/>
              <w:rPr>
                <w:b/>
                <w:sz w:val="25"/>
              </w:rPr>
            </w:pPr>
            <w:r>
              <w:rPr>
                <w:color w:val="000000"/>
              </w:rPr>
              <w:t>Cấu hình phân quyền đối với file /etc/motd</w:t>
            </w:r>
          </w:p>
        </w:tc>
        <w:tc>
          <w:tcPr>
            <w:tcW w:w="1104" w:type="dxa"/>
            <w:vAlign w:val="center"/>
          </w:tcPr>
          <w:p w14:paraId="7709E17C" w14:textId="77777777" w:rsidR="00013DF2" w:rsidRDefault="00013DF2" w:rsidP="00013DF2">
            <w:pPr>
              <w:pStyle w:val="BodyText"/>
              <w:ind w:left="0"/>
              <w:jc w:val="center"/>
              <w:rPr>
                <w:b/>
                <w:sz w:val="25"/>
              </w:rPr>
            </w:pPr>
          </w:p>
        </w:tc>
        <w:tc>
          <w:tcPr>
            <w:tcW w:w="1010" w:type="dxa"/>
            <w:vAlign w:val="center"/>
          </w:tcPr>
          <w:p w14:paraId="511C55B2" w14:textId="77777777" w:rsidR="00013DF2" w:rsidRDefault="00013DF2" w:rsidP="00013DF2">
            <w:pPr>
              <w:pStyle w:val="BodyText"/>
              <w:ind w:left="0"/>
              <w:jc w:val="center"/>
              <w:rPr>
                <w:b/>
                <w:sz w:val="25"/>
              </w:rPr>
            </w:pPr>
          </w:p>
        </w:tc>
      </w:tr>
      <w:tr w:rsidR="00013DF2" w14:paraId="0D8127A5" w14:textId="77777777" w:rsidTr="00684169">
        <w:tc>
          <w:tcPr>
            <w:tcW w:w="1228" w:type="dxa"/>
            <w:vAlign w:val="center"/>
          </w:tcPr>
          <w:p w14:paraId="496A1BED" w14:textId="6A279A1B" w:rsidR="00013DF2" w:rsidRDefault="00013DF2" w:rsidP="00013DF2">
            <w:pPr>
              <w:pStyle w:val="BodyText"/>
              <w:ind w:left="0"/>
              <w:rPr>
                <w:b/>
                <w:sz w:val="25"/>
              </w:rPr>
            </w:pPr>
            <w:r>
              <w:rPr>
                <w:color w:val="000000"/>
              </w:rPr>
              <w:t>1.5.5</w:t>
            </w:r>
          </w:p>
        </w:tc>
        <w:tc>
          <w:tcPr>
            <w:tcW w:w="6343" w:type="dxa"/>
            <w:vAlign w:val="center"/>
          </w:tcPr>
          <w:p w14:paraId="06BE3123" w14:textId="6E97E6E5" w:rsidR="00013DF2" w:rsidRDefault="00013DF2" w:rsidP="00013DF2">
            <w:pPr>
              <w:pStyle w:val="BodyText"/>
              <w:ind w:left="0"/>
              <w:rPr>
                <w:b/>
                <w:sz w:val="25"/>
              </w:rPr>
            </w:pPr>
            <w:r>
              <w:rPr>
                <w:color w:val="000000"/>
              </w:rPr>
              <w:t>Cấu hình phân quyền đối với file /etc/issue</w:t>
            </w:r>
          </w:p>
        </w:tc>
        <w:tc>
          <w:tcPr>
            <w:tcW w:w="1104" w:type="dxa"/>
            <w:vAlign w:val="center"/>
          </w:tcPr>
          <w:p w14:paraId="496FBD9E" w14:textId="77777777" w:rsidR="00013DF2" w:rsidRDefault="00013DF2" w:rsidP="00013DF2">
            <w:pPr>
              <w:pStyle w:val="BodyText"/>
              <w:ind w:left="0"/>
              <w:jc w:val="center"/>
              <w:rPr>
                <w:b/>
                <w:sz w:val="25"/>
              </w:rPr>
            </w:pPr>
          </w:p>
        </w:tc>
        <w:tc>
          <w:tcPr>
            <w:tcW w:w="1010" w:type="dxa"/>
            <w:vAlign w:val="center"/>
          </w:tcPr>
          <w:p w14:paraId="5ECA2F30" w14:textId="77777777" w:rsidR="00013DF2" w:rsidRDefault="00013DF2" w:rsidP="00013DF2">
            <w:pPr>
              <w:pStyle w:val="BodyText"/>
              <w:ind w:left="0"/>
              <w:jc w:val="center"/>
              <w:rPr>
                <w:b/>
                <w:sz w:val="25"/>
              </w:rPr>
            </w:pPr>
          </w:p>
        </w:tc>
      </w:tr>
      <w:tr w:rsidR="00013DF2" w14:paraId="244FBB04" w14:textId="77777777" w:rsidTr="00684169">
        <w:tc>
          <w:tcPr>
            <w:tcW w:w="1228" w:type="dxa"/>
            <w:vAlign w:val="center"/>
          </w:tcPr>
          <w:p w14:paraId="7954E99E" w14:textId="150ADB60" w:rsidR="00013DF2" w:rsidRDefault="00013DF2" w:rsidP="00013DF2">
            <w:pPr>
              <w:pStyle w:val="BodyText"/>
              <w:ind w:left="0"/>
              <w:rPr>
                <w:b/>
                <w:sz w:val="25"/>
              </w:rPr>
            </w:pPr>
            <w:r>
              <w:rPr>
                <w:color w:val="000000"/>
              </w:rPr>
              <w:t>1.5.6</w:t>
            </w:r>
          </w:p>
        </w:tc>
        <w:tc>
          <w:tcPr>
            <w:tcW w:w="6343" w:type="dxa"/>
            <w:vAlign w:val="center"/>
          </w:tcPr>
          <w:p w14:paraId="499355BF" w14:textId="693ECA49" w:rsidR="00013DF2" w:rsidRDefault="00013DF2" w:rsidP="00013DF2">
            <w:pPr>
              <w:pStyle w:val="BodyText"/>
              <w:ind w:left="0"/>
              <w:rPr>
                <w:b/>
                <w:sz w:val="25"/>
              </w:rPr>
            </w:pPr>
            <w:r>
              <w:rPr>
                <w:color w:val="000000"/>
              </w:rPr>
              <w:t>Cấu hình phân quyền đối với file /etc/issue.net</w:t>
            </w:r>
          </w:p>
        </w:tc>
        <w:tc>
          <w:tcPr>
            <w:tcW w:w="1104" w:type="dxa"/>
            <w:vAlign w:val="center"/>
          </w:tcPr>
          <w:p w14:paraId="344D6A43" w14:textId="77777777" w:rsidR="00013DF2" w:rsidRDefault="00013DF2" w:rsidP="00013DF2">
            <w:pPr>
              <w:pStyle w:val="BodyText"/>
              <w:ind w:left="0"/>
              <w:jc w:val="center"/>
              <w:rPr>
                <w:b/>
                <w:sz w:val="25"/>
              </w:rPr>
            </w:pPr>
          </w:p>
        </w:tc>
        <w:tc>
          <w:tcPr>
            <w:tcW w:w="1010" w:type="dxa"/>
            <w:vAlign w:val="center"/>
          </w:tcPr>
          <w:p w14:paraId="18F25912" w14:textId="77777777" w:rsidR="00013DF2" w:rsidRDefault="00013DF2" w:rsidP="00013DF2">
            <w:pPr>
              <w:pStyle w:val="BodyText"/>
              <w:ind w:left="0"/>
              <w:jc w:val="center"/>
              <w:rPr>
                <w:b/>
                <w:sz w:val="25"/>
              </w:rPr>
            </w:pPr>
          </w:p>
        </w:tc>
      </w:tr>
      <w:tr w:rsidR="00013DF2" w14:paraId="1A182F3F" w14:textId="77777777" w:rsidTr="00684169">
        <w:tc>
          <w:tcPr>
            <w:tcW w:w="1228" w:type="dxa"/>
            <w:vAlign w:val="center"/>
          </w:tcPr>
          <w:p w14:paraId="3E35A826" w14:textId="30E9D769" w:rsidR="00013DF2" w:rsidRDefault="00013DF2" w:rsidP="00013DF2">
            <w:pPr>
              <w:pStyle w:val="BodyText"/>
              <w:ind w:left="0"/>
              <w:rPr>
                <w:b/>
                <w:sz w:val="25"/>
              </w:rPr>
            </w:pPr>
            <w:r>
              <w:rPr>
                <w:color w:val="000000"/>
              </w:rPr>
              <w:t>1.5.7</w:t>
            </w:r>
          </w:p>
        </w:tc>
        <w:tc>
          <w:tcPr>
            <w:tcW w:w="6343" w:type="dxa"/>
            <w:vAlign w:val="center"/>
          </w:tcPr>
          <w:p w14:paraId="2B808555" w14:textId="2521BB14" w:rsidR="00013DF2" w:rsidRDefault="00013DF2" w:rsidP="00013DF2">
            <w:pPr>
              <w:pStyle w:val="BodyText"/>
              <w:ind w:left="0"/>
              <w:rPr>
                <w:b/>
                <w:sz w:val="25"/>
              </w:rPr>
            </w:pPr>
            <w:r>
              <w:rPr>
                <w:color w:val="000000"/>
              </w:rPr>
              <w:t>Kiểm soát nội dung thông báo khi truy cập GNOME</w:t>
            </w:r>
          </w:p>
        </w:tc>
        <w:tc>
          <w:tcPr>
            <w:tcW w:w="1104" w:type="dxa"/>
            <w:vAlign w:val="center"/>
          </w:tcPr>
          <w:p w14:paraId="7C87EB50" w14:textId="77777777" w:rsidR="00013DF2" w:rsidRDefault="00013DF2" w:rsidP="00013DF2">
            <w:pPr>
              <w:pStyle w:val="BodyText"/>
              <w:ind w:left="0"/>
              <w:jc w:val="center"/>
              <w:rPr>
                <w:b/>
                <w:sz w:val="25"/>
              </w:rPr>
            </w:pPr>
          </w:p>
        </w:tc>
        <w:tc>
          <w:tcPr>
            <w:tcW w:w="1010" w:type="dxa"/>
            <w:vAlign w:val="center"/>
          </w:tcPr>
          <w:p w14:paraId="055B4950" w14:textId="77777777" w:rsidR="00013DF2" w:rsidRDefault="00013DF2" w:rsidP="00013DF2">
            <w:pPr>
              <w:pStyle w:val="BodyText"/>
              <w:ind w:left="0"/>
              <w:jc w:val="center"/>
              <w:rPr>
                <w:b/>
                <w:sz w:val="25"/>
              </w:rPr>
            </w:pPr>
          </w:p>
        </w:tc>
      </w:tr>
      <w:tr w:rsidR="008E0581" w14:paraId="3034EF1A" w14:textId="77777777" w:rsidTr="00684169">
        <w:tc>
          <w:tcPr>
            <w:tcW w:w="1228" w:type="dxa"/>
            <w:vAlign w:val="center"/>
          </w:tcPr>
          <w:p w14:paraId="2D563CD1" w14:textId="7BE7D12C" w:rsidR="008E0581" w:rsidRDefault="008E0581" w:rsidP="004F749D">
            <w:pPr>
              <w:pStyle w:val="BodyText"/>
              <w:ind w:left="0"/>
              <w:rPr>
                <w:b/>
                <w:sz w:val="25"/>
              </w:rPr>
            </w:pPr>
            <w:r>
              <w:rPr>
                <w:b/>
                <w:bCs/>
                <w:color w:val="000000"/>
              </w:rPr>
              <w:t>2</w:t>
            </w:r>
          </w:p>
        </w:tc>
        <w:tc>
          <w:tcPr>
            <w:tcW w:w="8457" w:type="dxa"/>
            <w:gridSpan w:val="3"/>
            <w:vAlign w:val="center"/>
          </w:tcPr>
          <w:p w14:paraId="281E5F26" w14:textId="47BC7B1B" w:rsidR="008E0581" w:rsidRPr="008E0581" w:rsidRDefault="008E0581" w:rsidP="008E0581">
            <w:pPr>
              <w:pStyle w:val="BodyText"/>
              <w:ind w:left="0"/>
              <w:rPr>
                <w:b/>
                <w:bCs/>
                <w:sz w:val="25"/>
              </w:rPr>
            </w:pPr>
            <w:r w:rsidRPr="008E0581">
              <w:rPr>
                <w:b/>
                <w:bCs/>
              </w:rPr>
              <w:t>Service</w:t>
            </w:r>
          </w:p>
        </w:tc>
      </w:tr>
      <w:tr w:rsidR="00502A34" w14:paraId="5B4490EA" w14:textId="77777777" w:rsidTr="00684169">
        <w:tc>
          <w:tcPr>
            <w:tcW w:w="1228" w:type="dxa"/>
            <w:vAlign w:val="center"/>
          </w:tcPr>
          <w:p w14:paraId="0C0CBE93" w14:textId="07508DCF" w:rsidR="00502A34" w:rsidRDefault="00502A34" w:rsidP="004F749D">
            <w:pPr>
              <w:pStyle w:val="BodyText"/>
              <w:ind w:left="0"/>
              <w:rPr>
                <w:b/>
                <w:sz w:val="25"/>
              </w:rPr>
            </w:pPr>
            <w:r>
              <w:rPr>
                <w:b/>
                <w:bCs/>
                <w:color w:val="000000"/>
              </w:rPr>
              <w:t>2.1</w:t>
            </w:r>
          </w:p>
        </w:tc>
        <w:tc>
          <w:tcPr>
            <w:tcW w:w="6343" w:type="dxa"/>
            <w:vAlign w:val="center"/>
          </w:tcPr>
          <w:p w14:paraId="5FF7C42C" w14:textId="413C5F17" w:rsidR="00502A34" w:rsidRDefault="00502A34" w:rsidP="004F749D">
            <w:pPr>
              <w:pStyle w:val="BodyText"/>
              <w:ind w:left="0"/>
              <w:rPr>
                <w:b/>
                <w:sz w:val="25"/>
              </w:rPr>
            </w:pPr>
            <w:r w:rsidRPr="00A95C36">
              <w:t>Cấu hình Time Synchronization</w:t>
            </w:r>
          </w:p>
        </w:tc>
        <w:tc>
          <w:tcPr>
            <w:tcW w:w="1104" w:type="dxa"/>
            <w:vAlign w:val="center"/>
          </w:tcPr>
          <w:p w14:paraId="3F2DC3B8" w14:textId="77777777" w:rsidR="00502A34" w:rsidRDefault="00502A34" w:rsidP="00502A34">
            <w:pPr>
              <w:pStyle w:val="BodyText"/>
              <w:ind w:left="0"/>
              <w:jc w:val="center"/>
              <w:rPr>
                <w:b/>
                <w:sz w:val="25"/>
              </w:rPr>
            </w:pPr>
          </w:p>
        </w:tc>
        <w:tc>
          <w:tcPr>
            <w:tcW w:w="1010" w:type="dxa"/>
            <w:vAlign w:val="center"/>
          </w:tcPr>
          <w:p w14:paraId="59BA4DB9" w14:textId="77777777" w:rsidR="00502A34" w:rsidRDefault="00502A34" w:rsidP="00502A34">
            <w:pPr>
              <w:pStyle w:val="BodyText"/>
              <w:ind w:left="0"/>
              <w:jc w:val="center"/>
              <w:rPr>
                <w:b/>
                <w:sz w:val="25"/>
              </w:rPr>
            </w:pPr>
          </w:p>
        </w:tc>
      </w:tr>
      <w:tr w:rsidR="00502A34" w14:paraId="0938AC9E" w14:textId="77777777" w:rsidTr="00684169">
        <w:tc>
          <w:tcPr>
            <w:tcW w:w="1228" w:type="dxa"/>
            <w:vAlign w:val="center"/>
          </w:tcPr>
          <w:p w14:paraId="7AE8072A" w14:textId="385CE563" w:rsidR="00502A34" w:rsidRDefault="00502A34" w:rsidP="004F749D">
            <w:pPr>
              <w:pStyle w:val="BodyText"/>
              <w:ind w:left="0"/>
              <w:rPr>
                <w:b/>
                <w:sz w:val="25"/>
              </w:rPr>
            </w:pPr>
            <w:r>
              <w:rPr>
                <w:color w:val="000000"/>
              </w:rPr>
              <w:t>2.1.1</w:t>
            </w:r>
          </w:p>
        </w:tc>
        <w:tc>
          <w:tcPr>
            <w:tcW w:w="6343" w:type="dxa"/>
            <w:vAlign w:val="center"/>
          </w:tcPr>
          <w:p w14:paraId="3267C155" w14:textId="4418C30E" w:rsidR="00502A34" w:rsidRDefault="00502A34" w:rsidP="004F749D">
            <w:pPr>
              <w:pStyle w:val="BodyText"/>
              <w:ind w:left="0"/>
              <w:rPr>
                <w:b/>
                <w:sz w:val="25"/>
              </w:rPr>
            </w:pPr>
            <w:r w:rsidRPr="00A95C36">
              <w:t>Cấu hình sử dụng chrony</w:t>
            </w:r>
          </w:p>
        </w:tc>
        <w:tc>
          <w:tcPr>
            <w:tcW w:w="1104" w:type="dxa"/>
            <w:vAlign w:val="center"/>
          </w:tcPr>
          <w:p w14:paraId="5170A315" w14:textId="77777777" w:rsidR="00502A34" w:rsidRDefault="00502A34" w:rsidP="00502A34">
            <w:pPr>
              <w:pStyle w:val="BodyText"/>
              <w:ind w:left="0"/>
              <w:jc w:val="center"/>
              <w:rPr>
                <w:b/>
                <w:sz w:val="25"/>
              </w:rPr>
            </w:pPr>
          </w:p>
        </w:tc>
        <w:tc>
          <w:tcPr>
            <w:tcW w:w="1010" w:type="dxa"/>
            <w:vAlign w:val="center"/>
          </w:tcPr>
          <w:p w14:paraId="692D4839" w14:textId="77777777" w:rsidR="00502A34" w:rsidRDefault="00502A34" w:rsidP="00502A34">
            <w:pPr>
              <w:pStyle w:val="BodyText"/>
              <w:ind w:left="0"/>
              <w:jc w:val="center"/>
              <w:rPr>
                <w:b/>
                <w:sz w:val="25"/>
              </w:rPr>
            </w:pPr>
          </w:p>
        </w:tc>
      </w:tr>
      <w:tr w:rsidR="00502A34" w14:paraId="334FD2EA" w14:textId="77777777" w:rsidTr="00684169">
        <w:tc>
          <w:tcPr>
            <w:tcW w:w="1228" w:type="dxa"/>
            <w:vAlign w:val="center"/>
          </w:tcPr>
          <w:p w14:paraId="6498A19F" w14:textId="5ED8E0BA" w:rsidR="00502A34" w:rsidRDefault="00502A34" w:rsidP="004F749D">
            <w:pPr>
              <w:pStyle w:val="BodyText"/>
              <w:ind w:left="0"/>
              <w:rPr>
                <w:b/>
                <w:sz w:val="25"/>
              </w:rPr>
            </w:pPr>
            <w:r>
              <w:rPr>
                <w:color w:val="000000"/>
              </w:rPr>
              <w:t>2.1.2</w:t>
            </w:r>
          </w:p>
        </w:tc>
        <w:tc>
          <w:tcPr>
            <w:tcW w:w="6343" w:type="dxa"/>
            <w:vAlign w:val="center"/>
          </w:tcPr>
          <w:p w14:paraId="4E7D431A" w14:textId="04FFD7CA" w:rsidR="00502A34" w:rsidRDefault="00502A34" w:rsidP="004F749D">
            <w:pPr>
              <w:pStyle w:val="BodyText"/>
              <w:ind w:left="0"/>
              <w:rPr>
                <w:b/>
                <w:sz w:val="25"/>
              </w:rPr>
            </w:pPr>
            <w:r w:rsidRPr="00A95C36">
              <w:t>Cấu hình sử dụng NTP</w:t>
            </w:r>
          </w:p>
        </w:tc>
        <w:tc>
          <w:tcPr>
            <w:tcW w:w="1104" w:type="dxa"/>
            <w:vAlign w:val="center"/>
          </w:tcPr>
          <w:p w14:paraId="36841D54" w14:textId="77777777" w:rsidR="00502A34" w:rsidRDefault="00502A34" w:rsidP="00502A34">
            <w:pPr>
              <w:pStyle w:val="BodyText"/>
              <w:ind w:left="0"/>
              <w:jc w:val="center"/>
              <w:rPr>
                <w:b/>
                <w:sz w:val="25"/>
              </w:rPr>
            </w:pPr>
          </w:p>
        </w:tc>
        <w:tc>
          <w:tcPr>
            <w:tcW w:w="1010" w:type="dxa"/>
            <w:vAlign w:val="center"/>
          </w:tcPr>
          <w:p w14:paraId="0565F40A" w14:textId="77777777" w:rsidR="00502A34" w:rsidRDefault="00502A34" w:rsidP="00502A34">
            <w:pPr>
              <w:pStyle w:val="BodyText"/>
              <w:ind w:left="0"/>
              <w:jc w:val="center"/>
              <w:rPr>
                <w:b/>
                <w:sz w:val="25"/>
              </w:rPr>
            </w:pPr>
          </w:p>
        </w:tc>
      </w:tr>
      <w:tr w:rsidR="00BB61AC" w14:paraId="5F198AC7" w14:textId="77777777" w:rsidTr="00684169">
        <w:tc>
          <w:tcPr>
            <w:tcW w:w="1228" w:type="dxa"/>
            <w:vAlign w:val="center"/>
          </w:tcPr>
          <w:p w14:paraId="55228F2B" w14:textId="413230A3" w:rsidR="00BB61AC" w:rsidRDefault="00BB61AC" w:rsidP="004F749D">
            <w:pPr>
              <w:pStyle w:val="BodyText"/>
              <w:ind w:left="0"/>
              <w:rPr>
                <w:b/>
                <w:sz w:val="25"/>
              </w:rPr>
            </w:pPr>
            <w:r>
              <w:rPr>
                <w:b/>
                <w:bCs/>
                <w:color w:val="000000"/>
              </w:rPr>
              <w:lastRenderedPageBreak/>
              <w:t>2.2</w:t>
            </w:r>
          </w:p>
        </w:tc>
        <w:tc>
          <w:tcPr>
            <w:tcW w:w="8457" w:type="dxa"/>
            <w:gridSpan w:val="3"/>
            <w:vAlign w:val="center"/>
          </w:tcPr>
          <w:p w14:paraId="15BF1872" w14:textId="2E4E967B" w:rsidR="00BB61AC" w:rsidRPr="00BB61AC" w:rsidRDefault="00BB61AC" w:rsidP="00BB61AC">
            <w:pPr>
              <w:pStyle w:val="BodyText"/>
              <w:ind w:left="0"/>
              <w:rPr>
                <w:b/>
                <w:bCs/>
                <w:sz w:val="25"/>
              </w:rPr>
            </w:pPr>
            <w:r w:rsidRPr="00BB61AC">
              <w:rPr>
                <w:b/>
                <w:bCs/>
              </w:rPr>
              <w:t>Các Service với mục đích riêng biệt</w:t>
            </w:r>
          </w:p>
        </w:tc>
      </w:tr>
      <w:tr w:rsidR="001131ED" w14:paraId="5F263148" w14:textId="77777777" w:rsidTr="00684169">
        <w:tc>
          <w:tcPr>
            <w:tcW w:w="1228" w:type="dxa"/>
            <w:vAlign w:val="center"/>
          </w:tcPr>
          <w:p w14:paraId="5C1B45C8" w14:textId="040B3BE4" w:rsidR="001131ED" w:rsidRDefault="001131ED" w:rsidP="001131ED">
            <w:pPr>
              <w:pStyle w:val="BodyText"/>
              <w:ind w:left="0"/>
              <w:rPr>
                <w:b/>
                <w:sz w:val="25"/>
              </w:rPr>
            </w:pPr>
            <w:r>
              <w:rPr>
                <w:color w:val="000000"/>
              </w:rPr>
              <w:t>2.2.1</w:t>
            </w:r>
          </w:p>
        </w:tc>
        <w:tc>
          <w:tcPr>
            <w:tcW w:w="6343" w:type="dxa"/>
            <w:vAlign w:val="center"/>
          </w:tcPr>
          <w:p w14:paraId="1D50F3D5" w14:textId="62440FFD" w:rsidR="001131ED" w:rsidRDefault="001131ED" w:rsidP="001131ED">
            <w:pPr>
              <w:pStyle w:val="BodyText"/>
              <w:ind w:left="0"/>
              <w:rPr>
                <w:b/>
                <w:sz w:val="25"/>
              </w:rPr>
            </w:pPr>
            <w:r>
              <w:rPr>
                <w:color w:val="000000"/>
              </w:rPr>
              <w:t>Cấu hình vô hiệu hoá X Window</w:t>
            </w:r>
          </w:p>
        </w:tc>
        <w:tc>
          <w:tcPr>
            <w:tcW w:w="1104" w:type="dxa"/>
            <w:vAlign w:val="center"/>
          </w:tcPr>
          <w:p w14:paraId="45A6F49E" w14:textId="77777777" w:rsidR="001131ED" w:rsidRDefault="001131ED" w:rsidP="001131ED">
            <w:pPr>
              <w:pStyle w:val="BodyText"/>
              <w:ind w:left="0"/>
              <w:jc w:val="center"/>
              <w:rPr>
                <w:b/>
                <w:sz w:val="25"/>
              </w:rPr>
            </w:pPr>
          </w:p>
        </w:tc>
        <w:tc>
          <w:tcPr>
            <w:tcW w:w="1010" w:type="dxa"/>
            <w:vAlign w:val="center"/>
          </w:tcPr>
          <w:p w14:paraId="31031AC1" w14:textId="77777777" w:rsidR="001131ED" w:rsidRDefault="001131ED" w:rsidP="001131ED">
            <w:pPr>
              <w:pStyle w:val="BodyText"/>
              <w:ind w:left="0"/>
              <w:jc w:val="center"/>
              <w:rPr>
                <w:b/>
                <w:sz w:val="25"/>
              </w:rPr>
            </w:pPr>
          </w:p>
        </w:tc>
      </w:tr>
      <w:tr w:rsidR="001131ED" w14:paraId="185F8DC7" w14:textId="77777777" w:rsidTr="00684169">
        <w:tc>
          <w:tcPr>
            <w:tcW w:w="1228" w:type="dxa"/>
            <w:vAlign w:val="center"/>
          </w:tcPr>
          <w:p w14:paraId="0DAA2C48" w14:textId="00195519" w:rsidR="001131ED" w:rsidRDefault="001131ED" w:rsidP="001131ED">
            <w:pPr>
              <w:pStyle w:val="BodyText"/>
              <w:ind w:left="0"/>
              <w:rPr>
                <w:b/>
                <w:sz w:val="25"/>
              </w:rPr>
            </w:pPr>
            <w:r>
              <w:rPr>
                <w:color w:val="000000"/>
              </w:rPr>
              <w:t>2.2.2</w:t>
            </w:r>
          </w:p>
        </w:tc>
        <w:tc>
          <w:tcPr>
            <w:tcW w:w="6343" w:type="dxa"/>
            <w:vAlign w:val="center"/>
          </w:tcPr>
          <w:p w14:paraId="54717476" w14:textId="21C39F3D" w:rsidR="001131ED" w:rsidRDefault="001131ED" w:rsidP="001131ED">
            <w:pPr>
              <w:pStyle w:val="BodyText"/>
              <w:ind w:left="0"/>
              <w:rPr>
                <w:b/>
                <w:sz w:val="25"/>
              </w:rPr>
            </w:pPr>
            <w:r>
              <w:rPr>
                <w:color w:val="000000"/>
              </w:rPr>
              <w:t>Cấu hình vô hiệu hoá Avahi Server</w:t>
            </w:r>
          </w:p>
        </w:tc>
        <w:tc>
          <w:tcPr>
            <w:tcW w:w="1104" w:type="dxa"/>
            <w:vAlign w:val="center"/>
          </w:tcPr>
          <w:p w14:paraId="1F8DB673" w14:textId="77777777" w:rsidR="001131ED" w:rsidRDefault="001131ED" w:rsidP="001131ED">
            <w:pPr>
              <w:pStyle w:val="BodyText"/>
              <w:ind w:left="0"/>
              <w:jc w:val="center"/>
              <w:rPr>
                <w:b/>
                <w:sz w:val="25"/>
              </w:rPr>
            </w:pPr>
          </w:p>
        </w:tc>
        <w:tc>
          <w:tcPr>
            <w:tcW w:w="1010" w:type="dxa"/>
            <w:vAlign w:val="center"/>
          </w:tcPr>
          <w:p w14:paraId="1A9D1C9E" w14:textId="77777777" w:rsidR="001131ED" w:rsidRDefault="001131ED" w:rsidP="001131ED">
            <w:pPr>
              <w:pStyle w:val="BodyText"/>
              <w:ind w:left="0"/>
              <w:jc w:val="center"/>
              <w:rPr>
                <w:b/>
                <w:sz w:val="25"/>
              </w:rPr>
            </w:pPr>
          </w:p>
        </w:tc>
      </w:tr>
      <w:tr w:rsidR="001131ED" w14:paraId="0F3B5E85" w14:textId="77777777" w:rsidTr="00684169">
        <w:tc>
          <w:tcPr>
            <w:tcW w:w="1228" w:type="dxa"/>
            <w:vAlign w:val="center"/>
          </w:tcPr>
          <w:p w14:paraId="1774B9DD" w14:textId="38FB8E06" w:rsidR="001131ED" w:rsidRDefault="001131ED" w:rsidP="001131ED">
            <w:pPr>
              <w:pStyle w:val="BodyText"/>
              <w:ind w:left="0"/>
              <w:rPr>
                <w:b/>
                <w:sz w:val="25"/>
              </w:rPr>
            </w:pPr>
            <w:r>
              <w:rPr>
                <w:color w:val="000000"/>
              </w:rPr>
              <w:t>2.2.3</w:t>
            </w:r>
          </w:p>
        </w:tc>
        <w:tc>
          <w:tcPr>
            <w:tcW w:w="6343" w:type="dxa"/>
            <w:vAlign w:val="center"/>
          </w:tcPr>
          <w:p w14:paraId="740B160B" w14:textId="3FD9924F" w:rsidR="001131ED" w:rsidRDefault="001131ED" w:rsidP="001131ED">
            <w:pPr>
              <w:pStyle w:val="BodyText"/>
              <w:ind w:left="0"/>
              <w:rPr>
                <w:b/>
                <w:sz w:val="25"/>
              </w:rPr>
            </w:pPr>
            <w:r>
              <w:rPr>
                <w:color w:val="000000"/>
              </w:rPr>
              <w:t>Cấu hình vô hiệu hoá CUPS</w:t>
            </w:r>
          </w:p>
        </w:tc>
        <w:tc>
          <w:tcPr>
            <w:tcW w:w="1104" w:type="dxa"/>
            <w:vAlign w:val="center"/>
          </w:tcPr>
          <w:p w14:paraId="68599E21" w14:textId="77777777" w:rsidR="001131ED" w:rsidRDefault="001131ED" w:rsidP="001131ED">
            <w:pPr>
              <w:pStyle w:val="BodyText"/>
              <w:ind w:left="0"/>
              <w:jc w:val="center"/>
              <w:rPr>
                <w:b/>
                <w:sz w:val="25"/>
              </w:rPr>
            </w:pPr>
          </w:p>
        </w:tc>
        <w:tc>
          <w:tcPr>
            <w:tcW w:w="1010" w:type="dxa"/>
            <w:vAlign w:val="center"/>
          </w:tcPr>
          <w:p w14:paraId="511434D3" w14:textId="77777777" w:rsidR="001131ED" w:rsidRDefault="001131ED" w:rsidP="001131ED">
            <w:pPr>
              <w:pStyle w:val="BodyText"/>
              <w:ind w:left="0"/>
              <w:jc w:val="center"/>
              <w:rPr>
                <w:b/>
                <w:sz w:val="25"/>
              </w:rPr>
            </w:pPr>
          </w:p>
        </w:tc>
      </w:tr>
      <w:tr w:rsidR="001131ED" w14:paraId="7C3D5B17" w14:textId="77777777" w:rsidTr="00684169">
        <w:tc>
          <w:tcPr>
            <w:tcW w:w="1228" w:type="dxa"/>
            <w:vAlign w:val="center"/>
          </w:tcPr>
          <w:p w14:paraId="50107B8F" w14:textId="40E0AD2E" w:rsidR="001131ED" w:rsidRDefault="001131ED" w:rsidP="001131ED">
            <w:pPr>
              <w:pStyle w:val="BodyText"/>
              <w:ind w:left="0"/>
              <w:rPr>
                <w:b/>
                <w:sz w:val="25"/>
              </w:rPr>
            </w:pPr>
            <w:r>
              <w:rPr>
                <w:color w:val="000000"/>
              </w:rPr>
              <w:t>2.2.4</w:t>
            </w:r>
          </w:p>
        </w:tc>
        <w:tc>
          <w:tcPr>
            <w:tcW w:w="6343" w:type="dxa"/>
            <w:vAlign w:val="center"/>
          </w:tcPr>
          <w:p w14:paraId="2360EFF9" w14:textId="4ED1268D" w:rsidR="001131ED" w:rsidRDefault="001131ED" w:rsidP="001131ED">
            <w:pPr>
              <w:pStyle w:val="BodyText"/>
              <w:ind w:left="0"/>
              <w:rPr>
                <w:b/>
                <w:sz w:val="25"/>
              </w:rPr>
            </w:pPr>
            <w:r>
              <w:rPr>
                <w:color w:val="000000"/>
              </w:rPr>
              <w:t>Cấu hình vô hiệu hoá DHCP Server</w:t>
            </w:r>
          </w:p>
        </w:tc>
        <w:tc>
          <w:tcPr>
            <w:tcW w:w="1104" w:type="dxa"/>
            <w:vAlign w:val="center"/>
          </w:tcPr>
          <w:p w14:paraId="58E2E0D2" w14:textId="77777777" w:rsidR="001131ED" w:rsidRDefault="001131ED" w:rsidP="001131ED">
            <w:pPr>
              <w:pStyle w:val="BodyText"/>
              <w:ind w:left="0"/>
              <w:jc w:val="center"/>
              <w:rPr>
                <w:b/>
                <w:sz w:val="25"/>
              </w:rPr>
            </w:pPr>
          </w:p>
        </w:tc>
        <w:tc>
          <w:tcPr>
            <w:tcW w:w="1010" w:type="dxa"/>
            <w:vAlign w:val="center"/>
          </w:tcPr>
          <w:p w14:paraId="12D7CF6E" w14:textId="77777777" w:rsidR="001131ED" w:rsidRDefault="001131ED" w:rsidP="001131ED">
            <w:pPr>
              <w:pStyle w:val="BodyText"/>
              <w:ind w:left="0"/>
              <w:jc w:val="center"/>
              <w:rPr>
                <w:b/>
                <w:sz w:val="25"/>
              </w:rPr>
            </w:pPr>
          </w:p>
        </w:tc>
      </w:tr>
      <w:tr w:rsidR="001131ED" w14:paraId="24C9A634" w14:textId="77777777" w:rsidTr="00684169">
        <w:tc>
          <w:tcPr>
            <w:tcW w:w="1228" w:type="dxa"/>
            <w:vAlign w:val="center"/>
          </w:tcPr>
          <w:p w14:paraId="252A895D" w14:textId="22FAD3BC" w:rsidR="001131ED" w:rsidRDefault="001131ED" w:rsidP="001131ED">
            <w:pPr>
              <w:pStyle w:val="BodyText"/>
              <w:ind w:left="0"/>
              <w:rPr>
                <w:b/>
                <w:sz w:val="25"/>
              </w:rPr>
            </w:pPr>
            <w:r>
              <w:rPr>
                <w:color w:val="000000"/>
              </w:rPr>
              <w:t>2.2.5</w:t>
            </w:r>
          </w:p>
        </w:tc>
        <w:tc>
          <w:tcPr>
            <w:tcW w:w="6343" w:type="dxa"/>
            <w:vAlign w:val="center"/>
          </w:tcPr>
          <w:p w14:paraId="6BE4894D" w14:textId="2A9FF1F0" w:rsidR="001131ED" w:rsidRDefault="001131ED" w:rsidP="001131ED">
            <w:pPr>
              <w:pStyle w:val="BodyText"/>
              <w:ind w:left="0"/>
              <w:rPr>
                <w:b/>
                <w:sz w:val="25"/>
              </w:rPr>
            </w:pPr>
            <w:r>
              <w:rPr>
                <w:color w:val="000000"/>
              </w:rPr>
              <w:t>Cấu hình vô hiệu hoá LDAP server</w:t>
            </w:r>
          </w:p>
        </w:tc>
        <w:tc>
          <w:tcPr>
            <w:tcW w:w="1104" w:type="dxa"/>
            <w:vAlign w:val="center"/>
          </w:tcPr>
          <w:p w14:paraId="39744AFB" w14:textId="77777777" w:rsidR="001131ED" w:rsidRDefault="001131ED" w:rsidP="001131ED">
            <w:pPr>
              <w:pStyle w:val="BodyText"/>
              <w:ind w:left="0"/>
              <w:jc w:val="center"/>
              <w:rPr>
                <w:b/>
                <w:sz w:val="25"/>
              </w:rPr>
            </w:pPr>
          </w:p>
        </w:tc>
        <w:tc>
          <w:tcPr>
            <w:tcW w:w="1010" w:type="dxa"/>
            <w:vAlign w:val="center"/>
          </w:tcPr>
          <w:p w14:paraId="3D6D4A56" w14:textId="77777777" w:rsidR="001131ED" w:rsidRDefault="001131ED" w:rsidP="001131ED">
            <w:pPr>
              <w:pStyle w:val="BodyText"/>
              <w:ind w:left="0"/>
              <w:jc w:val="center"/>
              <w:rPr>
                <w:b/>
                <w:sz w:val="25"/>
              </w:rPr>
            </w:pPr>
          </w:p>
        </w:tc>
      </w:tr>
      <w:tr w:rsidR="001131ED" w14:paraId="5D495182" w14:textId="77777777" w:rsidTr="00684169">
        <w:tc>
          <w:tcPr>
            <w:tcW w:w="1228" w:type="dxa"/>
            <w:vAlign w:val="center"/>
          </w:tcPr>
          <w:p w14:paraId="6610B181" w14:textId="105E4856" w:rsidR="001131ED" w:rsidRDefault="001131ED" w:rsidP="001131ED">
            <w:pPr>
              <w:pStyle w:val="BodyText"/>
              <w:ind w:left="0"/>
              <w:rPr>
                <w:b/>
                <w:sz w:val="25"/>
              </w:rPr>
            </w:pPr>
            <w:r>
              <w:rPr>
                <w:color w:val="000000"/>
              </w:rPr>
              <w:t>2.2.6</w:t>
            </w:r>
          </w:p>
        </w:tc>
        <w:tc>
          <w:tcPr>
            <w:tcW w:w="6343" w:type="dxa"/>
            <w:vAlign w:val="center"/>
          </w:tcPr>
          <w:p w14:paraId="29768BBD" w14:textId="1448BBA0" w:rsidR="001131ED" w:rsidRDefault="001131ED" w:rsidP="001131ED">
            <w:pPr>
              <w:pStyle w:val="BodyText"/>
              <w:ind w:left="0"/>
              <w:rPr>
                <w:b/>
                <w:sz w:val="25"/>
              </w:rPr>
            </w:pPr>
            <w:r>
              <w:rPr>
                <w:color w:val="000000"/>
              </w:rPr>
              <w:t>Cấu hình vô hiệu hoá NFS</w:t>
            </w:r>
          </w:p>
        </w:tc>
        <w:tc>
          <w:tcPr>
            <w:tcW w:w="1104" w:type="dxa"/>
            <w:vAlign w:val="center"/>
          </w:tcPr>
          <w:p w14:paraId="43DB9E63" w14:textId="77777777" w:rsidR="001131ED" w:rsidRDefault="001131ED" w:rsidP="001131ED">
            <w:pPr>
              <w:pStyle w:val="BodyText"/>
              <w:ind w:left="0"/>
              <w:jc w:val="center"/>
              <w:rPr>
                <w:b/>
                <w:sz w:val="25"/>
              </w:rPr>
            </w:pPr>
          </w:p>
        </w:tc>
        <w:tc>
          <w:tcPr>
            <w:tcW w:w="1010" w:type="dxa"/>
            <w:vAlign w:val="center"/>
          </w:tcPr>
          <w:p w14:paraId="5B5815CD" w14:textId="77777777" w:rsidR="001131ED" w:rsidRDefault="001131ED" w:rsidP="001131ED">
            <w:pPr>
              <w:pStyle w:val="BodyText"/>
              <w:ind w:left="0"/>
              <w:jc w:val="center"/>
              <w:rPr>
                <w:b/>
                <w:sz w:val="25"/>
              </w:rPr>
            </w:pPr>
          </w:p>
        </w:tc>
      </w:tr>
      <w:tr w:rsidR="001131ED" w14:paraId="60F08AB5" w14:textId="77777777" w:rsidTr="00684169">
        <w:tc>
          <w:tcPr>
            <w:tcW w:w="1228" w:type="dxa"/>
            <w:vAlign w:val="center"/>
          </w:tcPr>
          <w:p w14:paraId="07D0B61B" w14:textId="06077489" w:rsidR="001131ED" w:rsidRDefault="001131ED" w:rsidP="001131ED">
            <w:pPr>
              <w:pStyle w:val="BodyText"/>
              <w:ind w:left="0"/>
              <w:rPr>
                <w:b/>
                <w:sz w:val="25"/>
              </w:rPr>
            </w:pPr>
            <w:r>
              <w:rPr>
                <w:color w:val="000000"/>
              </w:rPr>
              <w:t>2.2.7</w:t>
            </w:r>
          </w:p>
        </w:tc>
        <w:tc>
          <w:tcPr>
            <w:tcW w:w="6343" w:type="dxa"/>
            <w:vAlign w:val="center"/>
          </w:tcPr>
          <w:p w14:paraId="6CE6CD3F" w14:textId="0FC9D50A" w:rsidR="001131ED" w:rsidRDefault="001131ED" w:rsidP="001131ED">
            <w:pPr>
              <w:pStyle w:val="BodyText"/>
              <w:ind w:left="0"/>
              <w:rPr>
                <w:b/>
                <w:sz w:val="25"/>
              </w:rPr>
            </w:pPr>
            <w:r>
              <w:rPr>
                <w:color w:val="000000"/>
              </w:rPr>
              <w:t>Cấu hình vô hiệu hoá DNS Server</w:t>
            </w:r>
          </w:p>
        </w:tc>
        <w:tc>
          <w:tcPr>
            <w:tcW w:w="1104" w:type="dxa"/>
            <w:vAlign w:val="center"/>
          </w:tcPr>
          <w:p w14:paraId="6D5CE6DD" w14:textId="77777777" w:rsidR="001131ED" w:rsidRDefault="001131ED" w:rsidP="001131ED">
            <w:pPr>
              <w:pStyle w:val="BodyText"/>
              <w:ind w:left="0"/>
              <w:jc w:val="center"/>
              <w:rPr>
                <w:b/>
                <w:sz w:val="25"/>
              </w:rPr>
            </w:pPr>
          </w:p>
        </w:tc>
        <w:tc>
          <w:tcPr>
            <w:tcW w:w="1010" w:type="dxa"/>
            <w:vAlign w:val="center"/>
          </w:tcPr>
          <w:p w14:paraId="2011AB97" w14:textId="77777777" w:rsidR="001131ED" w:rsidRDefault="001131ED" w:rsidP="001131ED">
            <w:pPr>
              <w:pStyle w:val="BodyText"/>
              <w:ind w:left="0"/>
              <w:jc w:val="center"/>
              <w:rPr>
                <w:b/>
                <w:sz w:val="25"/>
              </w:rPr>
            </w:pPr>
          </w:p>
        </w:tc>
      </w:tr>
      <w:tr w:rsidR="001131ED" w14:paraId="09A6570F" w14:textId="77777777" w:rsidTr="00684169">
        <w:tc>
          <w:tcPr>
            <w:tcW w:w="1228" w:type="dxa"/>
            <w:vAlign w:val="center"/>
          </w:tcPr>
          <w:p w14:paraId="1314386D" w14:textId="2E5331E1" w:rsidR="001131ED" w:rsidRDefault="001131ED" w:rsidP="001131ED">
            <w:pPr>
              <w:pStyle w:val="BodyText"/>
              <w:ind w:left="0"/>
              <w:rPr>
                <w:b/>
                <w:sz w:val="25"/>
              </w:rPr>
            </w:pPr>
            <w:r>
              <w:rPr>
                <w:color w:val="000000"/>
              </w:rPr>
              <w:t>2.2.8</w:t>
            </w:r>
          </w:p>
        </w:tc>
        <w:tc>
          <w:tcPr>
            <w:tcW w:w="6343" w:type="dxa"/>
            <w:vAlign w:val="center"/>
          </w:tcPr>
          <w:p w14:paraId="09C56C2B" w14:textId="5EF1D76B" w:rsidR="001131ED" w:rsidRDefault="001131ED" w:rsidP="001131ED">
            <w:pPr>
              <w:pStyle w:val="BodyText"/>
              <w:ind w:left="0"/>
              <w:rPr>
                <w:b/>
                <w:sz w:val="25"/>
              </w:rPr>
            </w:pPr>
            <w:r>
              <w:rPr>
                <w:color w:val="000000"/>
              </w:rPr>
              <w:t>Cấu hình vô hiệu hoá FTP Server</w:t>
            </w:r>
          </w:p>
        </w:tc>
        <w:tc>
          <w:tcPr>
            <w:tcW w:w="1104" w:type="dxa"/>
            <w:vAlign w:val="center"/>
          </w:tcPr>
          <w:p w14:paraId="75D3546E" w14:textId="77777777" w:rsidR="001131ED" w:rsidRDefault="001131ED" w:rsidP="001131ED">
            <w:pPr>
              <w:pStyle w:val="BodyText"/>
              <w:ind w:left="0"/>
              <w:jc w:val="center"/>
              <w:rPr>
                <w:b/>
                <w:sz w:val="25"/>
              </w:rPr>
            </w:pPr>
          </w:p>
        </w:tc>
        <w:tc>
          <w:tcPr>
            <w:tcW w:w="1010" w:type="dxa"/>
            <w:vAlign w:val="center"/>
          </w:tcPr>
          <w:p w14:paraId="475B039C" w14:textId="77777777" w:rsidR="001131ED" w:rsidRDefault="001131ED" w:rsidP="001131ED">
            <w:pPr>
              <w:pStyle w:val="BodyText"/>
              <w:ind w:left="0"/>
              <w:jc w:val="center"/>
              <w:rPr>
                <w:b/>
                <w:sz w:val="25"/>
              </w:rPr>
            </w:pPr>
          </w:p>
        </w:tc>
      </w:tr>
      <w:tr w:rsidR="001131ED" w14:paraId="798045CE" w14:textId="77777777" w:rsidTr="00684169">
        <w:tc>
          <w:tcPr>
            <w:tcW w:w="1228" w:type="dxa"/>
            <w:vAlign w:val="center"/>
          </w:tcPr>
          <w:p w14:paraId="01D982FE" w14:textId="0FC1DCF0" w:rsidR="001131ED" w:rsidRDefault="001131ED" w:rsidP="001131ED">
            <w:pPr>
              <w:pStyle w:val="BodyText"/>
              <w:ind w:left="0"/>
              <w:rPr>
                <w:b/>
                <w:sz w:val="25"/>
              </w:rPr>
            </w:pPr>
            <w:r>
              <w:rPr>
                <w:color w:val="000000"/>
              </w:rPr>
              <w:t>2.2.9</w:t>
            </w:r>
          </w:p>
        </w:tc>
        <w:tc>
          <w:tcPr>
            <w:tcW w:w="6343" w:type="dxa"/>
            <w:vAlign w:val="center"/>
          </w:tcPr>
          <w:p w14:paraId="1082FCB4" w14:textId="40CBC9E6" w:rsidR="001131ED" w:rsidRDefault="001131ED" w:rsidP="001131ED">
            <w:pPr>
              <w:pStyle w:val="BodyText"/>
              <w:ind w:left="0"/>
              <w:rPr>
                <w:b/>
                <w:sz w:val="25"/>
              </w:rPr>
            </w:pPr>
            <w:r>
              <w:rPr>
                <w:color w:val="000000"/>
              </w:rPr>
              <w:t>Cấu hình vô hiệu hoá HTTP server</w:t>
            </w:r>
          </w:p>
        </w:tc>
        <w:tc>
          <w:tcPr>
            <w:tcW w:w="1104" w:type="dxa"/>
            <w:vAlign w:val="center"/>
          </w:tcPr>
          <w:p w14:paraId="0C25423D" w14:textId="77777777" w:rsidR="001131ED" w:rsidRDefault="001131ED" w:rsidP="001131ED">
            <w:pPr>
              <w:pStyle w:val="BodyText"/>
              <w:ind w:left="0"/>
              <w:jc w:val="center"/>
              <w:rPr>
                <w:b/>
                <w:sz w:val="25"/>
              </w:rPr>
            </w:pPr>
          </w:p>
        </w:tc>
        <w:tc>
          <w:tcPr>
            <w:tcW w:w="1010" w:type="dxa"/>
            <w:vAlign w:val="center"/>
          </w:tcPr>
          <w:p w14:paraId="0C6AD529" w14:textId="77777777" w:rsidR="001131ED" w:rsidRDefault="001131ED" w:rsidP="001131ED">
            <w:pPr>
              <w:pStyle w:val="BodyText"/>
              <w:ind w:left="0"/>
              <w:jc w:val="center"/>
              <w:rPr>
                <w:b/>
                <w:sz w:val="25"/>
              </w:rPr>
            </w:pPr>
          </w:p>
        </w:tc>
      </w:tr>
      <w:tr w:rsidR="001131ED" w14:paraId="0627E9BC" w14:textId="77777777" w:rsidTr="00684169">
        <w:tc>
          <w:tcPr>
            <w:tcW w:w="1228" w:type="dxa"/>
            <w:vAlign w:val="center"/>
          </w:tcPr>
          <w:p w14:paraId="4FFB95B8" w14:textId="7791869D" w:rsidR="001131ED" w:rsidRDefault="001131ED" w:rsidP="001131ED">
            <w:pPr>
              <w:pStyle w:val="BodyText"/>
              <w:ind w:left="0"/>
              <w:rPr>
                <w:b/>
                <w:sz w:val="25"/>
              </w:rPr>
            </w:pPr>
            <w:r>
              <w:rPr>
                <w:color w:val="000000"/>
              </w:rPr>
              <w:t>2.2.10</w:t>
            </w:r>
          </w:p>
        </w:tc>
        <w:tc>
          <w:tcPr>
            <w:tcW w:w="6343" w:type="dxa"/>
            <w:vAlign w:val="center"/>
          </w:tcPr>
          <w:p w14:paraId="01AB85D2" w14:textId="4B95B3EA" w:rsidR="001131ED" w:rsidRDefault="001131ED" w:rsidP="001131ED">
            <w:pPr>
              <w:pStyle w:val="BodyText"/>
              <w:ind w:left="0"/>
              <w:rPr>
                <w:b/>
                <w:sz w:val="25"/>
              </w:rPr>
            </w:pPr>
            <w:r>
              <w:rPr>
                <w:color w:val="000000"/>
              </w:rPr>
              <w:t>Cấu hình vô hiệu hoá IMAP and POP3 server</w:t>
            </w:r>
          </w:p>
        </w:tc>
        <w:tc>
          <w:tcPr>
            <w:tcW w:w="1104" w:type="dxa"/>
            <w:vAlign w:val="center"/>
          </w:tcPr>
          <w:p w14:paraId="2C3971D4" w14:textId="77777777" w:rsidR="001131ED" w:rsidRDefault="001131ED" w:rsidP="001131ED">
            <w:pPr>
              <w:pStyle w:val="BodyText"/>
              <w:ind w:left="0"/>
              <w:jc w:val="center"/>
              <w:rPr>
                <w:b/>
                <w:sz w:val="25"/>
              </w:rPr>
            </w:pPr>
          </w:p>
        </w:tc>
        <w:tc>
          <w:tcPr>
            <w:tcW w:w="1010" w:type="dxa"/>
            <w:vAlign w:val="center"/>
          </w:tcPr>
          <w:p w14:paraId="32D08FC3" w14:textId="77777777" w:rsidR="001131ED" w:rsidRDefault="001131ED" w:rsidP="001131ED">
            <w:pPr>
              <w:pStyle w:val="BodyText"/>
              <w:ind w:left="0"/>
              <w:jc w:val="center"/>
              <w:rPr>
                <w:b/>
                <w:sz w:val="25"/>
              </w:rPr>
            </w:pPr>
          </w:p>
        </w:tc>
      </w:tr>
      <w:tr w:rsidR="001131ED" w14:paraId="1E26B9DA" w14:textId="77777777" w:rsidTr="00684169">
        <w:tc>
          <w:tcPr>
            <w:tcW w:w="1228" w:type="dxa"/>
            <w:vAlign w:val="center"/>
          </w:tcPr>
          <w:p w14:paraId="6DB950D3" w14:textId="5346BC1B" w:rsidR="001131ED" w:rsidRDefault="001131ED" w:rsidP="001131ED">
            <w:pPr>
              <w:pStyle w:val="BodyText"/>
              <w:ind w:left="0"/>
              <w:rPr>
                <w:b/>
                <w:sz w:val="25"/>
              </w:rPr>
            </w:pPr>
            <w:r>
              <w:rPr>
                <w:color w:val="000000"/>
              </w:rPr>
              <w:t>2.2.11</w:t>
            </w:r>
          </w:p>
        </w:tc>
        <w:tc>
          <w:tcPr>
            <w:tcW w:w="6343" w:type="dxa"/>
            <w:vAlign w:val="center"/>
          </w:tcPr>
          <w:p w14:paraId="795EA9C2" w14:textId="049A1125" w:rsidR="001131ED" w:rsidRDefault="001131ED" w:rsidP="001131ED">
            <w:pPr>
              <w:pStyle w:val="BodyText"/>
              <w:ind w:left="0"/>
              <w:rPr>
                <w:b/>
                <w:sz w:val="25"/>
              </w:rPr>
            </w:pPr>
            <w:r>
              <w:rPr>
                <w:color w:val="000000"/>
              </w:rPr>
              <w:t>Cấu hình vô hiệu hoá Samba</w:t>
            </w:r>
          </w:p>
        </w:tc>
        <w:tc>
          <w:tcPr>
            <w:tcW w:w="1104" w:type="dxa"/>
            <w:vAlign w:val="center"/>
          </w:tcPr>
          <w:p w14:paraId="3FA3621A" w14:textId="77777777" w:rsidR="001131ED" w:rsidRDefault="001131ED" w:rsidP="001131ED">
            <w:pPr>
              <w:pStyle w:val="BodyText"/>
              <w:ind w:left="0"/>
              <w:jc w:val="center"/>
              <w:rPr>
                <w:b/>
                <w:sz w:val="25"/>
              </w:rPr>
            </w:pPr>
          </w:p>
        </w:tc>
        <w:tc>
          <w:tcPr>
            <w:tcW w:w="1010" w:type="dxa"/>
            <w:vAlign w:val="center"/>
          </w:tcPr>
          <w:p w14:paraId="79F74533" w14:textId="77777777" w:rsidR="001131ED" w:rsidRDefault="001131ED" w:rsidP="001131ED">
            <w:pPr>
              <w:pStyle w:val="BodyText"/>
              <w:ind w:left="0"/>
              <w:jc w:val="center"/>
              <w:rPr>
                <w:b/>
                <w:sz w:val="25"/>
              </w:rPr>
            </w:pPr>
          </w:p>
        </w:tc>
      </w:tr>
      <w:tr w:rsidR="001131ED" w14:paraId="71F94D87" w14:textId="77777777" w:rsidTr="00684169">
        <w:tc>
          <w:tcPr>
            <w:tcW w:w="1228" w:type="dxa"/>
            <w:vAlign w:val="center"/>
          </w:tcPr>
          <w:p w14:paraId="60B7922F" w14:textId="69814105" w:rsidR="001131ED" w:rsidRDefault="001131ED" w:rsidP="001131ED">
            <w:pPr>
              <w:pStyle w:val="BodyText"/>
              <w:ind w:left="0"/>
              <w:rPr>
                <w:b/>
                <w:sz w:val="25"/>
              </w:rPr>
            </w:pPr>
            <w:r>
              <w:rPr>
                <w:color w:val="000000"/>
              </w:rPr>
              <w:t>2.2.12</w:t>
            </w:r>
          </w:p>
        </w:tc>
        <w:tc>
          <w:tcPr>
            <w:tcW w:w="6343" w:type="dxa"/>
            <w:vAlign w:val="center"/>
          </w:tcPr>
          <w:p w14:paraId="7D6FF098" w14:textId="2F01F9A2" w:rsidR="001131ED" w:rsidRDefault="001131ED" w:rsidP="001131ED">
            <w:pPr>
              <w:pStyle w:val="BodyText"/>
              <w:ind w:left="0"/>
              <w:rPr>
                <w:b/>
                <w:sz w:val="25"/>
              </w:rPr>
            </w:pPr>
            <w:r>
              <w:rPr>
                <w:color w:val="000000"/>
              </w:rPr>
              <w:t>Cấu hình vô hiệu hoá HTTP Proxy Server</w:t>
            </w:r>
          </w:p>
        </w:tc>
        <w:tc>
          <w:tcPr>
            <w:tcW w:w="1104" w:type="dxa"/>
            <w:vAlign w:val="center"/>
          </w:tcPr>
          <w:p w14:paraId="4A6E05BB" w14:textId="77777777" w:rsidR="001131ED" w:rsidRDefault="001131ED" w:rsidP="001131ED">
            <w:pPr>
              <w:pStyle w:val="BodyText"/>
              <w:ind w:left="0"/>
              <w:jc w:val="center"/>
              <w:rPr>
                <w:b/>
                <w:sz w:val="25"/>
              </w:rPr>
            </w:pPr>
          </w:p>
        </w:tc>
        <w:tc>
          <w:tcPr>
            <w:tcW w:w="1010" w:type="dxa"/>
            <w:vAlign w:val="center"/>
          </w:tcPr>
          <w:p w14:paraId="79DEC35A" w14:textId="77777777" w:rsidR="001131ED" w:rsidRDefault="001131ED" w:rsidP="001131ED">
            <w:pPr>
              <w:pStyle w:val="BodyText"/>
              <w:ind w:left="0"/>
              <w:jc w:val="center"/>
              <w:rPr>
                <w:b/>
                <w:sz w:val="25"/>
              </w:rPr>
            </w:pPr>
          </w:p>
        </w:tc>
      </w:tr>
      <w:tr w:rsidR="001131ED" w14:paraId="20D55A55" w14:textId="77777777" w:rsidTr="00684169">
        <w:tc>
          <w:tcPr>
            <w:tcW w:w="1228" w:type="dxa"/>
            <w:vAlign w:val="center"/>
          </w:tcPr>
          <w:p w14:paraId="35019720" w14:textId="2E94B23B" w:rsidR="001131ED" w:rsidRDefault="001131ED" w:rsidP="001131ED">
            <w:pPr>
              <w:pStyle w:val="BodyText"/>
              <w:ind w:left="0"/>
              <w:rPr>
                <w:b/>
                <w:sz w:val="25"/>
              </w:rPr>
            </w:pPr>
            <w:r>
              <w:rPr>
                <w:color w:val="000000"/>
              </w:rPr>
              <w:t>2.2.13</w:t>
            </w:r>
          </w:p>
        </w:tc>
        <w:tc>
          <w:tcPr>
            <w:tcW w:w="6343" w:type="dxa"/>
            <w:vAlign w:val="center"/>
          </w:tcPr>
          <w:p w14:paraId="190F705B" w14:textId="1C75539E" w:rsidR="001131ED" w:rsidRDefault="001131ED" w:rsidP="001131ED">
            <w:pPr>
              <w:pStyle w:val="BodyText"/>
              <w:ind w:left="0"/>
              <w:rPr>
                <w:b/>
                <w:sz w:val="25"/>
              </w:rPr>
            </w:pPr>
            <w:r>
              <w:rPr>
                <w:color w:val="000000"/>
              </w:rPr>
              <w:t>Cấu hình vô hiệu hoá SNMP Server</w:t>
            </w:r>
          </w:p>
        </w:tc>
        <w:tc>
          <w:tcPr>
            <w:tcW w:w="1104" w:type="dxa"/>
            <w:vAlign w:val="center"/>
          </w:tcPr>
          <w:p w14:paraId="005622B6" w14:textId="77777777" w:rsidR="001131ED" w:rsidRDefault="001131ED" w:rsidP="001131ED">
            <w:pPr>
              <w:pStyle w:val="BodyText"/>
              <w:ind w:left="0"/>
              <w:jc w:val="center"/>
              <w:rPr>
                <w:b/>
                <w:sz w:val="25"/>
              </w:rPr>
            </w:pPr>
          </w:p>
        </w:tc>
        <w:tc>
          <w:tcPr>
            <w:tcW w:w="1010" w:type="dxa"/>
            <w:vAlign w:val="center"/>
          </w:tcPr>
          <w:p w14:paraId="037E56D2" w14:textId="77777777" w:rsidR="001131ED" w:rsidRDefault="001131ED" w:rsidP="001131ED">
            <w:pPr>
              <w:pStyle w:val="BodyText"/>
              <w:ind w:left="0"/>
              <w:jc w:val="center"/>
              <w:rPr>
                <w:b/>
                <w:sz w:val="25"/>
              </w:rPr>
            </w:pPr>
          </w:p>
        </w:tc>
      </w:tr>
      <w:tr w:rsidR="001131ED" w14:paraId="79054618" w14:textId="77777777" w:rsidTr="00684169">
        <w:tc>
          <w:tcPr>
            <w:tcW w:w="1228" w:type="dxa"/>
            <w:vAlign w:val="center"/>
          </w:tcPr>
          <w:p w14:paraId="008FF729" w14:textId="5024254B" w:rsidR="001131ED" w:rsidRDefault="001131ED" w:rsidP="001131ED">
            <w:pPr>
              <w:pStyle w:val="BodyText"/>
              <w:ind w:left="0"/>
              <w:rPr>
                <w:b/>
                <w:sz w:val="25"/>
              </w:rPr>
            </w:pPr>
            <w:r>
              <w:rPr>
                <w:color w:val="000000"/>
              </w:rPr>
              <w:t>2.2.14</w:t>
            </w:r>
          </w:p>
        </w:tc>
        <w:tc>
          <w:tcPr>
            <w:tcW w:w="6343" w:type="dxa"/>
            <w:vAlign w:val="center"/>
          </w:tcPr>
          <w:p w14:paraId="2E098F7A" w14:textId="41B6E64A" w:rsidR="001131ED" w:rsidRDefault="001131ED" w:rsidP="001131ED">
            <w:pPr>
              <w:pStyle w:val="BodyText"/>
              <w:ind w:left="0"/>
              <w:rPr>
                <w:b/>
                <w:sz w:val="25"/>
              </w:rPr>
            </w:pPr>
            <w:r>
              <w:rPr>
                <w:color w:val="000000"/>
              </w:rPr>
              <w:t>Cấu hình vô hiệu hoá telnetd</w:t>
            </w:r>
          </w:p>
        </w:tc>
        <w:tc>
          <w:tcPr>
            <w:tcW w:w="1104" w:type="dxa"/>
            <w:vAlign w:val="center"/>
          </w:tcPr>
          <w:p w14:paraId="3FD1FBE9" w14:textId="77777777" w:rsidR="001131ED" w:rsidRDefault="001131ED" w:rsidP="001131ED">
            <w:pPr>
              <w:pStyle w:val="BodyText"/>
              <w:ind w:left="0"/>
              <w:jc w:val="center"/>
              <w:rPr>
                <w:b/>
                <w:sz w:val="25"/>
              </w:rPr>
            </w:pPr>
          </w:p>
        </w:tc>
        <w:tc>
          <w:tcPr>
            <w:tcW w:w="1010" w:type="dxa"/>
            <w:vAlign w:val="center"/>
          </w:tcPr>
          <w:p w14:paraId="75B9EEA6" w14:textId="77777777" w:rsidR="001131ED" w:rsidRDefault="001131ED" w:rsidP="001131ED">
            <w:pPr>
              <w:pStyle w:val="BodyText"/>
              <w:ind w:left="0"/>
              <w:jc w:val="center"/>
              <w:rPr>
                <w:b/>
                <w:sz w:val="25"/>
              </w:rPr>
            </w:pPr>
          </w:p>
        </w:tc>
      </w:tr>
      <w:tr w:rsidR="001131ED" w14:paraId="7B58CDC3" w14:textId="77777777" w:rsidTr="00684169">
        <w:tc>
          <w:tcPr>
            <w:tcW w:w="1228" w:type="dxa"/>
            <w:vAlign w:val="center"/>
          </w:tcPr>
          <w:p w14:paraId="2595E6DF" w14:textId="7D5E2DFB" w:rsidR="001131ED" w:rsidRDefault="001131ED" w:rsidP="001131ED">
            <w:pPr>
              <w:pStyle w:val="BodyText"/>
              <w:ind w:left="0"/>
              <w:rPr>
                <w:b/>
                <w:sz w:val="25"/>
              </w:rPr>
            </w:pPr>
            <w:r>
              <w:rPr>
                <w:color w:val="000000"/>
              </w:rPr>
              <w:t>2.2.15</w:t>
            </w:r>
          </w:p>
        </w:tc>
        <w:tc>
          <w:tcPr>
            <w:tcW w:w="6343" w:type="dxa"/>
            <w:vAlign w:val="center"/>
          </w:tcPr>
          <w:p w14:paraId="02C6BFF9" w14:textId="3842AF24" w:rsidR="001131ED" w:rsidRDefault="001131ED" w:rsidP="001131ED">
            <w:pPr>
              <w:pStyle w:val="BodyText"/>
              <w:ind w:left="0"/>
              <w:rPr>
                <w:b/>
                <w:sz w:val="25"/>
              </w:rPr>
            </w:pPr>
            <w:r>
              <w:rPr>
                <w:color w:val="000000"/>
              </w:rPr>
              <w:t>Cấu hình vô hiệu hoá rsh-server</w:t>
            </w:r>
          </w:p>
        </w:tc>
        <w:tc>
          <w:tcPr>
            <w:tcW w:w="1104" w:type="dxa"/>
            <w:vAlign w:val="center"/>
          </w:tcPr>
          <w:p w14:paraId="1DBF6776" w14:textId="77777777" w:rsidR="001131ED" w:rsidRDefault="001131ED" w:rsidP="001131ED">
            <w:pPr>
              <w:pStyle w:val="BodyText"/>
              <w:ind w:left="0"/>
              <w:jc w:val="center"/>
              <w:rPr>
                <w:b/>
                <w:sz w:val="25"/>
              </w:rPr>
            </w:pPr>
          </w:p>
        </w:tc>
        <w:tc>
          <w:tcPr>
            <w:tcW w:w="1010" w:type="dxa"/>
            <w:vAlign w:val="center"/>
          </w:tcPr>
          <w:p w14:paraId="52F0CF98" w14:textId="77777777" w:rsidR="001131ED" w:rsidRDefault="001131ED" w:rsidP="001131ED">
            <w:pPr>
              <w:pStyle w:val="BodyText"/>
              <w:ind w:left="0"/>
              <w:jc w:val="center"/>
              <w:rPr>
                <w:b/>
                <w:sz w:val="25"/>
              </w:rPr>
            </w:pPr>
          </w:p>
        </w:tc>
      </w:tr>
      <w:tr w:rsidR="001131ED" w14:paraId="74A3F90B" w14:textId="77777777" w:rsidTr="00684169">
        <w:tc>
          <w:tcPr>
            <w:tcW w:w="1228" w:type="dxa"/>
            <w:vAlign w:val="center"/>
          </w:tcPr>
          <w:p w14:paraId="5EB917D9" w14:textId="4C1A0142" w:rsidR="001131ED" w:rsidRDefault="001131ED" w:rsidP="001131ED">
            <w:pPr>
              <w:pStyle w:val="BodyText"/>
              <w:ind w:left="0"/>
              <w:rPr>
                <w:b/>
                <w:sz w:val="25"/>
              </w:rPr>
            </w:pPr>
            <w:r>
              <w:rPr>
                <w:color w:val="000000"/>
              </w:rPr>
              <w:t>2.2.16</w:t>
            </w:r>
          </w:p>
        </w:tc>
        <w:tc>
          <w:tcPr>
            <w:tcW w:w="6343" w:type="dxa"/>
            <w:vAlign w:val="center"/>
          </w:tcPr>
          <w:p w14:paraId="7DD4CA60" w14:textId="1F4AEDC5" w:rsidR="001131ED" w:rsidRDefault="001131ED" w:rsidP="001131ED">
            <w:pPr>
              <w:pStyle w:val="BodyText"/>
              <w:ind w:left="0"/>
              <w:rPr>
                <w:b/>
                <w:sz w:val="25"/>
              </w:rPr>
            </w:pPr>
            <w:r>
              <w:rPr>
                <w:color w:val="000000"/>
              </w:rPr>
              <w:t>Cấu hình mail transfer agent sang chế độ local-only</w:t>
            </w:r>
          </w:p>
        </w:tc>
        <w:tc>
          <w:tcPr>
            <w:tcW w:w="1104" w:type="dxa"/>
            <w:vAlign w:val="center"/>
          </w:tcPr>
          <w:p w14:paraId="6764D051" w14:textId="77777777" w:rsidR="001131ED" w:rsidRDefault="001131ED" w:rsidP="001131ED">
            <w:pPr>
              <w:pStyle w:val="BodyText"/>
              <w:ind w:left="0"/>
              <w:jc w:val="center"/>
              <w:rPr>
                <w:b/>
                <w:sz w:val="25"/>
              </w:rPr>
            </w:pPr>
          </w:p>
        </w:tc>
        <w:tc>
          <w:tcPr>
            <w:tcW w:w="1010" w:type="dxa"/>
            <w:vAlign w:val="center"/>
          </w:tcPr>
          <w:p w14:paraId="21988E9E" w14:textId="77777777" w:rsidR="001131ED" w:rsidRDefault="001131ED" w:rsidP="001131ED">
            <w:pPr>
              <w:pStyle w:val="BodyText"/>
              <w:ind w:left="0"/>
              <w:jc w:val="center"/>
              <w:rPr>
                <w:b/>
                <w:sz w:val="25"/>
              </w:rPr>
            </w:pPr>
          </w:p>
        </w:tc>
      </w:tr>
      <w:tr w:rsidR="001131ED" w14:paraId="1B27144A" w14:textId="77777777" w:rsidTr="00684169">
        <w:tc>
          <w:tcPr>
            <w:tcW w:w="1228" w:type="dxa"/>
            <w:vAlign w:val="center"/>
          </w:tcPr>
          <w:p w14:paraId="59DF1C02" w14:textId="16C3294C" w:rsidR="001131ED" w:rsidRDefault="001131ED" w:rsidP="001131ED">
            <w:pPr>
              <w:pStyle w:val="BodyText"/>
              <w:ind w:left="0"/>
              <w:rPr>
                <w:b/>
                <w:sz w:val="25"/>
              </w:rPr>
            </w:pPr>
            <w:r>
              <w:rPr>
                <w:color w:val="000000"/>
              </w:rPr>
              <w:t>2.2.17</w:t>
            </w:r>
          </w:p>
        </w:tc>
        <w:tc>
          <w:tcPr>
            <w:tcW w:w="6343" w:type="dxa"/>
            <w:vAlign w:val="center"/>
          </w:tcPr>
          <w:p w14:paraId="5F4253FD" w14:textId="7454B9E8" w:rsidR="001131ED" w:rsidRDefault="001131ED" w:rsidP="001131ED">
            <w:pPr>
              <w:pStyle w:val="BodyText"/>
              <w:ind w:left="0"/>
              <w:rPr>
                <w:b/>
                <w:sz w:val="25"/>
              </w:rPr>
            </w:pPr>
            <w:r>
              <w:rPr>
                <w:color w:val="000000"/>
              </w:rPr>
              <w:t>Cấu hình vô hiệu hoá rsync</w:t>
            </w:r>
          </w:p>
        </w:tc>
        <w:tc>
          <w:tcPr>
            <w:tcW w:w="1104" w:type="dxa"/>
            <w:vAlign w:val="center"/>
          </w:tcPr>
          <w:p w14:paraId="0E9CF3E5" w14:textId="77777777" w:rsidR="001131ED" w:rsidRDefault="001131ED" w:rsidP="001131ED">
            <w:pPr>
              <w:pStyle w:val="BodyText"/>
              <w:ind w:left="0"/>
              <w:jc w:val="center"/>
              <w:rPr>
                <w:b/>
                <w:sz w:val="25"/>
              </w:rPr>
            </w:pPr>
          </w:p>
        </w:tc>
        <w:tc>
          <w:tcPr>
            <w:tcW w:w="1010" w:type="dxa"/>
            <w:vAlign w:val="center"/>
          </w:tcPr>
          <w:p w14:paraId="364549A5" w14:textId="77777777" w:rsidR="001131ED" w:rsidRDefault="001131ED" w:rsidP="001131ED">
            <w:pPr>
              <w:pStyle w:val="BodyText"/>
              <w:ind w:left="0"/>
              <w:jc w:val="center"/>
              <w:rPr>
                <w:b/>
                <w:sz w:val="25"/>
              </w:rPr>
            </w:pPr>
          </w:p>
        </w:tc>
      </w:tr>
      <w:tr w:rsidR="00BB61AC" w14:paraId="0DD97811" w14:textId="77777777" w:rsidTr="00684169">
        <w:tc>
          <w:tcPr>
            <w:tcW w:w="1228" w:type="dxa"/>
            <w:vAlign w:val="center"/>
          </w:tcPr>
          <w:p w14:paraId="3F41460E" w14:textId="064B8FDE" w:rsidR="00BB61AC" w:rsidRDefault="00BB61AC" w:rsidP="004F749D">
            <w:pPr>
              <w:pStyle w:val="BodyText"/>
              <w:ind w:left="0"/>
              <w:rPr>
                <w:b/>
                <w:sz w:val="25"/>
              </w:rPr>
            </w:pPr>
            <w:r>
              <w:rPr>
                <w:b/>
                <w:bCs/>
                <w:color w:val="000000"/>
              </w:rPr>
              <w:t>2.3</w:t>
            </w:r>
          </w:p>
        </w:tc>
        <w:tc>
          <w:tcPr>
            <w:tcW w:w="8457" w:type="dxa"/>
            <w:gridSpan w:val="3"/>
            <w:vAlign w:val="center"/>
          </w:tcPr>
          <w:p w14:paraId="0BE290CB" w14:textId="275F2DA1" w:rsidR="00BB61AC" w:rsidRPr="00BB61AC" w:rsidRDefault="00BB61AC" w:rsidP="00BB61AC">
            <w:pPr>
              <w:pStyle w:val="BodyText"/>
              <w:ind w:left="0"/>
              <w:rPr>
                <w:b/>
                <w:bCs/>
                <w:sz w:val="25"/>
              </w:rPr>
            </w:pPr>
            <w:r w:rsidRPr="00BB61AC">
              <w:rPr>
                <w:b/>
                <w:bCs/>
              </w:rPr>
              <w:t>Service Clients</w:t>
            </w:r>
          </w:p>
        </w:tc>
      </w:tr>
      <w:tr w:rsidR="00502A34" w14:paraId="710F68C6" w14:textId="77777777" w:rsidTr="00684169">
        <w:tc>
          <w:tcPr>
            <w:tcW w:w="1228" w:type="dxa"/>
            <w:vAlign w:val="center"/>
          </w:tcPr>
          <w:p w14:paraId="0A757D3E" w14:textId="1BDAFA56" w:rsidR="00502A34" w:rsidRDefault="00502A34" w:rsidP="004F749D">
            <w:pPr>
              <w:pStyle w:val="BodyText"/>
              <w:ind w:left="0"/>
              <w:rPr>
                <w:b/>
                <w:sz w:val="25"/>
              </w:rPr>
            </w:pPr>
            <w:r>
              <w:rPr>
                <w:color w:val="000000"/>
              </w:rPr>
              <w:t>2.3.1</w:t>
            </w:r>
          </w:p>
        </w:tc>
        <w:tc>
          <w:tcPr>
            <w:tcW w:w="6343" w:type="dxa"/>
            <w:vAlign w:val="center"/>
          </w:tcPr>
          <w:p w14:paraId="58525EE8" w14:textId="7A2B688B" w:rsidR="00502A34" w:rsidRDefault="00502A34" w:rsidP="004F749D">
            <w:pPr>
              <w:pStyle w:val="BodyText"/>
              <w:ind w:left="0"/>
              <w:rPr>
                <w:b/>
                <w:sz w:val="25"/>
              </w:rPr>
            </w:pPr>
            <w:r w:rsidRPr="00A95C36">
              <w:t>Cấu hình vô hiệu hoá NIS Client</w:t>
            </w:r>
          </w:p>
        </w:tc>
        <w:tc>
          <w:tcPr>
            <w:tcW w:w="1104" w:type="dxa"/>
            <w:vAlign w:val="center"/>
          </w:tcPr>
          <w:p w14:paraId="6B0FCAA3" w14:textId="77777777" w:rsidR="00502A34" w:rsidRDefault="00502A34" w:rsidP="00502A34">
            <w:pPr>
              <w:pStyle w:val="BodyText"/>
              <w:ind w:left="0"/>
              <w:jc w:val="center"/>
              <w:rPr>
                <w:b/>
                <w:sz w:val="25"/>
              </w:rPr>
            </w:pPr>
          </w:p>
        </w:tc>
        <w:tc>
          <w:tcPr>
            <w:tcW w:w="1010" w:type="dxa"/>
            <w:vAlign w:val="center"/>
          </w:tcPr>
          <w:p w14:paraId="57DDBFAE" w14:textId="77777777" w:rsidR="00502A34" w:rsidRDefault="00502A34" w:rsidP="00502A34">
            <w:pPr>
              <w:pStyle w:val="BodyText"/>
              <w:ind w:left="0"/>
              <w:jc w:val="center"/>
              <w:rPr>
                <w:b/>
                <w:sz w:val="25"/>
              </w:rPr>
            </w:pPr>
          </w:p>
        </w:tc>
      </w:tr>
      <w:tr w:rsidR="00502A34" w14:paraId="35A8FF51" w14:textId="77777777" w:rsidTr="00684169">
        <w:tc>
          <w:tcPr>
            <w:tcW w:w="1228" w:type="dxa"/>
            <w:vAlign w:val="center"/>
          </w:tcPr>
          <w:p w14:paraId="38D97CA1" w14:textId="3AC2820B" w:rsidR="00502A34" w:rsidRDefault="00502A34" w:rsidP="004F749D">
            <w:pPr>
              <w:pStyle w:val="BodyText"/>
              <w:ind w:left="0"/>
              <w:rPr>
                <w:b/>
                <w:sz w:val="25"/>
              </w:rPr>
            </w:pPr>
            <w:r>
              <w:rPr>
                <w:color w:val="000000"/>
              </w:rPr>
              <w:t>2.3.2</w:t>
            </w:r>
          </w:p>
        </w:tc>
        <w:tc>
          <w:tcPr>
            <w:tcW w:w="6343" w:type="dxa"/>
            <w:vAlign w:val="center"/>
          </w:tcPr>
          <w:p w14:paraId="0A8F0DC0" w14:textId="6E569D4C" w:rsidR="00502A34" w:rsidRDefault="00502A34" w:rsidP="004F749D">
            <w:pPr>
              <w:pStyle w:val="BodyText"/>
              <w:ind w:left="0"/>
              <w:rPr>
                <w:b/>
                <w:sz w:val="25"/>
              </w:rPr>
            </w:pPr>
            <w:r w:rsidRPr="00A95C36">
              <w:t>Cấu hình vô hiệu hoá rsh client</w:t>
            </w:r>
          </w:p>
        </w:tc>
        <w:tc>
          <w:tcPr>
            <w:tcW w:w="1104" w:type="dxa"/>
            <w:vAlign w:val="center"/>
          </w:tcPr>
          <w:p w14:paraId="2D0F2963" w14:textId="77777777" w:rsidR="00502A34" w:rsidRDefault="00502A34" w:rsidP="00502A34">
            <w:pPr>
              <w:pStyle w:val="BodyText"/>
              <w:ind w:left="0"/>
              <w:jc w:val="center"/>
              <w:rPr>
                <w:b/>
                <w:sz w:val="25"/>
              </w:rPr>
            </w:pPr>
          </w:p>
        </w:tc>
        <w:tc>
          <w:tcPr>
            <w:tcW w:w="1010" w:type="dxa"/>
            <w:vAlign w:val="center"/>
          </w:tcPr>
          <w:p w14:paraId="39B37C01" w14:textId="77777777" w:rsidR="00502A34" w:rsidRDefault="00502A34" w:rsidP="00502A34">
            <w:pPr>
              <w:pStyle w:val="BodyText"/>
              <w:ind w:left="0"/>
              <w:jc w:val="center"/>
              <w:rPr>
                <w:b/>
                <w:sz w:val="25"/>
              </w:rPr>
            </w:pPr>
          </w:p>
        </w:tc>
      </w:tr>
      <w:tr w:rsidR="00502A34" w14:paraId="5A1D26A2" w14:textId="77777777" w:rsidTr="00684169">
        <w:tc>
          <w:tcPr>
            <w:tcW w:w="1228" w:type="dxa"/>
            <w:vAlign w:val="center"/>
          </w:tcPr>
          <w:p w14:paraId="1174BA7D" w14:textId="5303C0CD" w:rsidR="00502A34" w:rsidRDefault="00502A34" w:rsidP="004F749D">
            <w:pPr>
              <w:pStyle w:val="BodyText"/>
              <w:ind w:left="0"/>
              <w:rPr>
                <w:b/>
                <w:sz w:val="25"/>
              </w:rPr>
            </w:pPr>
            <w:r>
              <w:rPr>
                <w:color w:val="000000"/>
              </w:rPr>
              <w:t>2.3.3</w:t>
            </w:r>
          </w:p>
        </w:tc>
        <w:tc>
          <w:tcPr>
            <w:tcW w:w="6343" w:type="dxa"/>
            <w:vAlign w:val="center"/>
          </w:tcPr>
          <w:p w14:paraId="46230648" w14:textId="0BDD4FBE" w:rsidR="00502A34" w:rsidRDefault="00502A34" w:rsidP="004F749D">
            <w:pPr>
              <w:pStyle w:val="BodyText"/>
              <w:ind w:left="0"/>
              <w:rPr>
                <w:b/>
                <w:sz w:val="25"/>
              </w:rPr>
            </w:pPr>
            <w:r w:rsidRPr="00A95C36">
              <w:t>Cấu hình vô hiệu hoá talk client</w:t>
            </w:r>
          </w:p>
        </w:tc>
        <w:tc>
          <w:tcPr>
            <w:tcW w:w="1104" w:type="dxa"/>
            <w:vAlign w:val="center"/>
          </w:tcPr>
          <w:p w14:paraId="48B4CCD3" w14:textId="77777777" w:rsidR="00502A34" w:rsidRDefault="00502A34" w:rsidP="00502A34">
            <w:pPr>
              <w:pStyle w:val="BodyText"/>
              <w:ind w:left="0"/>
              <w:jc w:val="center"/>
              <w:rPr>
                <w:b/>
                <w:sz w:val="25"/>
              </w:rPr>
            </w:pPr>
          </w:p>
        </w:tc>
        <w:tc>
          <w:tcPr>
            <w:tcW w:w="1010" w:type="dxa"/>
            <w:vAlign w:val="center"/>
          </w:tcPr>
          <w:p w14:paraId="5B229E3B" w14:textId="77777777" w:rsidR="00502A34" w:rsidRDefault="00502A34" w:rsidP="00502A34">
            <w:pPr>
              <w:pStyle w:val="BodyText"/>
              <w:ind w:left="0"/>
              <w:jc w:val="center"/>
              <w:rPr>
                <w:b/>
                <w:sz w:val="25"/>
              </w:rPr>
            </w:pPr>
          </w:p>
        </w:tc>
      </w:tr>
      <w:tr w:rsidR="00502A34" w14:paraId="0326D772" w14:textId="77777777" w:rsidTr="00684169">
        <w:tc>
          <w:tcPr>
            <w:tcW w:w="1228" w:type="dxa"/>
            <w:vAlign w:val="center"/>
          </w:tcPr>
          <w:p w14:paraId="03B927F1" w14:textId="52086C63" w:rsidR="00502A34" w:rsidRDefault="00502A34" w:rsidP="004F749D">
            <w:pPr>
              <w:pStyle w:val="BodyText"/>
              <w:ind w:left="0"/>
              <w:rPr>
                <w:b/>
                <w:sz w:val="25"/>
              </w:rPr>
            </w:pPr>
            <w:r>
              <w:rPr>
                <w:color w:val="000000"/>
              </w:rPr>
              <w:t>2.3.4</w:t>
            </w:r>
          </w:p>
        </w:tc>
        <w:tc>
          <w:tcPr>
            <w:tcW w:w="6343" w:type="dxa"/>
            <w:vAlign w:val="center"/>
          </w:tcPr>
          <w:p w14:paraId="713DF907" w14:textId="4448EB7D" w:rsidR="00502A34" w:rsidRDefault="00502A34" w:rsidP="004F749D">
            <w:pPr>
              <w:pStyle w:val="BodyText"/>
              <w:ind w:left="0"/>
              <w:rPr>
                <w:b/>
                <w:sz w:val="25"/>
              </w:rPr>
            </w:pPr>
            <w:r w:rsidRPr="00A95C36">
              <w:t>Cấu hình vô hiệu hoá telnet client</w:t>
            </w:r>
          </w:p>
        </w:tc>
        <w:tc>
          <w:tcPr>
            <w:tcW w:w="1104" w:type="dxa"/>
            <w:vAlign w:val="center"/>
          </w:tcPr>
          <w:p w14:paraId="71876F63" w14:textId="77777777" w:rsidR="00502A34" w:rsidRDefault="00502A34" w:rsidP="00502A34">
            <w:pPr>
              <w:pStyle w:val="BodyText"/>
              <w:ind w:left="0"/>
              <w:jc w:val="center"/>
              <w:rPr>
                <w:b/>
                <w:sz w:val="25"/>
              </w:rPr>
            </w:pPr>
          </w:p>
        </w:tc>
        <w:tc>
          <w:tcPr>
            <w:tcW w:w="1010" w:type="dxa"/>
            <w:vAlign w:val="center"/>
          </w:tcPr>
          <w:p w14:paraId="73C90DE4" w14:textId="77777777" w:rsidR="00502A34" w:rsidRDefault="00502A34" w:rsidP="00502A34">
            <w:pPr>
              <w:pStyle w:val="BodyText"/>
              <w:ind w:left="0"/>
              <w:jc w:val="center"/>
              <w:rPr>
                <w:b/>
                <w:sz w:val="25"/>
              </w:rPr>
            </w:pPr>
          </w:p>
        </w:tc>
      </w:tr>
      <w:tr w:rsidR="00502A34" w14:paraId="0E675090" w14:textId="77777777" w:rsidTr="00684169">
        <w:tc>
          <w:tcPr>
            <w:tcW w:w="1228" w:type="dxa"/>
            <w:vAlign w:val="center"/>
          </w:tcPr>
          <w:p w14:paraId="18178CAC" w14:textId="2832EBBB" w:rsidR="00502A34" w:rsidRDefault="00502A34" w:rsidP="004F749D">
            <w:pPr>
              <w:pStyle w:val="BodyText"/>
              <w:ind w:left="0"/>
              <w:rPr>
                <w:b/>
                <w:sz w:val="25"/>
              </w:rPr>
            </w:pPr>
            <w:r>
              <w:rPr>
                <w:color w:val="000000"/>
              </w:rPr>
              <w:t>2.3.5</w:t>
            </w:r>
          </w:p>
        </w:tc>
        <w:tc>
          <w:tcPr>
            <w:tcW w:w="6343" w:type="dxa"/>
            <w:vAlign w:val="center"/>
          </w:tcPr>
          <w:p w14:paraId="5A7C52A9" w14:textId="3C7EEE7B" w:rsidR="00502A34" w:rsidRDefault="00502A34" w:rsidP="004F749D">
            <w:pPr>
              <w:pStyle w:val="BodyText"/>
              <w:ind w:left="0"/>
              <w:rPr>
                <w:b/>
                <w:sz w:val="25"/>
              </w:rPr>
            </w:pPr>
            <w:r w:rsidRPr="00A95C36">
              <w:t>Cấu hình vô hiệu hoá LDAP client</w:t>
            </w:r>
          </w:p>
        </w:tc>
        <w:tc>
          <w:tcPr>
            <w:tcW w:w="1104" w:type="dxa"/>
            <w:vAlign w:val="center"/>
          </w:tcPr>
          <w:p w14:paraId="6E7C15BA" w14:textId="77777777" w:rsidR="00502A34" w:rsidRDefault="00502A34" w:rsidP="00502A34">
            <w:pPr>
              <w:pStyle w:val="BodyText"/>
              <w:ind w:left="0"/>
              <w:jc w:val="center"/>
              <w:rPr>
                <w:b/>
                <w:sz w:val="25"/>
              </w:rPr>
            </w:pPr>
          </w:p>
        </w:tc>
        <w:tc>
          <w:tcPr>
            <w:tcW w:w="1010" w:type="dxa"/>
            <w:vAlign w:val="center"/>
          </w:tcPr>
          <w:p w14:paraId="295A75D6" w14:textId="77777777" w:rsidR="00502A34" w:rsidRDefault="00502A34" w:rsidP="00502A34">
            <w:pPr>
              <w:pStyle w:val="BodyText"/>
              <w:ind w:left="0"/>
              <w:jc w:val="center"/>
              <w:rPr>
                <w:b/>
                <w:sz w:val="25"/>
              </w:rPr>
            </w:pPr>
          </w:p>
        </w:tc>
      </w:tr>
      <w:tr w:rsidR="00502A34" w14:paraId="7F814930" w14:textId="77777777" w:rsidTr="00684169">
        <w:tc>
          <w:tcPr>
            <w:tcW w:w="1228" w:type="dxa"/>
            <w:vAlign w:val="center"/>
          </w:tcPr>
          <w:p w14:paraId="361D0FB9" w14:textId="448A2FA3" w:rsidR="00502A34" w:rsidRDefault="00502A34" w:rsidP="004F749D">
            <w:pPr>
              <w:pStyle w:val="BodyText"/>
              <w:ind w:left="0"/>
              <w:rPr>
                <w:b/>
                <w:sz w:val="25"/>
              </w:rPr>
            </w:pPr>
            <w:r>
              <w:rPr>
                <w:color w:val="000000"/>
              </w:rPr>
              <w:t>2.3.6</w:t>
            </w:r>
          </w:p>
        </w:tc>
        <w:tc>
          <w:tcPr>
            <w:tcW w:w="6343" w:type="dxa"/>
            <w:vAlign w:val="center"/>
          </w:tcPr>
          <w:p w14:paraId="13F0F9FC" w14:textId="293AED24" w:rsidR="00502A34" w:rsidRDefault="009D7759" w:rsidP="009D7759">
            <w:pPr>
              <w:spacing w:before="0" w:line="240" w:lineRule="auto"/>
              <w:ind w:left="0"/>
              <w:rPr>
                <w:b/>
                <w:sz w:val="25"/>
              </w:rPr>
            </w:pPr>
            <w:r>
              <w:rPr>
                <w:color w:val="000000"/>
                <w:szCs w:val="26"/>
              </w:rPr>
              <w:t>Cấu hình vô hiệu hoá RPC</w:t>
            </w:r>
          </w:p>
        </w:tc>
        <w:tc>
          <w:tcPr>
            <w:tcW w:w="1104" w:type="dxa"/>
            <w:vAlign w:val="center"/>
          </w:tcPr>
          <w:p w14:paraId="1EB300DB" w14:textId="77777777" w:rsidR="00502A34" w:rsidRDefault="00502A34" w:rsidP="00502A34">
            <w:pPr>
              <w:pStyle w:val="BodyText"/>
              <w:ind w:left="0"/>
              <w:jc w:val="center"/>
              <w:rPr>
                <w:b/>
                <w:sz w:val="25"/>
              </w:rPr>
            </w:pPr>
          </w:p>
        </w:tc>
        <w:tc>
          <w:tcPr>
            <w:tcW w:w="1010" w:type="dxa"/>
            <w:vAlign w:val="center"/>
          </w:tcPr>
          <w:p w14:paraId="54348FE6" w14:textId="77777777" w:rsidR="00502A34" w:rsidRDefault="00502A34" w:rsidP="00502A34">
            <w:pPr>
              <w:pStyle w:val="BodyText"/>
              <w:ind w:left="0"/>
              <w:jc w:val="center"/>
              <w:rPr>
                <w:b/>
                <w:sz w:val="25"/>
              </w:rPr>
            </w:pPr>
          </w:p>
        </w:tc>
      </w:tr>
      <w:tr w:rsidR="00BB61AC" w14:paraId="323490A6" w14:textId="77777777" w:rsidTr="00684169">
        <w:tc>
          <w:tcPr>
            <w:tcW w:w="1228" w:type="dxa"/>
            <w:vAlign w:val="center"/>
          </w:tcPr>
          <w:p w14:paraId="5E3C53C8" w14:textId="04525DBB" w:rsidR="00BB61AC" w:rsidRDefault="00BB61AC" w:rsidP="004F749D">
            <w:pPr>
              <w:pStyle w:val="BodyText"/>
              <w:ind w:left="0"/>
              <w:rPr>
                <w:b/>
                <w:sz w:val="25"/>
              </w:rPr>
            </w:pPr>
            <w:r>
              <w:rPr>
                <w:b/>
                <w:bCs/>
                <w:color w:val="000000"/>
              </w:rPr>
              <w:t>3</w:t>
            </w:r>
          </w:p>
        </w:tc>
        <w:tc>
          <w:tcPr>
            <w:tcW w:w="8457" w:type="dxa"/>
            <w:gridSpan w:val="3"/>
            <w:vAlign w:val="center"/>
          </w:tcPr>
          <w:p w14:paraId="05553DE8" w14:textId="6BEBCA8B" w:rsidR="00BB61AC" w:rsidRPr="00BB61AC" w:rsidRDefault="00BB61AC" w:rsidP="00BB61AC">
            <w:pPr>
              <w:pStyle w:val="BodyText"/>
              <w:ind w:left="0"/>
              <w:rPr>
                <w:b/>
                <w:bCs/>
                <w:sz w:val="25"/>
              </w:rPr>
            </w:pPr>
            <w:r w:rsidRPr="00BB61AC">
              <w:rPr>
                <w:b/>
                <w:bCs/>
              </w:rPr>
              <w:t>Cấu hình mạng</w:t>
            </w:r>
          </w:p>
        </w:tc>
      </w:tr>
      <w:tr w:rsidR="00BB61AC" w14:paraId="0576B1A5" w14:textId="77777777" w:rsidTr="00684169">
        <w:tc>
          <w:tcPr>
            <w:tcW w:w="1228" w:type="dxa"/>
            <w:vAlign w:val="center"/>
          </w:tcPr>
          <w:p w14:paraId="6714893E" w14:textId="66E2766B" w:rsidR="00BB61AC" w:rsidRDefault="00BB61AC" w:rsidP="004F749D">
            <w:pPr>
              <w:pStyle w:val="BodyText"/>
              <w:ind w:left="0"/>
              <w:rPr>
                <w:b/>
                <w:sz w:val="25"/>
              </w:rPr>
            </w:pPr>
            <w:r>
              <w:rPr>
                <w:b/>
                <w:bCs/>
                <w:color w:val="000000"/>
              </w:rPr>
              <w:lastRenderedPageBreak/>
              <w:t>3.1</w:t>
            </w:r>
          </w:p>
        </w:tc>
        <w:tc>
          <w:tcPr>
            <w:tcW w:w="8457" w:type="dxa"/>
            <w:gridSpan w:val="3"/>
            <w:vAlign w:val="center"/>
          </w:tcPr>
          <w:p w14:paraId="353D230E" w14:textId="29014FAE" w:rsidR="00BB61AC" w:rsidRPr="00BB61AC" w:rsidRDefault="00BB61AC" w:rsidP="00BB61AC">
            <w:pPr>
              <w:pStyle w:val="BodyText"/>
              <w:ind w:left="0"/>
              <w:rPr>
                <w:b/>
                <w:bCs/>
                <w:sz w:val="25"/>
              </w:rPr>
            </w:pPr>
            <w:r w:rsidRPr="00BB61AC">
              <w:rPr>
                <w:b/>
                <w:bCs/>
              </w:rPr>
              <w:t>Cấu hình vô hiệu hoá các giao thức và thiết bị mạng không sử dụng</w:t>
            </w:r>
          </w:p>
        </w:tc>
      </w:tr>
      <w:tr w:rsidR="00502A34" w14:paraId="5635662B" w14:textId="77777777" w:rsidTr="00684169">
        <w:tc>
          <w:tcPr>
            <w:tcW w:w="1228" w:type="dxa"/>
            <w:vAlign w:val="center"/>
          </w:tcPr>
          <w:p w14:paraId="54F5BE13" w14:textId="18E5DC83" w:rsidR="00502A34" w:rsidRDefault="00502A34" w:rsidP="004F749D">
            <w:pPr>
              <w:pStyle w:val="BodyText"/>
              <w:ind w:left="0"/>
              <w:rPr>
                <w:b/>
                <w:sz w:val="25"/>
              </w:rPr>
            </w:pPr>
            <w:r>
              <w:rPr>
                <w:color w:val="000000"/>
              </w:rPr>
              <w:t>3.1.1</w:t>
            </w:r>
          </w:p>
        </w:tc>
        <w:tc>
          <w:tcPr>
            <w:tcW w:w="6343" w:type="dxa"/>
            <w:vAlign w:val="center"/>
          </w:tcPr>
          <w:p w14:paraId="7289CFF7" w14:textId="0FA75CF2" w:rsidR="00502A34" w:rsidRPr="009D7759" w:rsidRDefault="009D7759" w:rsidP="009D7759">
            <w:pPr>
              <w:spacing w:before="0" w:line="240" w:lineRule="auto"/>
              <w:ind w:left="0"/>
              <w:rPr>
                <w:color w:val="000000"/>
                <w:szCs w:val="26"/>
                <w:lang w:val="en-US"/>
              </w:rPr>
            </w:pPr>
            <w:r>
              <w:rPr>
                <w:color w:val="000000"/>
                <w:szCs w:val="26"/>
              </w:rPr>
              <w:t>Cấu hình vô hiệu hoá DCCP, SCTP, RDS, TIPC</w:t>
            </w:r>
          </w:p>
        </w:tc>
        <w:tc>
          <w:tcPr>
            <w:tcW w:w="1104" w:type="dxa"/>
            <w:vAlign w:val="center"/>
          </w:tcPr>
          <w:p w14:paraId="2BFC3A9B" w14:textId="77777777" w:rsidR="00502A34" w:rsidRDefault="00502A34" w:rsidP="00502A34">
            <w:pPr>
              <w:pStyle w:val="BodyText"/>
              <w:ind w:left="0"/>
              <w:jc w:val="center"/>
              <w:rPr>
                <w:b/>
                <w:sz w:val="25"/>
              </w:rPr>
            </w:pPr>
          </w:p>
        </w:tc>
        <w:tc>
          <w:tcPr>
            <w:tcW w:w="1010" w:type="dxa"/>
            <w:vAlign w:val="center"/>
          </w:tcPr>
          <w:p w14:paraId="06611A2A" w14:textId="77777777" w:rsidR="00502A34" w:rsidRDefault="00502A34" w:rsidP="00502A34">
            <w:pPr>
              <w:pStyle w:val="BodyText"/>
              <w:ind w:left="0"/>
              <w:jc w:val="center"/>
              <w:rPr>
                <w:b/>
                <w:sz w:val="25"/>
              </w:rPr>
            </w:pPr>
          </w:p>
        </w:tc>
      </w:tr>
      <w:tr w:rsidR="00502A34" w14:paraId="12CD740E" w14:textId="77777777" w:rsidTr="00684169">
        <w:tc>
          <w:tcPr>
            <w:tcW w:w="1228" w:type="dxa"/>
            <w:vAlign w:val="center"/>
          </w:tcPr>
          <w:p w14:paraId="5B68E7C1" w14:textId="454947CF" w:rsidR="00502A34" w:rsidRDefault="00502A34" w:rsidP="004F749D">
            <w:pPr>
              <w:pStyle w:val="BodyText"/>
              <w:ind w:left="0"/>
              <w:rPr>
                <w:b/>
                <w:sz w:val="25"/>
              </w:rPr>
            </w:pPr>
            <w:r>
              <w:rPr>
                <w:color w:val="000000"/>
              </w:rPr>
              <w:t>3.1.2</w:t>
            </w:r>
          </w:p>
        </w:tc>
        <w:tc>
          <w:tcPr>
            <w:tcW w:w="6343" w:type="dxa"/>
            <w:vAlign w:val="center"/>
          </w:tcPr>
          <w:p w14:paraId="628FBE23" w14:textId="1700F476" w:rsidR="00502A34" w:rsidRDefault="00502A34" w:rsidP="004F749D">
            <w:pPr>
              <w:pStyle w:val="BodyText"/>
              <w:ind w:left="0"/>
              <w:rPr>
                <w:b/>
                <w:sz w:val="25"/>
              </w:rPr>
            </w:pPr>
            <w:r w:rsidRPr="00A95C36">
              <w:t>Cấu hình vô hiệu hoá wireless interfaces</w:t>
            </w:r>
          </w:p>
        </w:tc>
        <w:tc>
          <w:tcPr>
            <w:tcW w:w="1104" w:type="dxa"/>
            <w:vAlign w:val="center"/>
          </w:tcPr>
          <w:p w14:paraId="3F7E3B8D" w14:textId="77777777" w:rsidR="00502A34" w:rsidRDefault="00502A34" w:rsidP="00502A34">
            <w:pPr>
              <w:pStyle w:val="BodyText"/>
              <w:ind w:left="0"/>
              <w:jc w:val="center"/>
              <w:rPr>
                <w:b/>
                <w:sz w:val="25"/>
              </w:rPr>
            </w:pPr>
          </w:p>
        </w:tc>
        <w:tc>
          <w:tcPr>
            <w:tcW w:w="1010" w:type="dxa"/>
            <w:vAlign w:val="center"/>
          </w:tcPr>
          <w:p w14:paraId="68BF6D35" w14:textId="77777777" w:rsidR="00502A34" w:rsidRDefault="00502A34" w:rsidP="00502A34">
            <w:pPr>
              <w:pStyle w:val="BodyText"/>
              <w:ind w:left="0"/>
              <w:jc w:val="center"/>
              <w:rPr>
                <w:b/>
                <w:sz w:val="25"/>
              </w:rPr>
            </w:pPr>
          </w:p>
        </w:tc>
      </w:tr>
      <w:tr w:rsidR="00BB61AC" w14:paraId="7142E106" w14:textId="77777777" w:rsidTr="00684169">
        <w:tc>
          <w:tcPr>
            <w:tcW w:w="1228" w:type="dxa"/>
            <w:vAlign w:val="center"/>
          </w:tcPr>
          <w:p w14:paraId="70A001A8" w14:textId="2754AF36" w:rsidR="00BB61AC" w:rsidRDefault="00BB61AC" w:rsidP="004F749D">
            <w:pPr>
              <w:pStyle w:val="BodyText"/>
              <w:ind w:left="0"/>
              <w:rPr>
                <w:b/>
                <w:sz w:val="25"/>
              </w:rPr>
            </w:pPr>
            <w:r>
              <w:rPr>
                <w:b/>
                <w:bCs/>
                <w:color w:val="000000"/>
              </w:rPr>
              <w:t>3.2</w:t>
            </w:r>
          </w:p>
        </w:tc>
        <w:tc>
          <w:tcPr>
            <w:tcW w:w="8457" w:type="dxa"/>
            <w:gridSpan w:val="3"/>
            <w:vAlign w:val="center"/>
          </w:tcPr>
          <w:p w14:paraId="3F81CA83" w14:textId="4F913649" w:rsidR="00BB61AC" w:rsidRPr="00BB61AC" w:rsidRDefault="00BB61AC" w:rsidP="00BB61AC">
            <w:pPr>
              <w:pStyle w:val="BodyText"/>
              <w:ind w:left="0"/>
              <w:rPr>
                <w:b/>
                <w:bCs/>
                <w:sz w:val="25"/>
              </w:rPr>
            </w:pPr>
            <w:r w:rsidRPr="00BB61AC">
              <w:rPr>
                <w:b/>
                <w:bCs/>
              </w:rPr>
              <w:t>Tham số cấu hình mạng (Host Only)</w:t>
            </w:r>
          </w:p>
        </w:tc>
      </w:tr>
      <w:tr w:rsidR="009D7759" w14:paraId="7F9F604E" w14:textId="77777777" w:rsidTr="00684169">
        <w:tc>
          <w:tcPr>
            <w:tcW w:w="1228" w:type="dxa"/>
            <w:vAlign w:val="center"/>
          </w:tcPr>
          <w:p w14:paraId="39C60D1D" w14:textId="76D26A61" w:rsidR="009D7759" w:rsidRDefault="009D7759" w:rsidP="009D7759">
            <w:pPr>
              <w:pStyle w:val="BodyText"/>
              <w:ind w:left="0"/>
              <w:rPr>
                <w:b/>
                <w:sz w:val="25"/>
              </w:rPr>
            </w:pPr>
            <w:r>
              <w:rPr>
                <w:color w:val="000000"/>
              </w:rPr>
              <w:t xml:space="preserve">3.2.1 </w:t>
            </w:r>
          </w:p>
        </w:tc>
        <w:tc>
          <w:tcPr>
            <w:tcW w:w="6343" w:type="dxa"/>
            <w:vAlign w:val="center"/>
          </w:tcPr>
          <w:p w14:paraId="7DF1D830" w14:textId="3BE46D81" w:rsidR="009D7759" w:rsidRDefault="009D7759" w:rsidP="009D7759">
            <w:pPr>
              <w:pStyle w:val="BodyText"/>
              <w:ind w:left="0"/>
              <w:rPr>
                <w:b/>
                <w:sz w:val="25"/>
              </w:rPr>
            </w:pPr>
            <w:r>
              <w:rPr>
                <w:color w:val="000000"/>
              </w:rPr>
              <w:t>Cấu hình vô hiệu hoá tính năng chuyển hướng gói tin (packet redirect)</w:t>
            </w:r>
          </w:p>
        </w:tc>
        <w:tc>
          <w:tcPr>
            <w:tcW w:w="1104" w:type="dxa"/>
            <w:vAlign w:val="center"/>
          </w:tcPr>
          <w:p w14:paraId="41FFB4A8" w14:textId="77777777" w:rsidR="009D7759" w:rsidRDefault="009D7759" w:rsidP="009D7759">
            <w:pPr>
              <w:pStyle w:val="BodyText"/>
              <w:ind w:left="0"/>
              <w:jc w:val="center"/>
              <w:rPr>
                <w:b/>
                <w:sz w:val="25"/>
              </w:rPr>
            </w:pPr>
          </w:p>
        </w:tc>
        <w:tc>
          <w:tcPr>
            <w:tcW w:w="1010" w:type="dxa"/>
            <w:vAlign w:val="center"/>
          </w:tcPr>
          <w:p w14:paraId="09C25764" w14:textId="77777777" w:rsidR="009D7759" w:rsidRDefault="009D7759" w:rsidP="009D7759">
            <w:pPr>
              <w:pStyle w:val="BodyText"/>
              <w:ind w:left="0"/>
              <w:jc w:val="center"/>
              <w:rPr>
                <w:b/>
                <w:sz w:val="25"/>
              </w:rPr>
            </w:pPr>
          </w:p>
        </w:tc>
      </w:tr>
      <w:tr w:rsidR="009D7759" w14:paraId="515F548D" w14:textId="77777777" w:rsidTr="00684169">
        <w:tc>
          <w:tcPr>
            <w:tcW w:w="1228" w:type="dxa"/>
            <w:vAlign w:val="center"/>
          </w:tcPr>
          <w:p w14:paraId="4C3946E0" w14:textId="0147FB2F" w:rsidR="009D7759" w:rsidRDefault="009D7759" w:rsidP="009D7759">
            <w:pPr>
              <w:pStyle w:val="BodyText"/>
              <w:ind w:left="0"/>
              <w:rPr>
                <w:b/>
                <w:sz w:val="25"/>
              </w:rPr>
            </w:pPr>
            <w:r>
              <w:rPr>
                <w:color w:val="000000"/>
              </w:rPr>
              <w:t>3.2.2</w:t>
            </w:r>
          </w:p>
        </w:tc>
        <w:tc>
          <w:tcPr>
            <w:tcW w:w="6343" w:type="dxa"/>
            <w:vAlign w:val="center"/>
          </w:tcPr>
          <w:p w14:paraId="4C60E61A" w14:textId="39FADC03" w:rsidR="009D7759" w:rsidRDefault="009D7759" w:rsidP="009D7759">
            <w:pPr>
              <w:pStyle w:val="BodyText"/>
              <w:ind w:left="0"/>
              <w:rPr>
                <w:b/>
                <w:sz w:val="25"/>
              </w:rPr>
            </w:pPr>
            <w:r>
              <w:rPr>
                <w:color w:val="000000"/>
              </w:rPr>
              <w:t>Cấu hình vô hiệu hoá IP forwarding</w:t>
            </w:r>
          </w:p>
        </w:tc>
        <w:tc>
          <w:tcPr>
            <w:tcW w:w="1104" w:type="dxa"/>
            <w:vAlign w:val="center"/>
          </w:tcPr>
          <w:p w14:paraId="3C684E69" w14:textId="77777777" w:rsidR="009D7759" w:rsidRDefault="009D7759" w:rsidP="009D7759">
            <w:pPr>
              <w:pStyle w:val="BodyText"/>
              <w:ind w:left="0"/>
              <w:jc w:val="center"/>
              <w:rPr>
                <w:b/>
                <w:sz w:val="25"/>
              </w:rPr>
            </w:pPr>
          </w:p>
        </w:tc>
        <w:tc>
          <w:tcPr>
            <w:tcW w:w="1010" w:type="dxa"/>
            <w:vAlign w:val="center"/>
          </w:tcPr>
          <w:p w14:paraId="0894D941" w14:textId="77777777" w:rsidR="009D7759" w:rsidRDefault="009D7759" w:rsidP="009D7759">
            <w:pPr>
              <w:pStyle w:val="BodyText"/>
              <w:ind w:left="0"/>
              <w:jc w:val="center"/>
              <w:rPr>
                <w:b/>
                <w:sz w:val="25"/>
              </w:rPr>
            </w:pPr>
          </w:p>
        </w:tc>
      </w:tr>
      <w:tr w:rsidR="00BB61AC" w14:paraId="01BB8AD4" w14:textId="77777777" w:rsidTr="00684169">
        <w:tc>
          <w:tcPr>
            <w:tcW w:w="1228" w:type="dxa"/>
            <w:vAlign w:val="center"/>
          </w:tcPr>
          <w:p w14:paraId="5325BBCB" w14:textId="417BFBF0" w:rsidR="00BB61AC" w:rsidRDefault="00BB61AC" w:rsidP="004F749D">
            <w:pPr>
              <w:pStyle w:val="BodyText"/>
              <w:ind w:left="0"/>
              <w:rPr>
                <w:b/>
                <w:sz w:val="25"/>
              </w:rPr>
            </w:pPr>
            <w:r>
              <w:rPr>
                <w:b/>
                <w:bCs/>
                <w:color w:val="000000"/>
              </w:rPr>
              <w:t>3.3</w:t>
            </w:r>
          </w:p>
        </w:tc>
        <w:tc>
          <w:tcPr>
            <w:tcW w:w="8457" w:type="dxa"/>
            <w:gridSpan w:val="3"/>
            <w:vAlign w:val="center"/>
          </w:tcPr>
          <w:p w14:paraId="5278DCCD" w14:textId="453DCAB9" w:rsidR="00BB61AC" w:rsidRPr="00BB61AC" w:rsidRDefault="00BB61AC" w:rsidP="00BB61AC">
            <w:pPr>
              <w:pStyle w:val="BodyText"/>
              <w:ind w:left="0"/>
              <w:rPr>
                <w:b/>
                <w:bCs/>
                <w:sz w:val="25"/>
              </w:rPr>
            </w:pPr>
            <w:r w:rsidRPr="00BB61AC">
              <w:rPr>
                <w:b/>
                <w:bCs/>
              </w:rPr>
              <w:t>Tham số cấu hình mạng (Host và Router)</w:t>
            </w:r>
          </w:p>
        </w:tc>
      </w:tr>
      <w:tr w:rsidR="00AF46E9" w14:paraId="3601A30A" w14:textId="77777777" w:rsidTr="00684169">
        <w:tc>
          <w:tcPr>
            <w:tcW w:w="1228" w:type="dxa"/>
            <w:vAlign w:val="center"/>
          </w:tcPr>
          <w:p w14:paraId="562F3F12" w14:textId="3F82E31C" w:rsidR="00AF46E9" w:rsidRDefault="00AF46E9" w:rsidP="00AF46E9">
            <w:pPr>
              <w:pStyle w:val="BodyText"/>
              <w:ind w:left="0"/>
              <w:rPr>
                <w:b/>
                <w:sz w:val="25"/>
              </w:rPr>
            </w:pPr>
            <w:r>
              <w:rPr>
                <w:color w:val="000000"/>
              </w:rPr>
              <w:t xml:space="preserve">3.3.1 </w:t>
            </w:r>
          </w:p>
        </w:tc>
        <w:tc>
          <w:tcPr>
            <w:tcW w:w="6343" w:type="dxa"/>
            <w:vAlign w:val="center"/>
          </w:tcPr>
          <w:p w14:paraId="6D937C30" w14:textId="526AD265" w:rsidR="00AF46E9" w:rsidRDefault="00AF46E9" w:rsidP="00AF46E9">
            <w:pPr>
              <w:pStyle w:val="BodyText"/>
              <w:ind w:left="0"/>
              <w:rPr>
                <w:b/>
                <w:sz w:val="25"/>
              </w:rPr>
            </w:pPr>
            <w:r>
              <w:rPr>
                <w:color w:val="000000"/>
              </w:rPr>
              <w:t>Cấu hình từ chối các gói tin với nguồn được định tuyến trước (Source Routed Packet Acceptance)</w:t>
            </w:r>
          </w:p>
        </w:tc>
        <w:tc>
          <w:tcPr>
            <w:tcW w:w="1104" w:type="dxa"/>
            <w:vAlign w:val="center"/>
          </w:tcPr>
          <w:p w14:paraId="4E1037CB" w14:textId="77777777" w:rsidR="00AF46E9" w:rsidRDefault="00AF46E9" w:rsidP="00AF46E9">
            <w:pPr>
              <w:pStyle w:val="BodyText"/>
              <w:ind w:left="0"/>
              <w:jc w:val="center"/>
              <w:rPr>
                <w:b/>
                <w:sz w:val="25"/>
              </w:rPr>
            </w:pPr>
          </w:p>
        </w:tc>
        <w:tc>
          <w:tcPr>
            <w:tcW w:w="1010" w:type="dxa"/>
            <w:vAlign w:val="center"/>
          </w:tcPr>
          <w:p w14:paraId="5F395869" w14:textId="77777777" w:rsidR="00AF46E9" w:rsidRDefault="00AF46E9" w:rsidP="00AF46E9">
            <w:pPr>
              <w:pStyle w:val="BodyText"/>
              <w:ind w:left="0"/>
              <w:jc w:val="center"/>
              <w:rPr>
                <w:b/>
                <w:sz w:val="25"/>
              </w:rPr>
            </w:pPr>
          </w:p>
        </w:tc>
      </w:tr>
      <w:tr w:rsidR="00AF46E9" w14:paraId="2E7A1F18" w14:textId="77777777" w:rsidTr="00684169">
        <w:tc>
          <w:tcPr>
            <w:tcW w:w="1228" w:type="dxa"/>
            <w:vAlign w:val="center"/>
          </w:tcPr>
          <w:p w14:paraId="76784F97" w14:textId="5B634F2C" w:rsidR="00AF46E9" w:rsidRDefault="00AF46E9" w:rsidP="00AF46E9">
            <w:pPr>
              <w:pStyle w:val="BodyText"/>
              <w:ind w:left="0"/>
              <w:rPr>
                <w:b/>
                <w:sz w:val="25"/>
              </w:rPr>
            </w:pPr>
            <w:r>
              <w:rPr>
                <w:color w:val="000000"/>
              </w:rPr>
              <w:t>3.3.2</w:t>
            </w:r>
          </w:p>
        </w:tc>
        <w:tc>
          <w:tcPr>
            <w:tcW w:w="6343" w:type="dxa"/>
            <w:vAlign w:val="center"/>
          </w:tcPr>
          <w:p w14:paraId="00924ED1" w14:textId="5B50B627" w:rsidR="00AF46E9" w:rsidRDefault="00AF46E9" w:rsidP="00AF46E9">
            <w:pPr>
              <w:pStyle w:val="BodyText"/>
              <w:ind w:left="0"/>
              <w:rPr>
                <w:b/>
                <w:sz w:val="25"/>
              </w:rPr>
            </w:pPr>
            <w:r>
              <w:rPr>
                <w:color w:val="000000"/>
              </w:rPr>
              <w:t>Cấu hình từ chối các ICMP redirect message</w:t>
            </w:r>
          </w:p>
        </w:tc>
        <w:tc>
          <w:tcPr>
            <w:tcW w:w="1104" w:type="dxa"/>
            <w:vAlign w:val="center"/>
          </w:tcPr>
          <w:p w14:paraId="07E65E41" w14:textId="77777777" w:rsidR="00AF46E9" w:rsidRDefault="00AF46E9" w:rsidP="00AF46E9">
            <w:pPr>
              <w:pStyle w:val="BodyText"/>
              <w:ind w:left="0"/>
              <w:jc w:val="center"/>
              <w:rPr>
                <w:b/>
                <w:sz w:val="25"/>
              </w:rPr>
            </w:pPr>
          </w:p>
        </w:tc>
        <w:tc>
          <w:tcPr>
            <w:tcW w:w="1010" w:type="dxa"/>
            <w:vAlign w:val="center"/>
          </w:tcPr>
          <w:p w14:paraId="2BBA8B2E" w14:textId="77777777" w:rsidR="00AF46E9" w:rsidRDefault="00AF46E9" w:rsidP="00AF46E9">
            <w:pPr>
              <w:pStyle w:val="BodyText"/>
              <w:ind w:left="0"/>
              <w:jc w:val="center"/>
              <w:rPr>
                <w:b/>
                <w:sz w:val="25"/>
              </w:rPr>
            </w:pPr>
          </w:p>
        </w:tc>
      </w:tr>
      <w:tr w:rsidR="00AF46E9" w14:paraId="1DFCCECA" w14:textId="77777777" w:rsidTr="00684169">
        <w:tc>
          <w:tcPr>
            <w:tcW w:w="1228" w:type="dxa"/>
            <w:vAlign w:val="center"/>
          </w:tcPr>
          <w:p w14:paraId="60D81EE8" w14:textId="4DACA41C" w:rsidR="00AF46E9" w:rsidRDefault="00AF46E9" w:rsidP="00AF46E9">
            <w:pPr>
              <w:pStyle w:val="BodyText"/>
              <w:ind w:left="0"/>
              <w:rPr>
                <w:b/>
                <w:sz w:val="25"/>
              </w:rPr>
            </w:pPr>
            <w:r>
              <w:rPr>
                <w:color w:val="000000"/>
              </w:rPr>
              <w:t>3.3.3</w:t>
            </w:r>
          </w:p>
        </w:tc>
        <w:tc>
          <w:tcPr>
            <w:tcW w:w="6343" w:type="dxa"/>
            <w:vAlign w:val="center"/>
          </w:tcPr>
          <w:p w14:paraId="5E26A41D" w14:textId="44DB4DF2" w:rsidR="00AF46E9" w:rsidRDefault="00AF46E9" w:rsidP="00AF46E9">
            <w:pPr>
              <w:pStyle w:val="BodyText"/>
              <w:ind w:left="0"/>
              <w:rPr>
                <w:b/>
                <w:sz w:val="25"/>
              </w:rPr>
            </w:pPr>
            <w:r>
              <w:rPr>
                <w:color w:val="000000"/>
              </w:rPr>
              <w:t>Cấu hình từ chối các secure ICMP redirect message</w:t>
            </w:r>
          </w:p>
        </w:tc>
        <w:tc>
          <w:tcPr>
            <w:tcW w:w="1104" w:type="dxa"/>
            <w:vAlign w:val="center"/>
          </w:tcPr>
          <w:p w14:paraId="0B72D3B7" w14:textId="77777777" w:rsidR="00AF46E9" w:rsidRDefault="00AF46E9" w:rsidP="00AF46E9">
            <w:pPr>
              <w:pStyle w:val="BodyText"/>
              <w:ind w:left="0"/>
              <w:jc w:val="center"/>
              <w:rPr>
                <w:b/>
                <w:sz w:val="25"/>
              </w:rPr>
            </w:pPr>
          </w:p>
        </w:tc>
        <w:tc>
          <w:tcPr>
            <w:tcW w:w="1010" w:type="dxa"/>
            <w:vAlign w:val="center"/>
          </w:tcPr>
          <w:p w14:paraId="4F30CB87" w14:textId="77777777" w:rsidR="00AF46E9" w:rsidRDefault="00AF46E9" w:rsidP="00AF46E9">
            <w:pPr>
              <w:pStyle w:val="BodyText"/>
              <w:ind w:left="0"/>
              <w:jc w:val="center"/>
              <w:rPr>
                <w:b/>
                <w:sz w:val="25"/>
              </w:rPr>
            </w:pPr>
          </w:p>
        </w:tc>
      </w:tr>
      <w:tr w:rsidR="00AF46E9" w14:paraId="67917FB2" w14:textId="77777777" w:rsidTr="00684169">
        <w:tc>
          <w:tcPr>
            <w:tcW w:w="1228" w:type="dxa"/>
            <w:vAlign w:val="center"/>
          </w:tcPr>
          <w:p w14:paraId="1A7F96A7" w14:textId="42E89B32" w:rsidR="00AF46E9" w:rsidRPr="00E33EA4" w:rsidRDefault="00AF46E9" w:rsidP="00AF46E9">
            <w:pPr>
              <w:pStyle w:val="BodyText"/>
              <w:ind w:left="0"/>
              <w:rPr>
                <w:b/>
                <w:sz w:val="25"/>
                <w:lang w:val="en-US"/>
              </w:rPr>
            </w:pPr>
            <w:r>
              <w:rPr>
                <w:color w:val="000000"/>
              </w:rPr>
              <w:t>3.3.</w:t>
            </w:r>
            <w:r w:rsidR="00E33EA4">
              <w:rPr>
                <w:color w:val="000000"/>
                <w:lang w:val="en-US"/>
              </w:rPr>
              <w:t>4</w:t>
            </w:r>
          </w:p>
        </w:tc>
        <w:tc>
          <w:tcPr>
            <w:tcW w:w="6343" w:type="dxa"/>
            <w:vAlign w:val="center"/>
          </w:tcPr>
          <w:p w14:paraId="2BC3336D" w14:textId="2A893550" w:rsidR="00AF46E9" w:rsidRDefault="00AF46E9" w:rsidP="00AF46E9">
            <w:pPr>
              <w:pStyle w:val="BodyText"/>
              <w:ind w:left="0"/>
              <w:rPr>
                <w:b/>
                <w:sz w:val="25"/>
              </w:rPr>
            </w:pPr>
            <w:r>
              <w:rPr>
                <w:color w:val="000000"/>
              </w:rPr>
              <w:t>Cấu hình từ chối các gói tin ICMP request broadcast</w:t>
            </w:r>
          </w:p>
        </w:tc>
        <w:tc>
          <w:tcPr>
            <w:tcW w:w="1104" w:type="dxa"/>
            <w:vAlign w:val="center"/>
          </w:tcPr>
          <w:p w14:paraId="7A989D42" w14:textId="77777777" w:rsidR="00AF46E9" w:rsidRDefault="00AF46E9" w:rsidP="00AF46E9">
            <w:pPr>
              <w:pStyle w:val="BodyText"/>
              <w:ind w:left="0"/>
              <w:jc w:val="center"/>
              <w:rPr>
                <w:b/>
                <w:sz w:val="25"/>
              </w:rPr>
            </w:pPr>
          </w:p>
        </w:tc>
        <w:tc>
          <w:tcPr>
            <w:tcW w:w="1010" w:type="dxa"/>
            <w:vAlign w:val="center"/>
          </w:tcPr>
          <w:p w14:paraId="4BD5E3D0" w14:textId="77777777" w:rsidR="00AF46E9" w:rsidRDefault="00AF46E9" w:rsidP="00AF46E9">
            <w:pPr>
              <w:pStyle w:val="BodyText"/>
              <w:ind w:left="0"/>
              <w:jc w:val="center"/>
              <w:rPr>
                <w:b/>
                <w:sz w:val="25"/>
              </w:rPr>
            </w:pPr>
          </w:p>
        </w:tc>
      </w:tr>
      <w:tr w:rsidR="00AF46E9" w14:paraId="785F096D" w14:textId="77777777" w:rsidTr="00684169">
        <w:tc>
          <w:tcPr>
            <w:tcW w:w="1228" w:type="dxa"/>
            <w:vAlign w:val="center"/>
          </w:tcPr>
          <w:p w14:paraId="4425E785" w14:textId="5F8E97A7" w:rsidR="00AF46E9" w:rsidRPr="00E33EA4" w:rsidRDefault="00AF46E9" w:rsidP="00AF46E9">
            <w:pPr>
              <w:pStyle w:val="BodyText"/>
              <w:ind w:left="0"/>
              <w:rPr>
                <w:b/>
                <w:sz w:val="25"/>
                <w:lang w:val="en-US"/>
              </w:rPr>
            </w:pPr>
            <w:r>
              <w:rPr>
                <w:color w:val="000000"/>
              </w:rPr>
              <w:t>3.3.</w:t>
            </w:r>
            <w:r w:rsidR="00E33EA4">
              <w:rPr>
                <w:color w:val="000000"/>
                <w:lang w:val="en-US"/>
              </w:rPr>
              <w:t>5</w:t>
            </w:r>
          </w:p>
        </w:tc>
        <w:tc>
          <w:tcPr>
            <w:tcW w:w="6343" w:type="dxa"/>
            <w:vAlign w:val="center"/>
          </w:tcPr>
          <w:p w14:paraId="7D2FB27A" w14:textId="6308DDCD" w:rsidR="00AF46E9" w:rsidRDefault="00AF46E9" w:rsidP="00AF46E9">
            <w:pPr>
              <w:pStyle w:val="BodyText"/>
              <w:ind w:left="0"/>
              <w:rPr>
                <w:b/>
                <w:sz w:val="25"/>
              </w:rPr>
            </w:pPr>
            <w:r>
              <w:rPr>
                <w:color w:val="000000"/>
              </w:rPr>
              <w:t>Cấu hình bỏ qua phản hồi ICMP không hợp lệ</w:t>
            </w:r>
          </w:p>
        </w:tc>
        <w:tc>
          <w:tcPr>
            <w:tcW w:w="1104" w:type="dxa"/>
            <w:vAlign w:val="center"/>
          </w:tcPr>
          <w:p w14:paraId="29DEF85E" w14:textId="77777777" w:rsidR="00AF46E9" w:rsidRDefault="00AF46E9" w:rsidP="00AF46E9">
            <w:pPr>
              <w:pStyle w:val="BodyText"/>
              <w:ind w:left="0"/>
              <w:jc w:val="center"/>
              <w:rPr>
                <w:b/>
                <w:sz w:val="25"/>
              </w:rPr>
            </w:pPr>
          </w:p>
        </w:tc>
        <w:tc>
          <w:tcPr>
            <w:tcW w:w="1010" w:type="dxa"/>
            <w:vAlign w:val="center"/>
          </w:tcPr>
          <w:p w14:paraId="69EB0656" w14:textId="77777777" w:rsidR="00AF46E9" w:rsidRDefault="00AF46E9" w:rsidP="00AF46E9">
            <w:pPr>
              <w:pStyle w:val="BodyText"/>
              <w:ind w:left="0"/>
              <w:jc w:val="center"/>
              <w:rPr>
                <w:b/>
                <w:sz w:val="25"/>
              </w:rPr>
            </w:pPr>
          </w:p>
        </w:tc>
      </w:tr>
      <w:tr w:rsidR="00AF46E9" w14:paraId="68E2D665" w14:textId="77777777" w:rsidTr="00684169">
        <w:tc>
          <w:tcPr>
            <w:tcW w:w="1228" w:type="dxa"/>
            <w:vAlign w:val="center"/>
          </w:tcPr>
          <w:p w14:paraId="4DE45CF2" w14:textId="0FAB9835" w:rsidR="00AF46E9" w:rsidRPr="00E33EA4" w:rsidRDefault="00AF46E9" w:rsidP="00AF46E9">
            <w:pPr>
              <w:pStyle w:val="BodyText"/>
              <w:ind w:left="0"/>
              <w:rPr>
                <w:b/>
                <w:sz w:val="25"/>
                <w:lang w:val="en-US"/>
              </w:rPr>
            </w:pPr>
            <w:r>
              <w:rPr>
                <w:color w:val="000000"/>
              </w:rPr>
              <w:t>3.3.</w:t>
            </w:r>
            <w:r w:rsidR="00E33EA4">
              <w:rPr>
                <w:color w:val="000000"/>
                <w:lang w:val="en-US"/>
              </w:rPr>
              <w:t>6</w:t>
            </w:r>
          </w:p>
        </w:tc>
        <w:tc>
          <w:tcPr>
            <w:tcW w:w="6343" w:type="dxa"/>
            <w:vAlign w:val="center"/>
          </w:tcPr>
          <w:p w14:paraId="4CCE8A80" w14:textId="47554363" w:rsidR="00AF46E9" w:rsidRDefault="00AF46E9" w:rsidP="00AF46E9">
            <w:pPr>
              <w:pStyle w:val="BodyText"/>
              <w:ind w:left="0"/>
              <w:rPr>
                <w:b/>
                <w:sz w:val="25"/>
              </w:rPr>
            </w:pPr>
            <w:r>
              <w:rPr>
                <w:color w:val="000000"/>
              </w:rPr>
              <w:t>Cấu hình Reverse Path Filtering</w:t>
            </w:r>
          </w:p>
        </w:tc>
        <w:tc>
          <w:tcPr>
            <w:tcW w:w="1104" w:type="dxa"/>
            <w:vAlign w:val="center"/>
          </w:tcPr>
          <w:p w14:paraId="2AA4417E" w14:textId="77777777" w:rsidR="00AF46E9" w:rsidRDefault="00AF46E9" w:rsidP="00AF46E9">
            <w:pPr>
              <w:pStyle w:val="BodyText"/>
              <w:ind w:left="0"/>
              <w:jc w:val="center"/>
              <w:rPr>
                <w:b/>
                <w:sz w:val="25"/>
              </w:rPr>
            </w:pPr>
          </w:p>
        </w:tc>
        <w:tc>
          <w:tcPr>
            <w:tcW w:w="1010" w:type="dxa"/>
            <w:vAlign w:val="center"/>
          </w:tcPr>
          <w:p w14:paraId="7A715550" w14:textId="77777777" w:rsidR="00AF46E9" w:rsidRDefault="00AF46E9" w:rsidP="00AF46E9">
            <w:pPr>
              <w:pStyle w:val="BodyText"/>
              <w:ind w:left="0"/>
              <w:jc w:val="center"/>
              <w:rPr>
                <w:b/>
                <w:sz w:val="25"/>
              </w:rPr>
            </w:pPr>
          </w:p>
        </w:tc>
      </w:tr>
      <w:tr w:rsidR="00AF46E9" w14:paraId="44FECCA0" w14:textId="77777777" w:rsidTr="00684169">
        <w:tc>
          <w:tcPr>
            <w:tcW w:w="1228" w:type="dxa"/>
            <w:vAlign w:val="center"/>
          </w:tcPr>
          <w:p w14:paraId="5A66EF48" w14:textId="68ECACD8" w:rsidR="00AF46E9" w:rsidRPr="00E33EA4" w:rsidRDefault="00AF46E9" w:rsidP="00AF46E9">
            <w:pPr>
              <w:pStyle w:val="BodyText"/>
              <w:ind w:left="0"/>
              <w:rPr>
                <w:b/>
                <w:sz w:val="25"/>
                <w:lang w:val="en-US"/>
              </w:rPr>
            </w:pPr>
            <w:r>
              <w:rPr>
                <w:color w:val="000000"/>
              </w:rPr>
              <w:t>3.3.</w:t>
            </w:r>
            <w:r w:rsidR="00E33EA4">
              <w:rPr>
                <w:color w:val="000000"/>
                <w:lang w:val="en-US"/>
              </w:rPr>
              <w:t>7</w:t>
            </w:r>
          </w:p>
        </w:tc>
        <w:tc>
          <w:tcPr>
            <w:tcW w:w="6343" w:type="dxa"/>
            <w:vAlign w:val="center"/>
          </w:tcPr>
          <w:p w14:paraId="39F67BB8" w14:textId="3E22E120" w:rsidR="00AF46E9" w:rsidRDefault="00AF46E9" w:rsidP="00AF46E9">
            <w:pPr>
              <w:pStyle w:val="BodyText"/>
              <w:ind w:left="0"/>
              <w:rPr>
                <w:b/>
                <w:sz w:val="25"/>
              </w:rPr>
            </w:pPr>
            <w:r>
              <w:rPr>
                <w:color w:val="000000"/>
              </w:rPr>
              <w:t>Cấu hình TCP SYN Cookies</w:t>
            </w:r>
          </w:p>
        </w:tc>
        <w:tc>
          <w:tcPr>
            <w:tcW w:w="1104" w:type="dxa"/>
            <w:vAlign w:val="center"/>
          </w:tcPr>
          <w:p w14:paraId="3FF509A0" w14:textId="77777777" w:rsidR="00AF46E9" w:rsidRDefault="00AF46E9" w:rsidP="00AF46E9">
            <w:pPr>
              <w:pStyle w:val="BodyText"/>
              <w:ind w:left="0"/>
              <w:jc w:val="center"/>
              <w:rPr>
                <w:b/>
                <w:sz w:val="25"/>
              </w:rPr>
            </w:pPr>
          </w:p>
        </w:tc>
        <w:tc>
          <w:tcPr>
            <w:tcW w:w="1010" w:type="dxa"/>
            <w:vAlign w:val="center"/>
          </w:tcPr>
          <w:p w14:paraId="367F196A" w14:textId="77777777" w:rsidR="00AF46E9" w:rsidRDefault="00AF46E9" w:rsidP="00AF46E9">
            <w:pPr>
              <w:pStyle w:val="BodyText"/>
              <w:ind w:left="0"/>
              <w:jc w:val="center"/>
              <w:rPr>
                <w:b/>
                <w:sz w:val="25"/>
              </w:rPr>
            </w:pPr>
          </w:p>
        </w:tc>
      </w:tr>
      <w:tr w:rsidR="00AF46E9" w14:paraId="07A9BBF6" w14:textId="77777777" w:rsidTr="00684169">
        <w:tc>
          <w:tcPr>
            <w:tcW w:w="1228" w:type="dxa"/>
            <w:vAlign w:val="center"/>
          </w:tcPr>
          <w:p w14:paraId="4D7B3C20" w14:textId="221DC6F1" w:rsidR="00AF46E9" w:rsidRPr="00E33EA4" w:rsidRDefault="00AF46E9" w:rsidP="00AF46E9">
            <w:pPr>
              <w:pStyle w:val="BodyText"/>
              <w:ind w:left="0"/>
              <w:rPr>
                <w:b/>
                <w:sz w:val="25"/>
                <w:lang w:val="en-US"/>
              </w:rPr>
            </w:pPr>
            <w:r>
              <w:rPr>
                <w:color w:val="000000"/>
              </w:rPr>
              <w:t>3.3.</w:t>
            </w:r>
            <w:r w:rsidR="00E33EA4">
              <w:rPr>
                <w:color w:val="000000"/>
                <w:lang w:val="en-US"/>
              </w:rPr>
              <w:t>8</w:t>
            </w:r>
          </w:p>
        </w:tc>
        <w:tc>
          <w:tcPr>
            <w:tcW w:w="6343" w:type="dxa"/>
            <w:vAlign w:val="center"/>
          </w:tcPr>
          <w:p w14:paraId="0BBE77C3" w14:textId="152AE0DA" w:rsidR="00AF46E9" w:rsidRDefault="00AF46E9" w:rsidP="00AF46E9">
            <w:pPr>
              <w:pStyle w:val="BodyText"/>
              <w:ind w:left="0"/>
              <w:rPr>
                <w:b/>
                <w:sz w:val="25"/>
              </w:rPr>
            </w:pPr>
            <w:r>
              <w:rPr>
                <w:color w:val="000000"/>
              </w:rPr>
              <w:t>Cấu hình từ chối IPv6 router advertisements</w:t>
            </w:r>
          </w:p>
        </w:tc>
        <w:tc>
          <w:tcPr>
            <w:tcW w:w="1104" w:type="dxa"/>
            <w:vAlign w:val="center"/>
          </w:tcPr>
          <w:p w14:paraId="2505290A" w14:textId="77777777" w:rsidR="00AF46E9" w:rsidRDefault="00AF46E9" w:rsidP="00AF46E9">
            <w:pPr>
              <w:pStyle w:val="BodyText"/>
              <w:ind w:left="0"/>
              <w:jc w:val="center"/>
              <w:rPr>
                <w:b/>
                <w:sz w:val="25"/>
              </w:rPr>
            </w:pPr>
          </w:p>
        </w:tc>
        <w:tc>
          <w:tcPr>
            <w:tcW w:w="1010" w:type="dxa"/>
            <w:vAlign w:val="center"/>
          </w:tcPr>
          <w:p w14:paraId="52043D1F" w14:textId="77777777" w:rsidR="00AF46E9" w:rsidRDefault="00AF46E9" w:rsidP="00AF46E9">
            <w:pPr>
              <w:pStyle w:val="BodyText"/>
              <w:ind w:left="0"/>
              <w:jc w:val="center"/>
              <w:rPr>
                <w:b/>
                <w:sz w:val="25"/>
              </w:rPr>
            </w:pPr>
          </w:p>
        </w:tc>
      </w:tr>
      <w:tr w:rsidR="00BB61AC" w14:paraId="42C45BB5" w14:textId="77777777" w:rsidTr="00684169">
        <w:tc>
          <w:tcPr>
            <w:tcW w:w="1228" w:type="dxa"/>
            <w:vAlign w:val="center"/>
          </w:tcPr>
          <w:p w14:paraId="2BE62570" w14:textId="22C96912" w:rsidR="00BB61AC" w:rsidRDefault="00BB61AC" w:rsidP="004F749D">
            <w:pPr>
              <w:pStyle w:val="BodyText"/>
              <w:ind w:left="0"/>
              <w:rPr>
                <w:b/>
                <w:sz w:val="25"/>
              </w:rPr>
            </w:pPr>
            <w:r>
              <w:rPr>
                <w:b/>
                <w:bCs/>
                <w:color w:val="000000"/>
              </w:rPr>
              <w:t>3.4</w:t>
            </w:r>
          </w:p>
        </w:tc>
        <w:tc>
          <w:tcPr>
            <w:tcW w:w="8457" w:type="dxa"/>
            <w:gridSpan w:val="3"/>
            <w:vAlign w:val="center"/>
          </w:tcPr>
          <w:p w14:paraId="4F491C02" w14:textId="029126BB" w:rsidR="00BB61AC" w:rsidRPr="00BB61AC" w:rsidRDefault="00BB61AC" w:rsidP="00BB61AC">
            <w:pPr>
              <w:pStyle w:val="BodyText"/>
              <w:ind w:left="0"/>
              <w:rPr>
                <w:b/>
                <w:bCs/>
                <w:sz w:val="25"/>
              </w:rPr>
            </w:pPr>
            <w:r w:rsidRPr="00BB61AC">
              <w:rPr>
                <w:b/>
                <w:bCs/>
              </w:rPr>
              <w:t>Cấu hình Firewall</w:t>
            </w:r>
          </w:p>
        </w:tc>
      </w:tr>
      <w:tr w:rsidR="00AF46E9" w14:paraId="6EB477F4" w14:textId="77777777" w:rsidTr="00684169">
        <w:tc>
          <w:tcPr>
            <w:tcW w:w="1228" w:type="dxa"/>
            <w:vAlign w:val="center"/>
          </w:tcPr>
          <w:p w14:paraId="493CA754" w14:textId="0515353F" w:rsidR="00AF46E9" w:rsidRDefault="00AF46E9" w:rsidP="00AF46E9">
            <w:pPr>
              <w:pStyle w:val="BodyText"/>
              <w:ind w:left="0"/>
              <w:rPr>
                <w:b/>
                <w:sz w:val="25"/>
              </w:rPr>
            </w:pPr>
            <w:r>
              <w:rPr>
                <w:b/>
                <w:bCs/>
                <w:color w:val="000000"/>
              </w:rPr>
              <w:t>3.4.1</w:t>
            </w:r>
          </w:p>
        </w:tc>
        <w:tc>
          <w:tcPr>
            <w:tcW w:w="8457" w:type="dxa"/>
            <w:gridSpan w:val="3"/>
            <w:vAlign w:val="center"/>
          </w:tcPr>
          <w:p w14:paraId="0AB57775" w14:textId="6A7C6704" w:rsidR="00AF46E9" w:rsidRPr="00BB61AC" w:rsidRDefault="00AF46E9" w:rsidP="00AF46E9">
            <w:pPr>
              <w:pStyle w:val="BodyText"/>
              <w:ind w:left="0"/>
              <w:rPr>
                <w:b/>
                <w:bCs/>
                <w:sz w:val="25"/>
              </w:rPr>
            </w:pPr>
            <w:r>
              <w:rPr>
                <w:b/>
                <w:bCs/>
                <w:color w:val="000000"/>
              </w:rPr>
              <w:t>Cấu hình Uncomplicated Firewall</w:t>
            </w:r>
          </w:p>
        </w:tc>
      </w:tr>
      <w:tr w:rsidR="00D44434" w14:paraId="71E59B73" w14:textId="77777777" w:rsidTr="00684169">
        <w:tc>
          <w:tcPr>
            <w:tcW w:w="1228" w:type="dxa"/>
            <w:vAlign w:val="center"/>
          </w:tcPr>
          <w:p w14:paraId="2755AE0A" w14:textId="23129879" w:rsidR="00D44434" w:rsidRDefault="00D44434" w:rsidP="00D44434">
            <w:pPr>
              <w:pStyle w:val="BodyText"/>
              <w:ind w:left="0"/>
              <w:rPr>
                <w:b/>
                <w:sz w:val="25"/>
              </w:rPr>
            </w:pPr>
            <w:r>
              <w:rPr>
                <w:color w:val="000000"/>
              </w:rPr>
              <w:t>3.4.1.1</w:t>
            </w:r>
          </w:p>
        </w:tc>
        <w:tc>
          <w:tcPr>
            <w:tcW w:w="6343" w:type="dxa"/>
            <w:vAlign w:val="center"/>
          </w:tcPr>
          <w:p w14:paraId="1D02819D" w14:textId="0A42F2D9" w:rsidR="00D44434" w:rsidRDefault="00D44434" w:rsidP="00D44434">
            <w:pPr>
              <w:pStyle w:val="BodyText"/>
              <w:ind w:left="0"/>
              <w:rPr>
                <w:b/>
                <w:sz w:val="25"/>
              </w:rPr>
            </w:pPr>
            <w:r>
              <w:rPr>
                <w:color w:val="000000"/>
              </w:rPr>
              <w:t>Cấu hình kích hoạt ufw</w:t>
            </w:r>
          </w:p>
        </w:tc>
        <w:tc>
          <w:tcPr>
            <w:tcW w:w="1104" w:type="dxa"/>
            <w:vAlign w:val="center"/>
          </w:tcPr>
          <w:p w14:paraId="04331E8F" w14:textId="77777777" w:rsidR="00D44434" w:rsidRDefault="00D44434" w:rsidP="00D44434">
            <w:pPr>
              <w:pStyle w:val="BodyText"/>
              <w:ind w:left="0"/>
              <w:jc w:val="center"/>
              <w:rPr>
                <w:b/>
                <w:sz w:val="25"/>
              </w:rPr>
            </w:pPr>
          </w:p>
        </w:tc>
        <w:tc>
          <w:tcPr>
            <w:tcW w:w="1010" w:type="dxa"/>
            <w:vAlign w:val="center"/>
          </w:tcPr>
          <w:p w14:paraId="3828021B" w14:textId="77777777" w:rsidR="00D44434" w:rsidRDefault="00D44434" w:rsidP="00D44434">
            <w:pPr>
              <w:pStyle w:val="BodyText"/>
              <w:ind w:left="0"/>
              <w:jc w:val="center"/>
              <w:rPr>
                <w:b/>
                <w:sz w:val="25"/>
              </w:rPr>
            </w:pPr>
          </w:p>
        </w:tc>
      </w:tr>
      <w:tr w:rsidR="00D44434" w14:paraId="38CA2FBF" w14:textId="77777777" w:rsidTr="00684169">
        <w:tc>
          <w:tcPr>
            <w:tcW w:w="1228" w:type="dxa"/>
            <w:vAlign w:val="center"/>
          </w:tcPr>
          <w:p w14:paraId="0994EF99" w14:textId="6E37BA0C" w:rsidR="00D44434" w:rsidRDefault="00D44434" w:rsidP="00D44434">
            <w:pPr>
              <w:pStyle w:val="BodyText"/>
              <w:ind w:left="0"/>
              <w:rPr>
                <w:b/>
                <w:sz w:val="25"/>
              </w:rPr>
            </w:pPr>
            <w:r>
              <w:rPr>
                <w:color w:val="000000"/>
              </w:rPr>
              <w:t>3.4.1.2</w:t>
            </w:r>
          </w:p>
        </w:tc>
        <w:tc>
          <w:tcPr>
            <w:tcW w:w="6343" w:type="dxa"/>
            <w:vAlign w:val="center"/>
          </w:tcPr>
          <w:p w14:paraId="31B86539" w14:textId="3932AC54" w:rsidR="00D44434" w:rsidRDefault="00D44434" w:rsidP="00D44434">
            <w:pPr>
              <w:pStyle w:val="BodyText"/>
              <w:ind w:left="0"/>
              <w:rPr>
                <w:b/>
                <w:sz w:val="25"/>
              </w:rPr>
            </w:pPr>
            <w:r>
              <w:rPr>
                <w:color w:val="000000"/>
              </w:rPr>
              <w:t>Cấu hình vô hiệu hoá iptables-persistent, nftables khi sử dụng ufw</w:t>
            </w:r>
          </w:p>
        </w:tc>
        <w:tc>
          <w:tcPr>
            <w:tcW w:w="1104" w:type="dxa"/>
            <w:vAlign w:val="center"/>
          </w:tcPr>
          <w:p w14:paraId="0A100EBB" w14:textId="77777777" w:rsidR="00D44434" w:rsidRDefault="00D44434" w:rsidP="00D44434">
            <w:pPr>
              <w:pStyle w:val="BodyText"/>
              <w:ind w:left="0"/>
              <w:jc w:val="center"/>
              <w:rPr>
                <w:b/>
                <w:sz w:val="25"/>
              </w:rPr>
            </w:pPr>
          </w:p>
        </w:tc>
        <w:tc>
          <w:tcPr>
            <w:tcW w:w="1010" w:type="dxa"/>
            <w:vAlign w:val="center"/>
          </w:tcPr>
          <w:p w14:paraId="2511D94D" w14:textId="77777777" w:rsidR="00D44434" w:rsidRDefault="00D44434" w:rsidP="00D44434">
            <w:pPr>
              <w:pStyle w:val="BodyText"/>
              <w:ind w:left="0"/>
              <w:jc w:val="center"/>
              <w:rPr>
                <w:b/>
                <w:sz w:val="25"/>
              </w:rPr>
            </w:pPr>
          </w:p>
        </w:tc>
      </w:tr>
      <w:tr w:rsidR="00D44434" w14:paraId="13948DAF" w14:textId="77777777" w:rsidTr="00684169">
        <w:tc>
          <w:tcPr>
            <w:tcW w:w="1228" w:type="dxa"/>
            <w:vAlign w:val="center"/>
          </w:tcPr>
          <w:p w14:paraId="64D0756F" w14:textId="1FB75AE5" w:rsidR="00D44434" w:rsidRDefault="00D44434" w:rsidP="00D44434">
            <w:pPr>
              <w:pStyle w:val="BodyText"/>
              <w:ind w:left="0"/>
              <w:rPr>
                <w:b/>
                <w:sz w:val="25"/>
              </w:rPr>
            </w:pPr>
            <w:r>
              <w:rPr>
                <w:color w:val="000000"/>
              </w:rPr>
              <w:t>3.4.1.3</w:t>
            </w:r>
          </w:p>
        </w:tc>
        <w:tc>
          <w:tcPr>
            <w:tcW w:w="6343" w:type="dxa"/>
            <w:vAlign w:val="center"/>
          </w:tcPr>
          <w:p w14:paraId="2C360EFF" w14:textId="613B7F87" w:rsidR="00D44434" w:rsidRDefault="00D44434" w:rsidP="00D44434">
            <w:pPr>
              <w:pStyle w:val="BodyText"/>
              <w:ind w:left="0"/>
              <w:rPr>
                <w:b/>
                <w:sz w:val="25"/>
              </w:rPr>
            </w:pPr>
            <w:r>
              <w:rPr>
                <w:color w:val="000000"/>
              </w:rPr>
              <w:t>Cấu hình ufw loopback traffic</w:t>
            </w:r>
          </w:p>
        </w:tc>
        <w:tc>
          <w:tcPr>
            <w:tcW w:w="1104" w:type="dxa"/>
            <w:vAlign w:val="center"/>
          </w:tcPr>
          <w:p w14:paraId="30EA2727" w14:textId="77777777" w:rsidR="00D44434" w:rsidRDefault="00D44434" w:rsidP="00D44434">
            <w:pPr>
              <w:pStyle w:val="BodyText"/>
              <w:ind w:left="0"/>
              <w:jc w:val="center"/>
              <w:rPr>
                <w:b/>
                <w:sz w:val="25"/>
              </w:rPr>
            </w:pPr>
          </w:p>
        </w:tc>
        <w:tc>
          <w:tcPr>
            <w:tcW w:w="1010" w:type="dxa"/>
            <w:vAlign w:val="center"/>
          </w:tcPr>
          <w:p w14:paraId="21ECC6D5" w14:textId="77777777" w:rsidR="00D44434" w:rsidRDefault="00D44434" w:rsidP="00D44434">
            <w:pPr>
              <w:pStyle w:val="BodyText"/>
              <w:ind w:left="0"/>
              <w:jc w:val="center"/>
              <w:rPr>
                <w:b/>
                <w:sz w:val="25"/>
              </w:rPr>
            </w:pPr>
          </w:p>
        </w:tc>
      </w:tr>
      <w:tr w:rsidR="00D44434" w14:paraId="75842F9F" w14:textId="77777777" w:rsidTr="00684169">
        <w:tc>
          <w:tcPr>
            <w:tcW w:w="1228" w:type="dxa"/>
            <w:vAlign w:val="center"/>
          </w:tcPr>
          <w:p w14:paraId="0506EDF5" w14:textId="412EC3B5" w:rsidR="00D44434" w:rsidRDefault="00D44434" w:rsidP="00D44434">
            <w:pPr>
              <w:pStyle w:val="BodyText"/>
              <w:ind w:left="0"/>
              <w:rPr>
                <w:color w:val="000000"/>
              </w:rPr>
            </w:pPr>
            <w:r>
              <w:rPr>
                <w:color w:val="000000"/>
              </w:rPr>
              <w:t>3.4.1.4</w:t>
            </w:r>
          </w:p>
        </w:tc>
        <w:tc>
          <w:tcPr>
            <w:tcW w:w="6343" w:type="dxa"/>
            <w:vAlign w:val="center"/>
          </w:tcPr>
          <w:p w14:paraId="75E3720C" w14:textId="68AC9C58" w:rsidR="00D44434" w:rsidRPr="00A95C36" w:rsidRDefault="00D44434" w:rsidP="00D44434">
            <w:pPr>
              <w:pStyle w:val="BodyText"/>
              <w:ind w:left="0"/>
            </w:pPr>
            <w:r>
              <w:rPr>
                <w:color w:val="000000"/>
              </w:rPr>
              <w:t>Cấu hình ufw rule cho tất cả các port và protocol đang mở</w:t>
            </w:r>
          </w:p>
        </w:tc>
        <w:tc>
          <w:tcPr>
            <w:tcW w:w="1104" w:type="dxa"/>
            <w:vAlign w:val="center"/>
          </w:tcPr>
          <w:p w14:paraId="319B2971" w14:textId="77777777" w:rsidR="00D44434" w:rsidRDefault="00D44434" w:rsidP="00D44434">
            <w:pPr>
              <w:pStyle w:val="BodyText"/>
              <w:ind w:left="0"/>
              <w:jc w:val="center"/>
              <w:rPr>
                <w:b/>
                <w:sz w:val="25"/>
              </w:rPr>
            </w:pPr>
          </w:p>
        </w:tc>
        <w:tc>
          <w:tcPr>
            <w:tcW w:w="1010" w:type="dxa"/>
            <w:vAlign w:val="center"/>
          </w:tcPr>
          <w:p w14:paraId="28919EC2" w14:textId="77777777" w:rsidR="00D44434" w:rsidRDefault="00D44434" w:rsidP="00D44434">
            <w:pPr>
              <w:pStyle w:val="BodyText"/>
              <w:ind w:left="0"/>
              <w:jc w:val="center"/>
              <w:rPr>
                <w:b/>
                <w:sz w:val="25"/>
              </w:rPr>
            </w:pPr>
          </w:p>
        </w:tc>
      </w:tr>
      <w:tr w:rsidR="00D44434" w14:paraId="5B733B31" w14:textId="77777777" w:rsidTr="00684169">
        <w:tc>
          <w:tcPr>
            <w:tcW w:w="1228" w:type="dxa"/>
            <w:vAlign w:val="center"/>
          </w:tcPr>
          <w:p w14:paraId="59FD5E67" w14:textId="19A8F93F" w:rsidR="00D44434" w:rsidRDefault="00D44434" w:rsidP="00D44434">
            <w:pPr>
              <w:pStyle w:val="BodyText"/>
              <w:ind w:left="0"/>
              <w:rPr>
                <w:color w:val="000000"/>
              </w:rPr>
            </w:pPr>
            <w:r>
              <w:rPr>
                <w:color w:val="000000"/>
              </w:rPr>
              <w:t>3.4.1.5</w:t>
            </w:r>
          </w:p>
        </w:tc>
        <w:tc>
          <w:tcPr>
            <w:tcW w:w="6343" w:type="dxa"/>
            <w:vAlign w:val="center"/>
          </w:tcPr>
          <w:p w14:paraId="681B8236" w14:textId="56195BCE" w:rsidR="00D44434" w:rsidRPr="00A95C36" w:rsidRDefault="00D44434" w:rsidP="00D44434">
            <w:pPr>
              <w:pStyle w:val="BodyText"/>
              <w:ind w:left="0"/>
            </w:pPr>
            <w:r>
              <w:rPr>
                <w:color w:val="000000"/>
              </w:rPr>
              <w:t>Cấu hình chính sách từ chối mặc định cho ufw</w:t>
            </w:r>
          </w:p>
        </w:tc>
        <w:tc>
          <w:tcPr>
            <w:tcW w:w="1104" w:type="dxa"/>
            <w:vAlign w:val="center"/>
          </w:tcPr>
          <w:p w14:paraId="025F47EF" w14:textId="77777777" w:rsidR="00D44434" w:rsidRDefault="00D44434" w:rsidP="00D44434">
            <w:pPr>
              <w:pStyle w:val="BodyText"/>
              <w:ind w:left="0"/>
              <w:jc w:val="center"/>
              <w:rPr>
                <w:b/>
                <w:sz w:val="25"/>
              </w:rPr>
            </w:pPr>
          </w:p>
        </w:tc>
        <w:tc>
          <w:tcPr>
            <w:tcW w:w="1010" w:type="dxa"/>
            <w:vAlign w:val="center"/>
          </w:tcPr>
          <w:p w14:paraId="1C574809" w14:textId="77777777" w:rsidR="00D44434" w:rsidRDefault="00D44434" w:rsidP="00D44434">
            <w:pPr>
              <w:pStyle w:val="BodyText"/>
              <w:ind w:left="0"/>
              <w:jc w:val="center"/>
              <w:rPr>
                <w:b/>
                <w:sz w:val="25"/>
              </w:rPr>
            </w:pPr>
          </w:p>
        </w:tc>
      </w:tr>
      <w:tr w:rsidR="00BB61AC" w14:paraId="3574CAA6" w14:textId="77777777" w:rsidTr="00684169">
        <w:tc>
          <w:tcPr>
            <w:tcW w:w="1228" w:type="dxa"/>
            <w:vAlign w:val="center"/>
          </w:tcPr>
          <w:p w14:paraId="17D8738D" w14:textId="39F0A7C3" w:rsidR="00BB61AC" w:rsidRDefault="00BB61AC" w:rsidP="004F749D">
            <w:pPr>
              <w:pStyle w:val="BodyText"/>
              <w:ind w:left="0"/>
              <w:rPr>
                <w:b/>
                <w:sz w:val="25"/>
              </w:rPr>
            </w:pPr>
            <w:r>
              <w:rPr>
                <w:b/>
                <w:bCs/>
                <w:color w:val="000000"/>
              </w:rPr>
              <w:t>3.4.2</w:t>
            </w:r>
          </w:p>
        </w:tc>
        <w:tc>
          <w:tcPr>
            <w:tcW w:w="8457" w:type="dxa"/>
            <w:gridSpan w:val="3"/>
            <w:vAlign w:val="center"/>
          </w:tcPr>
          <w:p w14:paraId="555EEB46" w14:textId="01C0F19A" w:rsidR="00BB61AC" w:rsidRPr="00BB61AC" w:rsidRDefault="00BB61AC" w:rsidP="00BB61AC">
            <w:pPr>
              <w:pStyle w:val="BodyText"/>
              <w:ind w:left="0"/>
              <w:rPr>
                <w:b/>
                <w:bCs/>
                <w:sz w:val="25"/>
              </w:rPr>
            </w:pPr>
            <w:r w:rsidRPr="00BB61AC">
              <w:rPr>
                <w:b/>
                <w:bCs/>
              </w:rPr>
              <w:t>Iptables</w:t>
            </w:r>
          </w:p>
        </w:tc>
      </w:tr>
      <w:tr w:rsidR="003C2974" w14:paraId="7DF1520D" w14:textId="77777777" w:rsidTr="00684169">
        <w:tc>
          <w:tcPr>
            <w:tcW w:w="1228" w:type="dxa"/>
            <w:vAlign w:val="center"/>
          </w:tcPr>
          <w:p w14:paraId="37382497" w14:textId="78B570D5" w:rsidR="003C2974" w:rsidRDefault="003C2974" w:rsidP="003C2974">
            <w:pPr>
              <w:pStyle w:val="BodyText"/>
              <w:ind w:left="0"/>
              <w:rPr>
                <w:b/>
                <w:sz w:val="25"/>
              </w:rPr>
            </w:pPr>
            <w:r>
              <w:rPr>
                <w:color w:val="000000"/>
              </w:rPr>
              <w:t>3.4.2.1</w:t>
            </w:r>
          </w:p>
        </w:tc>
        <w:tc>
          <w:tcPr>
            <w:tcW w:w="6343" w:type="dxa"/>
            <w:vAlign w:val="center"/>
          </w:tcPr>
          <w:p w14:paraId="7FE07BE2" w14:textId="24263442" w:rsidR="003C2974" w:rsidRDefault="003C2974" w:rsidP="003C2974">
            <w:pPr>
              <w:pStyle w:val="BodyText"/>
              <w:ind w:left="0"/>
              <w:rPr>
                <w:b/>
                <w:sz w:val="25"/>
              </w:rPr>
            </w:pPr>
            <w:r>
              <w:rPr>
                <w:color w:val="000000"/>
              </w:rPr>
              <w:t>Cấu hình kích hoạt Iptables</w:t>
            </w:r>
          </w:p>
        </w:tc>
        <w:tc>
          <w:tcPr>
            <w:tcW w:w="1104" w:type="dxa"/>
            <w:vAlign w:val="center"/>
          </w:tcPr>
          <w:p w14:paraId="61FD94CC" w14:textId="77777777" w:rsidR="003C2974" w:rsidRDefault="003C2974" w:rsidP="003C2974">
            <w:pPr>
              <w:pStyle w:val="BodyText"/>
              <w:ind w:left="0"/>
              <w:jc w:val="center"/>
              <w:rPr>
                <w:b/>
                <w:sz w:val="25"/>
              </w:rPr>
            </w:pPr>
          </w:p>
        </w:tc>
        <w:tc>
          <w:tcPr>
            <w:tcW w:w="1010" w:type="dxa"/>
            <w:vAlign w:val="center"/>
          </w:tcPr>
          <w:p w14:paraId="58422E26" w14:textId="77777777" w:rsidR="003C2974" w:rsidRDefault="003C2974" w:rsidP="003C2974">
            <w:pPr>
              <w:pStyle w:val="BodyText"/>
              <w:ind w:left="0"/>
              <w:jc w:val="center"/>
              <w:rPr>
                <w:b/>
                <w:sz w:val="25"/>
              </w:rPr>
            </w:pPr>
          </w:p>
        </w:tc>
      </w:tr>
      <w:tr w:rsidR="003C2974" w14:paraId="54914A13" w14:textId="77777777" w:rsidTr="00684169">
        <w:tc>
          <w:tcPr>
            <w:tcW w:w="1228" w:type="dxa"/>
            <w:vAlign w:val="center"/>
          </w:tcPr>
          <w:p w14:paraId="01AE07BA" w14:textId="26FD00D8" w:rsidR="003C2974" w:rsidRDefault="003C2974" w:rsidP="003C2974">
            <w:pPr>
              <w:pStyle w:val="BodyText"/>
              <w:ind w:left="0"/>
              <w:rPr>
                <w:b/>
                <w:sz w:val="25"/>
              </w:rPr>
            </w:pPr>
            <w:r>
              <w:rPr>
                <w:color w:val="000000"/>
              </w:rPr>
              <w:lastRenderedPageBreak/>
              <w:t>3.4.2.2</w:t>
            </w:r>
          </w:p>
        </w:tc>
        <w:tc>
          <w:tcPr>
            <w:tcW w:w="6343" w:type="dxa"/>
            <w:vAlign w:val="center"/>
          </w:tcPr>
          <w:p w14:paraId="0C6B16A2" w14:textId="2F39C1A6" w:rsidR="003C2974" w:rsidRDefault="003C2974" w:rsidP="003C2974">
            <w:pPr>
              <w:pStyle w:val="BodyText"/>
              <w:ind w:left="0"/>
              <w:rPr>
                <w:b/>
                <w:sz w:val="25"/>
              </w:rPr>
            </w:pPr>
            <w:r>
              <w:rPr>
                <w:color w:val="000000"/>
              </w:rPr>
              <w:t>Cấu hình vô hiệu hoá ufw, nftables khi sử dụng iptables</w:t>
            </w:r>
          </w:p>
        </w:tc>
        <w:tc>
          <w:tcPr>
            <w:tcW w:w="1104" w:type="dxa"/>
            <w:vAlign w:val="center"/>
          </w:tcPr>
          <w:p w14:paraId="034FF0D7" w14:textId="77777777" w:rsidR="003C2974" w:rsidRDefault="003C2974" w:rsidP="003C2974">
            <w:pPr>
              <w:pStyle w:val="BodyText"/>
              <w:ind w:left="0"/>
              <w:jc w:val="center"/>
              <w:rPr>
                <w:b/>
                <w:sz w:val="25"/>
              </w:rPr>
            </w:pPr>
          </w:p>
        </w:tc>
        <w:tc>
          <w:tcPr>
            <w:tcW w:w="1010" w:type="dxa"/>
            <w:vAlign w:val="center"/>
          </w:tcPr>
          <w:p w14:paraId="2CD7241D" w14:textId="77777777" w:rsidR="003C2974" w:rsidRDefault="003C2974" w:rsidP="003C2974">
            <w:pPr>
              <w:pStyle w:val="BodyText"/>
              <w:ind w:left="0"/>
              <w:jc w:val="center"/>
              <w:rPr>
                <w:b/>
                <w:sz w:val="25"/>
              </w:rPr>
            </w:pPr>
          </w:p>
        </w:tc>
      </w:tr>
      <w:tr w:rsidR="003C2974" w14:paraId="1458B3C2" w14:textId="77777777" w:rsidTr="00684169">
        <w:tc>
          <w:tcPr>
            <w:tcW w:w="1228" w:type="dxa"/>
            <w:vAlign w:val="center"/>
          </w:tcPr>
          <w:p w14:paraId="1E510342" w14:textId="3AE8B322" w:rsidR="003C2974" w:rsidRDefault="003C2974" w:rsidP="003C2974">
            <w:pPr>
              <w:pStyle w:val="BodyText"/>
              <w:ind w:left="0"/>
              <w:rPr>
                <w:b/>
                <w:sz w:val="25"/>
              </w:rPr>
            </w:pPr>
            <w:r>
              <w:rPr>
                <w:color w:val="000000"/>
              </w:rPr>
              <w:t>3.4.2.3</w:t>
            </w:r>
          </w:p>
        </w:tc>
        <w:tc>
          <w:tcPr>
            <w:tcW w:w="6343" w:type="dxa"/>
            <w:vAlign w:val="center"/>
          </w:tcPr>
          <w:p w14:paraId="24F6CBFA" w14:textId="485816B1" w:rsidR="003C2974" w:rsidRDefault="003C2974" w:rsidP="003C2974">
            <w:pPr>
              <w:pStyle w:val="BodyText"/>
              <w:ind w:left="0"/>
              <w:rPr>
                <w:b/>
                <w:sz w:val="25"/>
              </w:rPr>
            </w:pPr>
            <w:r>
              <w:rPr>
                <w:color w:val="000000"/>
              </w:rPr>
              <w:t>Cấu hình iptables loopback traffic</w:t>
            </w:r>
          </w:p>
        </w:tc>
        <w:tc>
          <w:tcPr>
            <w:tcW w:w="1104" w:type="dxa"/>
            <w:vAlign w:val="center"/>
          </w:tcPr>
          <w:p w14:paraId="2AFBF6DC" w14:textId="77777777" w:rsidR="003C2974" w:rsidRDefault="003C2974" w:rsidP="003C2974">
            <w:pPr>
              <w:pStyle w:val="BodyText"/>
              <w:ind w:left="0"/>
              <w:jc w:val="center"/>
              <w:rPr>
                <w:b/>
                <w:sz w:val="25"/>
              </w:rPr>
            </w:pPr>
          </w:p>
        </w:tc>
        <w:tc>
          <w:tcPr>
            <w:tcW w:w="1010" w:type="dxa"/>
            <w:vAlign w:val="center"/>
          </w:tcPr>
          <w:p w14:paraId="1F3A22E0" w14:textId="77777777" w:rsidR="003C2974" w:rsidRDefault="003C2974" w:rsidP="003C2974">
            <w:pPr>
              <w:pStyle w:val="BodyText"/>
              <w:ind w:left="0"/>
              <w:jc w:val="center"/>
              <w:rPr>
                <w:b/>
                <w:sz w:val="25"/>
              </w:rPr>
            </w:pPr>
          </w:p>
        </w:tc>
      </w:tr>
      <w:tr w:rsidR="003C2974" w14:paraId="059ED756" w14:textId="77777777" w:rsidTr="00684169">
        <w:tc>
          <w:tcPr>
            <w:tcW w:w="1228" w:type="dxa"/>
            <w:vAlign w:val="center"/>
          </w:tcPr>
          <w:p w14:paraId="32C78727" w14:textId="4F499FF4" w:rsidR="003C2974" w:rsidRDefault="003C2974" w:rsidP="003C2974">
            <w:pPr>
              <w:pStyle w:val="BodyText"/>
              <w:ind w:left="0"/>
              <w:rPr>
                <w:b/>
                <w:sz w:val="25"/>
              </w:rPr>
            </w:pPr>
            <w:r>
              <w:rPr>
                <w:color w:val="000000"/>
              </w:rPr>
              <w:t>3.4.2.4</w:t>
            </w:r>
          </w:p>
        </w:tc>
        <w:tc>
          <w:tcPr>
            <w:tcW w:w="6343" w:type="dxa"/>
            <w:vAlign w:val="center"/>
          </w:tcPr>
          <w:p w14:paraId="2B98AF39" w14:textId="0EEAC98E" w:rsidR="003C2974" w:rsidRDefault="003C2974" w:rsidP="003C2974">
            <w:pPr>
              <w:pStyle w:val="BodyText"/>
              <w:ind w:left="0"/>
              <w:rPr>
                <w:b/>
                <w:sz w:val="25"/>
              </w:rPr>
            </w:pPr>
            <w:r>
              <w:rPr>
                <w:color w:val="000000"/>
              </w:rPr>
              <w:t>Cấu hình iptables rule cho tất cả các port và protocol đang mở</w:t>
            </w:r>
          </w:p>
        </w:tc>
        <w:tc>
          <w:tcPr>
            <w:tcW w:w="1104" w:type="dxa"/>
            <w:vAlign w:val="center"/>
          </w:tcPr>
          <w:p w14:paraId="1B86DF32" w14:textId="77777777" w:rsidR="003C2974" w:rsidRDefault="003C2974" w:rsidP="003C2974">
            <w:pPr>
              <w:pStyle w:val="BodyText"/>
              <w:ind w:left="0"/>
              <w:jc w:val="center"/>
              <w:rPr>
                <w:b/>
                <w:sz w:val="25"/>
              </w:rPr>
            </w:pPr>
          </w:p>
        </w:tc>
        <w:tc>
          <w:tcPr>
            <w:tcW w:w="1010" w:type="dxa"/>
            <w:vAlign w:val="center"/>
          </w:tcPr>
          <w:p w14:paraId="202D5190" w14:textId="77777777" w:rsidR="003C2974" w:rsidRDefault="003C2974" w:rsidP="003C2974">
            <w:pPr>
              <w:pStyle w:val="BodyText"/>
              <w:ind w:left="0"/>
              <w:jc w:val="center"/>
              <w:rPr>
                <w:b/>
                <w:sz w:val="25"/>
              </w:rPr>
            </w:pPr>
          </w:p>
        </w:tc>
      </w:tr>
      <w:tr w:rsidR="003C2974" w14:paraId="298027E2" w14:textId="77777777" w:rsidTr="00684169">
        <w:tc>
          <w:tcPr>
            <w:tcW w:w="1228" w:type="dxa"/>
            <w:vAlign w:val="center"/>
          </w:tcPr>
          <w:p w14:paraId="39B79F70" w14:textId="7D5FB2F6" w:rsidR="003C2974" w:rsidRDefault="003C2974" w:rsidP="003C2974">
            <w:pPr>
              <w:pStyle w:val="BodyText"/>
              <w:ind w:left="0"/>
              <w:rPr>
                <w:b/>
                <w:sz w:val="25"/>
              </w:rPr>
            </w:pPr>
            <w:r>
              <w:rPr>
                <w:color w:val="000000"/>
              </w:rPr>
              <w:t>3.4.2.5</w:t>
            </w:r>
          </w:p>
        </w:tc>
        <w:tc>
          <w:tcPr>
            <w:tcW w:w="6343" w:type="dxa"/>
            <w:vAlign w:val="center"/>
          </w:tcPr>
          <w:p w14:paraId="546C5112" w14:textId="08FE0E1B" w:rsidR="003C2974" w:rsidRDefault="003C2974" w:rsidP="003C2974">
            <w:pPr>
              <w:pStyle w:val="BodyText"/>
              <w:ind w:left="0"/>
              <w:rPr>
                <w:b/>
                <w:sz w:val="25"/>
              </w:rPr>
            </w:pPr>
            <w:r>
              <w:rPr>
                <w:color w:val="000000"/>
              </w:rPr>
              <w:t>Cấu hình chính sách từ chối mặc định cho iptables</w:t>
            </w:r>
          </w:p>
        </w:tc>
        <w:tc>
          <w:tcPr>
            <w:tcW w:w="1104" w:type="dxa"/>
            <w:vAlign w:val="center"/>
          </w:tcPr>
          <w:p w14:paraId="5A6F0105" w14:textId="77777777" w:rsidR="003C2974" w:rsidRDefault="003C2974" w:rsidP="003C2974">
            <w:pPr>
              <w:pStyle w:val="BodyText"/>
              <w:ind w:left="0"/>
              <w:jc w:val="center"/>
              <w:rPr>
                <w:b/>
                <w:sz w:val="25"/>
              </w:rPr>
            </w:pPr>
          </w:p>
        </w:tc>
        <w:tc>
          <w:tcPr>
            <w:tcW w:w="1010" w:type="dxa"/>
            <w:vAlign w:val="center"/>
          </w:tcPr>
          <w:p w14:paraId="6F8702B7" w14:textId="77777777" w:rsidR="003C2974" w:rsidRDefault="003C2974" w:rsidP="003C2974">
            <w:pPr>
              <w:pStyle w:val="BodyText"/>
              <w:ind w:left="0"/>
              <w:jc w:val="center"/>
              <w:rPr>
                <w:b/>
                <w:sz w:val="25"/>
              </w:rPr>
            </w:pPr>
          </w:p>
        </w:tc>
      </w:tr>
      <w:tr w:rsidR="00BB61AC" w14:paraId="2C5F4EE4" w14:textId="77777777" w:rsidTr="00684169">
        <w:tc>
          <w:tcPr>
            <w:tcW w:w="1228" w:type="dxa"/>
            <w:vAlign w:val="center"/>
          </w:tcPr>
          <w:p w14:paraId="3486D741" w14:textId="75404742" w:rsidR="00BB61AC" w:rsidRDefault="00BB61AC" w:rsidP="004F749D">
            <w:pPr>
              <w:pStyle w:val="BodyText"/>
              <w:ind w:left="0"/>
              <w:rPr>
                <w:b/>
                <w:sz w:val="25"/>
              </w:rPr>
            </w:pPr>
            <w:r>
              <w:rPr>
                <w:b/>
                <w:bCs/>
                <w:color w:val="000000"/>
              </w:rPr>
              <w:t>4</w:t>
            </w:r>
          </w:p>
        </w:tc>
        <w:tc>
          <w:tcPr>
            <w:tcW w:w="8457" w:type="dxa"/>
            <w:gridSpan w:val="3"/>
            <w:vAlign w:val="center"/>
          </w:tcPr>
          <w:p w14:paraId="143E12AE" w14:textId="5888663E" w:rsidR="00BB61AC" w:rsidRPr="00BB61AC" w:rsidRDefault="00BB61AC" w:rsidP="00BB61AC">
            <w:pPr>
              <w:pStyle w:val="BodyText"/>
              <w:ind w:left="0"/>
              <w:rPr>
                <w:b/>
                <w:bCs/>
                <w:sz w:val="25"/>
              </w:rPr>
            </w:pPr>
            <w:r w:rsidRPr="00BB61AC">
              <w:rPr>
                <w:b/>
                <w:bCs/>
              </w:rPr>
              <w:t>Logging và Auditing</w:t>
            </w:r>
          </w:p>
        </w:tc>
      </w:tr>
      <w:tr w:rsidR="00BB61AC" w14:paraId="2EE4A230" w14:textId="77777777" w:rsidTr="00684169">
        <w:tc>
          <w:tcPr>
            <w:tcW w:w="1228" w:type="dxa"/>
            <w:vAlign w:val="center"/>
          </w:tcPr>
          <w:p w14:paraId="5F6244B6" w14:textId="3DFAA391" w:rsidR="00BB61AC" w:rsidRDefault="00BB61AC" w:rsidP="004F749D">
            <w:pPr>
              <w:pStyle w:val="BodyText"/>
              <w:ind w:left="0"/>
              <w:rPr>
                <w:b/>
                <w:sz w:val="25"/>
              </w:rPr>
            </w:pPr>
            <w:r>
              <w:rPr>
                <w:b/>
                <w:bCs/>
                <w:color w:val="000000"/>
              </w:rPr>
              <w:t>4.1</w:t>
            </w:r>
          </w:p>
        </w:tc>
        <w:tc>
          <w:tcPr>
            <w:tcW w:w="8457" w:type="dxa"/>
            <w:gridSpan w:val="3"/>
            <w:vAlign w:val="center"/>
          </w:tcPr>
          <w:p w14:paraId="0287CD89" w14:textId="2A8DDA29" w:rsidR="00BB61AC" w:rsidRPr="00BB61AC" w:rsidRDefault="00BB61AC" w:rsidP="00BB61AC">
            <w:pPr>
              <w:pStyle w:val="BodyText"/>
              <w:ind w:left="0"/>
              <w:rPr>
                <w:b/>
                <w:bCs/>
                <w:sz w:val="25"/>
              </w:rPr>
            </w:pPr>
            <w:r w:rsidRPr="00BB61AC">
              <w:rPr>
                <w:b/>
                <w:bCs/>
              </w:rPr>
              <w:t>Cấu hình logging</w:t>
            </w:r>
          </w:p>
        </w:tc>
      </w:tr>
      <w:tr w:rsidR="00BB61AC" w14:paraId="09864921" w14:textId="77777777" w:rsidTr="00684169">
        <w:tc>
          <w:tcPr>
            <w:tcW w:w="1228" w:type="dxa"/>
            <w:vAlign w:val="center"/>
          </w:tcPr>
          <w:p w14:paraId="142EE5BB" w14:textId="5361BD6D" w:rsidR="00BB61AC" w:rsidRDefault="00BB61AC" w:rsidP="004F749D">
            <w:pPr>
              <w:pStyle w:val="BodyText"/>
              <w:ind w:left="0"/>
              <w:rPr>
                <w:b/>
                <w:sz w:val="25"/>
              </w:rPr>
            </w:pPr>
            <w:r>
              <w:rPr>
                <w:b/>
                <w:bCs/>
                <w:color w:val="000000"/>
              </w:rPr>
              <w:t>4.1.1</w:t>
            </w:r>
          </w:p>
        </w:tc>
        <w:tc>
          <w:tcPr>
            <w:tcW w:w="8457" w:type="dxa"/>
            <w:gridSpan w:val="3"/>
            <w:vAlign w:val="center"/>
          </w:tcPr>
          <w:p w14:paraId="7DF70BA2" w14:textId="6574B52C" w:rsidR="00BB61AC" w:rsidRPr="00BB61AC" w:rsidRDefault="00BB61AC" w:rsidP="00BB61AC">
            <w:pPr>
              <w:pStyle w:val="BodyText"/>
              <w:ind w:left="0"/>
              <w:rPr>
                <w:b/>
                <w:bCs/>
                <w:sz w:val="25"/>
              </w:rPr>
            </w:pPr>
            <w:r w:rsidRPr="00BB61AC">
              <w:rPr>
                <w:b/>
                <w:bCs/>
              </w:rPr>
              <w:t>Cấu hình rsyslog</w:t>
            </w:r>
          </w:p>
        </w:tc>
      </w:tr>
      <w:tr w:rsidR="00AF4090" w14:paraId="6A8EA2E9" w14:textId="77777777" w:rsidTr="00684169">
        <w:tc>
          <w:tcPr>
            <w:tcW w:w="1228" w:type="dxa"/>
            <w:vAlign w:val="center"/>
          </w:tcPr>
          <w:p w14:paraId="7FB03374" w14:textId="220A31BB" w:rsidR="00AF4090" w:rsidRDefault="00AF4090" w:rsidP="00AF4090">
            <w:pPr>
              <w:pStyle w:val="BodyText"/>
              <w:ind w:left="0"/>
              <w:rPr>
                <w:b/>
                <w:sz w:val="25"/>
              </w:rPr>
            </w:pPr>
            <w:r>
              <w:rPr>
                <w:color w:val="000000"/>
              </w:rPr>
              <w:t xml:space="preserve">4.1.1.1 </w:t>
            </w:r>
          </w:p>
        </w:tc>
        <w:tc>
          <w:tcPr>
            <w:tcW w:w="6343" w:type="dxa"/>
            <w:vAlign w:val="center"/>
          </w:tcPr>
          <w:p w14:paraId="25B2D963" w14:textId="57AFEC18" w:rsidR="00AF4090" w:rsidRDefault="00AF4090" w:rsidP="00AF4090">
            <w:pPr>
              <w:pStyle w:val="BodyText"/>
              <w:ind w:left="0"/>
              <w:rPr>
                <w:b/>
                <w:sz w:val="25"/>
              </w:rPr>
            </w:pPr>
            <w:r>
              <w:rPr>
                <w:color w:val="000000"/>
              </w:rPr>
              <w:t>Cấu hình kích hoạt rsyslog service</w:t>
            </w:r>
          </w:p>
        </w:tc>
        <w:tc>
          <w:tcPr>
            <w:tcW w:w="1104" w:type="dxa"/>
            <w:vAlign w:val="center"/>
          </w:tcPr>
          <w:p w14:paraId="594A6256" w14:textId="77777777" w:rsidR="00AF4090" w:rsidRDefault="00AF4090" w:rsidP="00AF4090">
            <w:pPr>
              <w:pStyle w:val="BodyText"/>
              <w:ind w:left="0"/>
              <w:jc w:val="center"/>
              <w:rPr>
                <w:b/>
                <w:sz w:val="25"/>
              </w:rPr>
            </w:pPr>
          </w:p>
        </w:tc>
        <w:tc>
          <w:tcPr>
            <w:tcW w:w="1010" w:type="dxa"/>
            <w:vAlign w:val="center"/>
          </w:tcPr>
          <w:p w14:paraId="15AB6000" w14:textId="77777777" w:rsidR="00AF4090" w:rsidRDefault="00AF4090" w:rsidP="00AF4090">
            <w:pPr>
              <w:pStyle w:val="BodyText"/>
              <w:ind w:left="0"/>
              <w:jc w:val="center"/>
              <w:rPr>
                <w:b/>
                <w:sz w:val="25"/>
              </w:rPr>
            </w:pPr>
          </w:p>
        </w:tc>
      </w:tr>
      <w:tr w:rsidR="00AF4090" w14:paraId="1F245592" w14:textId="77777777" w:rsidTr="00684169">
        <w:tc>
          <w:tcPr>
            <w:tcW w:w="1228" w:type="dxa"/>
            <w:vAlign w:val="center"/>
          </w:tcPr>
          <w:p w14:paraId="7D0CA659" w14:textId="31695E58" w:rsidR="00AF4090" w:rsidRDefault="00AF4090" w:rsidP="00AF4090">
            <w:pPr>
              <w:pStyle w:val="BodyText"/>
              <w:ind w:left="0"/>
              <w:rPr>
                <w:b/>
                <w:sz w:val="25"/>
              </w:rPr>
            </w:pPr>
            <w:r>
              <w:rPr>
                <w:color w:val="000000"/>
              </w:rPr>
              <w:t>4.1.1.2</w:t>
            </w:r>
          </w:p>
        </w:tc>
        <w:tc>
          <w:tcPr>
            <w:tcW w:w="6343" w:type="dxa"/>
            <w:vAlign w:val="center"/>
          </w:tcPr>
          <w:p w14:paraId="69569F23" w14:textId="071840E5" w:rsidR="00AF4090" w:rsidRDefault="00AF4090" w:rsidP="00AF4090">
            <w:pPr>
              <w:pStyle w:val="BodyText"/>
              <w:ind w:left="0"/>
              <w:rPr>
                <w:b/>
                <w:sz w:val="25"/>
              </w:rPr>
            </w:pPr>
            <w:r>
              <w:rPr>
                <w:color w:val="000000"/>
              </w:rPr>
              <w:t>Phân quyền đối với file log sinh ra từ rsyslog</w:t>
            </w:r>
          </w:p>
        </w:tc>
        <w:tc>
          <w:tcPr>
            <w:tcW w:w="1104" w:type="dxa"/>
            <w:vAlign w:val="center"/>
          </w:tcPr>
          <w:p w14:paraId="3B23F6D4" w14:textId="77777777" w:rsidR="00AF4090" w:rsidRDefault="00AF4090" w:rsidP="00AF4090">
            <w:pPr>
              <w:pStyle w:val="BodyText"/>
              <w:ind w:left="0"/>
              <w:jc w:val="center"/>
              <w:rPr>
                <w:b/>
                <w:sz w:val="25"/>
              </w:rPr>
            </w:pPr>
          </w:p>
        </w:tc>
        <w:tc>
          <w:tcPr>
            <w:tcW w:w="1010" w:type="dxa"/>
            <w:vAlign w:val="center"/>
          </w:tcPr>
          <w:p w14:paraId="6DC0F92E" w14:textId="77777777" w:rsidR="00AF4090" w:rsidRDefault="00AF4090" w:rsidP="00AF4090">
            <w:pPr>
              <w:pStyle w:val="BodyText"/>
              <w:ind w:left="0"/>
              <w:jc w:val="center"/>
              <w:rPr>
                <w:b/>
                <w:sz w:val="25"/>
              </w:rPr>
            </w:pPr>
          </w:p>
        </w:tc>
      </w:tr>
      <w:tr w:rsidR="00AF4090" w14:paraId="0A8CB970" w14:textId="77777777" w:rsidTr="00684169">
        <w:tc>
          <w:tcPr>
            <w:tcW w:w="1228" w:type="dxa"/>
            <w:vAlign w:val="center"/>
          </w:tcPr>
          <w:p w14:paraId="4FF37F41" w14:textId="2FBE1E8D" w:rsidR="00AF4090" w:rsidRDefault="00AF4090" w:rsidP="00AF4090">
            <w:pPr>
              <w:pStyle w:val="BodyText"/>
              <w:ind w:left="0"/>
              <w:rPr>
                <w:b/>
                <w:sz w:val="25"/>
              </w:rPr>
            </w:pPr>
            <w:r>
              <w:rPr>
                <w:color w:val="000000"/>
              </w:rPr>
              <w:t>4.1.1.3</w:t>
            </w:r>
          </w:p>
        </w:tc>
        <w:tc>
          <w:tcPr>
            <w:tcW w:w="6343" w:type="dxa"/>
            <w:vAlign w:val="center"/>
          </w:tcPr>
          <w:p w14:paraId="4B65C9D0" w14:textId="3BECB64C" w:rsidR="00AF4090" w:rsidRDefault="00AF4090" w:rsidP="00AF4090">
            <w:pPr>
              <w:pStyle w:val="BodyText"/>
              <w:ind w:left="0"/>
              <w:rPr>
                <w:b/>
                <w:sz w:val="25"/>
              </w:rPr>
            </w:pPr>
            <w:r>
              <w:rPr>
                <w:color w:val="000000"/>
              </w:rPr>
              <w:t>Cấu hình lưu trữ log sinh ra từ rsyslog tập trung</w:t>
            </w:r>
          </w:p>
        </w:tc>
        <w:tc>
          <w:tcPr>
            <w:tcW w:w="1104" w:type="dxa"/>
            <w:vAlign w:val="center"/>
          </w:tcPr>
          <w:p w14:paraId="1AFC0B4E" w14:textId="77777777" w:rsidR="00AF4090" w:rsidRDefault="00AF4090" w:rsidP="00AF4090">
            <w:pPr>
              <w:pStyle w:val="BodyText"/>
              <w:ind w:left="0"/>
              <w:jc w:val="center"/>
              <w:rPr>
                <w:b/>
                <w:sz w:val="25"/>
              </w:rPr>
            </w:pPr>
          </w:p>
        </w:tc>
        <w:tc>
          <w:tcPr>
            <w:tcW w:w="1010" w:type="dxa"/>
            <w:vAlign w:val="center"/>
          </w:tcPr>
          <w:p w14:paraId="524A6189" w14:textId="77777777" w:rsidR="00AF4090" w:rsidRDefault="00AF4090" w:rsidP="00AF4090">
            <w:pPr>
              <w:pStyle w:val="BodyText"/>
              <w:ind w:left="0"/>
              <w:jc w:val="center"/>
              <w:rPr>
                <w:b/>
                <w:sz w:val="25"/>
              </w:rPr>
            </w:pPr>
          </w:p>
        </w:tc>
      </w:tr>
      <w:tr w:rsidR="00AF4090" w14:paraId="59C1570A" w14:textId="77777777" w:rsidTr="00684169">
        <w:tc>
          <w:tcPr>
            <w:tcW w:w="1228" w:type="dxa"/>
            <w:vAlign w:val="center"/>
          </w:tcPr>
          <w:p w14:paraId="65BFD969" w14:textId="2247BE13" w:rsidR="00AF4090" w:rsidRPr="00E464F7" w:rsidRDefault="00AF4090" w:rsidP="00AF4090">
            <w:pPr>
              <w:pStyle w:val="BodyText"/>
              <w:ind w:left="0"/>
              <w:rPr>
                <w:b/>
                <w:sz w:val="25"/>
                <w:lang w:val="en-US"/>
              </w:rPr>
            </w:pPr>
            <w:r>
              <w:rPr>
                <w:color w:val="000000"/>
              </w:rPr>
              <w:t>4.1.2</w:t>
            </w:r>
          </w:p>
        </w:tc>
        <w:tc>
          <w:tcPr>
            <w:tcW w:w="6343" w:type="dxa"/>
            <w:vAlign w:val="center"/>
          </w:tcPr>
          <w:p w14:paraId="0C047E65" w14:textId="676A7F21" w:rsidR="00AF4090" w:rsidRDefault="00AF4090" w:rsidP="00AF4090">
            <w:pPr>
              <w:pStyle w:val="BodyText"/>
              <w:ind w:left="0"/>
              <w:rPr>
                <w:b/>
                <w:sz w:val="25"/>
              </w:rPr>
            </w:pPr>
            <w:r>
              <w:rPr>
                <w:color w:val="000000"/>
              </w:rPr>
              <w:t>Phân quyền đối với tất cả các file log</w:t>
            </w:r>
          </w:p>
        </w:tc>
        <w:tc>
          <w:tcPr>
            <w:tcW w:w="1104" w:type="dxa"/>
            <w:vAlign w:val="center"/>
          </w:tcPr>
          <w:p w14:paraId="237195BA" w14:textId="77777777" w:rsidR="00AF4090" w:rsidRDefault="00AF4090" w:rsidP="00AF4090">
            <w:pPr>
              <w:pStyle w:val="BodyText"/>
              <w:ind w:left="0"/>
              <w:jc w:val="center"/>
              <w:rPr>
                <w:b/>
                <w:sz w:val="25"/>
              </w:rPr>
            </w:pPr>
          </w:p>
        </w:tc>
        <w:tc>
          <w:tcPr>
            <w:tcW w:w="1010" w:type="dxa"/>
            <w:vAlign w:val="center"/>
          </w:tcPr>
          <w:p w14:paraId="5789BA6A" w14:textId="77777777" w:rsidR="00AF4090" w:rsidRDefault="00AF4090" w:rsidP="00AF4090">
            <w:pPr>
              <w:pStyle w:val="BodyText"/>
              <w:ind w:left="0"/>
              <w:jc w:val="center"/>
              <w:rPr>
                <w:b/>
                <w:sz w:val="25"/>
              </w:rPr>
            </w:pPr>
          </w:p>
        </w:tc>
      </w:tr>
      <w:tr w:rsidR="00BB61AC" w14:paraId="17B4BAD2" w14:textId="77777777" w:rsidTr="00684169">
        <w:tc>
          <w:tcPr>
            <w:tcW w:w="1228" w:type="dxa"/>
            <w:vAlign w:val="center"/>
          </w:tcPr>
          <w:p w14:paraId="7E2BA685" w14:textId="4D6B6A2F" w:rsidR="00BB61AC" w:rsidRDefault="00BB61AC" w:rsidP="004F749D">
            <w:pPr>
              <w:pStyle w:val="BodyText"/>
              <w:ind w:left="0"/>
              <w:rPr>
                <w:b/>
                <w:sz w:val="25"/>
              </w:rPr>
            </w:pPr>
            <w:r>
              <w:rPr>
                <w:b/>
                <w:bCs/>
                <w:color w:val="000000"/>
              </w:rPr>
              <w:t>5</w:t>
            </w:r>
          </w:p>
        </w:tc>
        <w:tc>
          <w:tcPr>
            <w:tcW w:w="8457" w:type="dxa"/>
            <w:gridSpan w:val="3"/>
            <w:vAlign w:val="center"/>
          </w:tcPr>
          <w:p w14:paraId="4DE9A6E7" w14:textId="317BCDB3" w:rsidR="00BB61AC" w:rsidRPr="00BB61AC" w:rsidRDefault="00BB61AC" w:rsidP="00BB61AC">
            <w:pPr>
              <w:pStyle w:val="BodyText"/>
              <w:ind w:left="0"/>
              <w:rPr>
                <w:b/>
                <w:bCs/>
                <w:sz w:val="25"/>
              </w:rPr>
            </w:pPr>
            <w:r w:rsidRPr="00BB61AC">
              <w:rPr>
                <w:b/>
                <w:bCs/>
              </w:rPr>
              <w:t>Cấu hình truy cập, xác thực và ủy quyền</w:t>
            </w:r>
          </w:p>
        </w:tc>
      </w:tr>
      <w:tr w:rsidR="00BB61AC" w14:paraId="727B5943" w14:textId="77777777" w:rsidTr="00684169">
        <w:tc>
          <w:tcPr>
            <w:tcW w:w="1228" w:type="dxa"/>
            <w:vAlign w:val="center"/>
          </w:tcPr>
          <w:p w14:paraId="0B6FC809" w14:textId="2CD57AD8" w:rsidR="00BB61AC" w:rsidRDefault="00BB61AC" w:rsidP="004F749D">
            <w:pPr>
              <w:pStyle w:val="BodyText"/>
              <w:ind w:left="0"/>
              <w:rPr>
                <w:b/>
                <w:sz w:val="25"/>
              </w:rPr>
            </w:pPr>
            <w:r>
              <w:rPr>
                <w:b/>
                <w:bCs/>
                <w:color w:val="000000"/>
              </w:rPr>
              <w:t>5.1</w:t>
            </w:r>
          </w:p>
        </w:tc>
        <w:tc>
          <w:tcPr>
            <w:tcW w:w="8457" w:type="dxa"/>
            <w:gridSpan w:val="3"/>
            <w:vAlign w:val="center"/>
          </w:tcPr>
          <w:p w14:paraId="37FFFC35" w14:textId="63D84C9C" w:rsidR="00BB61AC" w:rsidRPr="00BB61AC" w:rsidRDefault="00BB61AC" w:rsidP="00BB61AC">
            <w:pPr>
              <w:pStyle w:val="BodyText"/>
              <w:ind w:left="0"/>
              <w:rPr>
                <w:b/>
                <w:bCs/>
                <w:sz w:val="25"/>
              </w:rPr>
            </w:pPr>
            <w:r w:rsidRPr="00BB61AC">
              <w:rPr>
                <w:b/>
                <w:bCs/>
              </w:rPr>
              <w:t>Cấu hình cron</w:t>
            </w:r>
          </w:p>
        </w:tc>
      </w:tr>
      <w:tr w:rsidR="00502A34" w14:paraId="706AE6EC" w14:textId="77777777" w:rsidTr="00684169">
        <w:tc>
          <w:tcPr>
            <w:tcW w:w="1228" w:type="dxa"/>
            <w:vAlign w:val="center"/>
          </w:tcPr>
          <w:p w14:paraId="011C61A5" w14:textId="14D68E48" w:rsidR="00502A34" w:rsidRDefault="00502A34" w:rsidP="004F749D">
            <w:pPr>
              <w:pStyle w:val="BodyText"/>
              <w:ind w:left="0"/>
              <w:rPr>
                <w:b/>
                <w:sz w:val="25"/>
              </w:rPr>
            </w:pPr>
            <w:r>
              <w:rPr>
                <w:color w:val="000000"/>
              </w:rPr>
              <w:t xml:space="preserve">5.1.1 </w:t>
            </w:r>
          </w:p>
        </w:tc>
        <w:tc>
          <w:tcPr>
            <w:tcW w:w="6343" w:type="dxa"/>
            <w:vAlign w:val="center"/>
          </w:tcPr>
          <w:p w14:paraId="38DAA59F" w14:textId="477B937C" w:rsidR="00502A34" w:rsidRDefault="00502A34" w:rsidP="004F749D">
            <w:pPr>
              <w:pStyle w:val="BodyText"/>
              <w:ind w:left="0"/>
              <w:rPr>
                <w:b/>
                <w:sz w:val="25"/>
              </w:rPr>
            </w:pPr>
            <w:r w:rsidRPr="00A95C36">
              <w:t>Cấu hình kích hoạt cron daemon</w:t>
            </w:r>
          </w:p>
        </w:tc>
        <w:tc>
          <w:tcPr>
            <w:tcW w:w="1104" w:type="dxa"/>
            <w:vAlign w:val="center"/>
          </w:tcPr>
          <w:p w14:paraId="3710A4D2" w14:textId="77777777" w:rsidR="00502A34" w:rsidRDefault="00502A34" w:rsidP="00502A34">
            <w:pPr>
              <w:pStyle w:val="BodyText"/>
              <w:ind w:left="0"/>
              <w:jc w:val="center"/>
              <w:rPr>
                <w:b/>
                <w:sz w:val="25"/>
              </w:rPr>
            </w:pPr>
          </w:p>
        </w:tc>
        <w:tc>
          <w:tcPr>
            <w:tcW w:w="1010" w:type="dxa"/>
            <w:vAlign w:val="center"/>
          </w:tcPr>
          <w:p w14:paraId="148FEC5A" w14:textId="77777777" w:rsidR="00502A34" w:rsidRDefault="00502A34" w:rsidP="00502A34">
            <w:pPr>
              <w:pStyle w:val="BodyText"/>
              <w:ind w:left="0"/>
              <w:jc w:val="center"/>
              <w:rPr>
                <w:b/>
                <w:sz w:val="25"/>
              </w:rPr>
            </w:pPr>
          </w:p>
        </w:tc>
      </w:tr>
      <w:tr w:rsidR="00502A34" w14:paraId="5BC05E07" w14:textId="77777777" w:rsidTr="00684169">
        <w:tc>
          <w:tcPr>
            <w:tcW w:w="1228" w:type="dxa"/>
            <w:vAlign w:val="center"/>
          </w:tcPr>
          <w:p w14:paraId="5029EEB5" w14:textId="061D2385" w:rsidR="00502A34" w:rsidRDefault="00502A34" w:rsidP="004F749D">
            <w:pPr>
              <w:pStyle w:val="BodyText"/>
              <w:ind w:left="0"/>
              <w:rPr>
                <w:b/>
                <w:sz w:val="25"/>
              </w:rPr>
            </w:pPr>
            <w:r>
              <w:rPr>
                <w:color w:val="000000"/>
              </w:rPr>
              <w:t xml:space="preserve">5.1.2 </w:t>
            </w:r>
          </w:p>
        </w:tc>
        <w:tc>
          <w:tcPr>
            <w:tcW w:w="6343" w:type="dxa"/>
            <w:vAlign w:val="center"/>
          </w:tcPr>
          <w:p w14:paraId="73B78312" w14:textId="6AD5D0DD" w:rsidR="00502A34" w:rsidRDefault="00502A34" w:rsidP="004F749D">
            <w:pPr>
              <w:pStyle w:val="BodyText"/>
              <w:ind w:left="0"/>
              <w:rPr>
                <w:b/>
                <w:sz w:val="25"/>
              </w:rPr>
            </w:pPr>
            <w:r w:rsidRPr="00A95C36">
              <w:t>Cấu hình phân quyền cho file /etc/crontab</w:t>
            </w:r>
          </w:p>
        </w:tc>
        <w:tc>
          <w:tcPr>
            <w:tcW w:w="1104" w:type="dxa"/>
            <w:vAlign w:val="center"/>
          </w:tcPr>
          <w:p w14:paraId="622C4A44" w14:textId="77777777" w:rsidR="00502A34" w:rsidRDefault="00502A34" w:rsidP="00502A34">
            <w:pPr>
              <w:pStyle w:val="BodyText"/>
              <w:ind w:left="0"/>
              <w:jc w:val="center"/>
              <w:rPr>
                <w:b/>
                <w:sz w:val="25"/>
              </w:rPr>
            </w:pPr>
          </w:p>
        </w:tc>
        <w:tc>
          <w:tcPr>
            <w:tcW w:w="1010" w:type="dxa"/>
            <w:vAlign w:val="center"/>
          </w:tcPr>
          <w:p w14:paraId="5829EEF0" w14:textId="77777777" w:rsidR="00502A34" w:rsidRDefault="00502A34" w:rsidP="00502A34">
            <w:pPr>
              <w:pStyle w:val="BodyText"/>
              <w:ind w:left="0"/>
              <w:jc w:val="center"/>
              <w:rPr>
                <w:b/>
                <w:sz w:val="25"/>
              </w:rPr>
            </w:pPr>
          </w:p>
        </w:tc>
      </w:tr>
      <w:tr w:rsidR="00502A34" w14:paraId="62EB16C3" w14:textId="77777777" w:rsidTr="00684169">
        <w:tc>
          <w:tcPr>
            <w:tcW w:w="1228" w:type="dxa"/>
            <w:vAlign w:val="center"/>
          </w:tcPr>
          <w:p w14:paraId="7DE42182" w14:textId="26E8641C" w:rsidR="00502A34" w:rsidRDefault="00502A34" w:rsidP="004F749D">
            <w:pPr>
              <w:pStyle w:val="BodyText"/>
              <w:ind w:left="0"/>
              <w:rPr>
                <w:b/>
                <w:sz w:val="25"/>
              </w:rPr>
            </w:pPr>
            <w:r>
              <w:rPr>
                <w:color w:val="000000"/>
              </w:rPr>
              <w:t xml:space="preserve">5.1.3 </w:t>
            </w:r>
          </w:p>
        </w:tc>
        <w:tc>
          <w:tcPr>
            <w:tcW w:w="6343" w:type="dxa"/>
            <w:vAlign w:val="center"/>
          </w:tcPr>
          <w:p w14:paraId="33E678CE" w14:textId="27BA9FCE" w:rsidR="00502A34" w:rsidRDefault="00502A34" w:rsidP="004F749D">
            <w:pPr>
              <w:pStyle w:val="BodyText"/>
              <w:ind w:left="0"/>
              <w:rPr>
                <w:b/>
                <w:sz w:val="25"/>
              </w:rPr>
            </w:pPr>
            <w:r w:rsidRPr="00A95C36">
              <w:t>Cấu hình phân quyền cho file /etc/cron.hourly</w:t>
            </w:r>
          </w:p>
        </w:tc>
        <w:tc>
          <w:tcPr>
            <w:tcW w:w="1104" w:type="dxa"/>
            <w:vAlign w:val="center"/>
          </w:tcPr>
          <w:p w14:paraId="2BB544FD" w14:textId="77777777" w:rsidR="00502A34" w:rsidRDefault="00502A34" w:rsidP="00502A34">
            <w:pPr>
              <w:pStyle w:val="BodyText"/>
              <w:ind w:left="0"/>
              <w:jc w:val="center"/>
              <w:rPr>
                <w:b/>
                <w:sz w:val="25"/>
              </w:rPr>
            </w:pPr>
          </w:p>
        </w:tc>
        <w:tc>
          <w:tcPr>
            <w:tcW w:w="1010" w:type="dxa"/>
            <w:vAlign w:val="center"/>
          </w:tcPr>
          <w:p w14:paraId="642462B1" w14:textId="77777777" w:rsidR="00502A34" w:rsidRDefault="00502A34" w:rsidP="00502A34">
            <w:pPr>
              <w:pStyle w:val="BodyText"/>
              <w:ind w:left="0"/>
              <w:jc w:val="center"/>
              <w:rPr>
                <w:b/>
                <w:sz w:val="25"/>
              </w:rPr>
            </w:pPr>
          </w:p>
        </w:tc>
      </w:tr>
      <w:tr w:rsidR="00502A34" w14:paraId="1FEE387C" w14:textId="77777777" w:rsidTr="00684169">
        <w:tc>
          <w:tcPr>
            <w:tcW w:w="1228" w:type="dxa"/>
            <w:vAlign w:val="center"/>
          </w:tcPr>
          <w:p w14:paraId="6FD51758" w14:textId="3C5541E4" w:rsidR="00502A34" w:rsidRDefault="00502A34" w:rsidP="004F749D">
            <w:pPr>
              <w:pStyle w:val="BodyText"/>
              <w:ind w:left="0"/>
              <w:rPr>
                <w:b/>
                <w:sz w:val="25"/>
              </w:rPr>
            </w:pPr>
            <w:r>
              <w:rPr>
                <w:color w:val="000000"/>
              </w:rPr>
              <w:t xml:space="preserve">5.1.4 </w:t>
            </w:r>
          </w:p>
        </w:tc>
        <w:tc>
          <w:tcPr>
            <w:tcW w:w="6343" w:type="dxa"/>
            <w:vAlign w:val="center"/>
          </w:tcPr>
          <w:p w14:paraId="5CED895F" w14:textId="3D915C81" w:rsidR="00502A34" w:rsidRDefault="00502A34" w:rsidP="004F749D">
            <w:pPr>
              <w:pStyle w:val="BodyText"/>
              <w:ind w:left="0"/>
              <w:rPr>
                <w:b/>
                <w:sz w:val="25"/>
              </w:rPr>
            </w:pPr>
            <w:r w:rsidRPr="00A95C36">
              <w:t>Cấu hình phân quyền cho file /etc/cron.daily</w:t>
            </w:r>
          </w:p>
        </w:tc>
        <w:tc>
          <w:tcPr>
            <w:tcW w:w="1104" w:type="dxa"/>
            <w:vAlign w:val="center"/>
          </w:tcPr>
          <w:p w14:paraId="1FBBEBD6" w14:textId="77777777" w:rsidR="00502A34" w:rsidRDefault="00502A34" w:rsidP="00502A34">
            <w:pPr>
              <w:pStyle w:val="BodyText"/>
              <w:ind w:left="0"/>
              <w:jc w:val="center"/>
              <w:rPr>
                <w:b/>
                <w:sz w:val="25"/>
              </w:rPr>
            </w:pPr>
          </w:p>
        </w:tc>
        <w:tc>
          <w:tcPr>
            <w:tcW w:w="1010" w:type="dxa"/>
            <w:vAlign w:val="center"/>
          </w:tcPr>
          <w:p w14:paraId="075340EB" w14:textId="77777777" w:rsidR="00502A34" w:rsidRDefault="00502A34" w:rsidP="00502A34">
            <w:pPr>
              <w:pStyle w:val="BodyText"/>
              <w:ind w:left="0"/>
              <w:jc w:val="center"/>
              <w:rPr>
                <w:b/>
                <w:sz w:val="25"/>
              </w:rPr>
            </w:pPr>
          </w:p>
        </w:tc>
      </w:tr>
      <w:tr w:rsidR="00502A34" w14:paraId="05828CE0" w14:textId="77777777" w:rsidTr="00684169">
        <w:tc>
          <w:tcPr>
            <w:tcW w:w="1228" w:type="dxa"/>
            <w:vAlign w:val="center"/>
          </w:tcPr>
          <w:p w14:paraId="10F9C0F8" w14:textId="2DCD98C1" w:rsidR="00502A34" w:rsidRDefault="00502A34" w:rsidP="004F749D">
            <w:pPr>
              <w:pStyle w:val="BodyText"/>
              <w:ind w:left="0"/>
              <w:rPr>
                <w:b/>
                <w:sz w:val="25"/>
              </w:rPr>
            </w:pPr>
            <w:r>
              <w:rPr>
                <w:color w:val="000000"/>
              </w:rPr>
              <w:t xml:space="preserve">5.1.5 </w:t>
            </w:r>
          </w:p>
        </w:tc>
        <w:tc>
          <w:tcPr>
            <w:tcW w:w="6343" w:type="dxa"/>
            <w:vAlign w:val="center"/>
          </w:tcPr>
          <w:p w14:paraId="586CAE5A" w14:textId="0C96A353" w:rsidR="00502A34" w:rsidRDefault="00502A34" w:rsidP="004F749D">
            <w:pPr>
              <w:pStyle w:val="BodyText"/>
              <w:ind w:left="0"/>
              <w:rPr>
                <w:b/>
                <w:sz w:val="25"/>
              </w:rPr>
            </w:pPr>
            <w:r w:rsidRPr="00A95C36">
              <w:t>Cấu hình phân quyền cho file /etc/cron.weekly</w:t>
            </w:r>
          </w:p>
        </w:tc>
        <w:tc>
          <w:tcPr>
            <w:tcW w:w="1104" w:type="dxa"/>
            <w:vAlign w:val="center"/>
          </w:tcPr>
          <w:p w14:paraId="5C699EBE" w14:textId="77777777" w:rsidR="00502A34" w:rsidRDefault="00502A34" w:rsidP="00502A34">
            <w:pPr>
              <w:pStyle w:val="BodyText"/>
              <w:ind w:left="0"/>
              <w:jc w:val="center"/>
              <w:rPr>
                <w:b/>
                <w:sz w:val="25"/>
              </w:rPr>
            </w:pPr>
          </w:p>
        </w:tc>
        <w:tc>
          <w:tcPr>
            <w:tcW w:w="1010" w:type="dxa"/>
            <w:vAlign w:val="center"/>
          </w:tcPr>
          <w:p w14:paraId="5AFBB604" w14:textId="77777777" w:rsidR="00502A34" w:rsidRDefault="00502A34" w:rsidP="00502A34">
            <w:pPr>
              <w:pStyle w:val="BodyText"/>
              <w:ind w:left="0"/>
              <w:jc w:val="center"/>
              <w:rPr>
                <w:b/>
                <w:sz w:val="25"/>
              </w:rPr>
            </w:pPr>
          </w:p>
        </w:tc>
      </w:tr>
      <w:tr w:rsidR="00502A34" w14:paraId="52E50AD1" w14:textId="77777777" w:rsidTr="00684169">
        <w:tc>
          <w:tcPr>
            <w:tcW w:w="1228" w:type="dxa"/>
            <w:vAlign w:val="center"/>
          </w:tcPr>
          <w:p w14:paraId="7C63238B" w14:textId="4369DE2F" w:rsidR="00502A34" w:rsidRDefault="00502A34" w:rsidP="004F749D">
            <w:pPr>
              <w:pStyle w:val="BodyText"/>
              <w:ind w:left="0"/>
              <w:rPr>
                <w:b/>
                <w:sz w:val="25"/>
              </w:rPr>
            </w:pPr>
            <w:r>
              <w:rPr>
                <w:color w:val="000000"/>
              </w:rPr>
              <w:t xml:space="preserve">5.1.6 </w:t>
            </w:r>
          </w:p>
        </w:tc>
        <w:tc>
          <w:tcPr>
            <w:tcW w:w="6343" w:type="dxa"/>
            <w:vAlign w:val="center"/>
          </w:tcPr>
          <w:p w14:paraId="02579837" w14:textId="0A044E32" w:rsidR="00502A34" w:rsidRDefault="00502A34" w:rsidP="004F749D">
            <w:pPr>
              <w:pStyle w:val="BodyText"/>
              <w:ind w:left="0"/>
              <w:rPr>
                <w:b/>
                <w:sz w:val="25"/>
              </w:rPr>
            </w:pPr>
            <w:r w:rsidRPr="00A95C36">
              <w:t>Cấu hình phân quyền cho của file /etc/cron.monthly</w:t>
            </w:r>
          </w:p>
        </w:tc>
        <w:tc>
          <w:tcPr>
            <w:tcW w:w="1104" w:type="dxa"/>
            <w:vAlign w:val="center"/>
          </w:tcPr>
          <w:p w14:paraId="75772E40" w14:textId="77777777" w:rsidR="00502A34" w:rsidRDefault="00502A34" w:rsidP="00502A34">
            <w:pPr>
              <w:pStyle w:val="BodyText"/>
              <w:ind w:left="0"/>
              <w:jc w:val="center"/>
              <w:rPr>
                <w:b/>
                <w:sz w:val="25"/>
              </w:rPr>
            </w:pPr>
          </w:p>
        </w:tc>
        <w:tc>
          <w:tcPr>
            <w:tcW w:w="1010" w:type="dxa"/>
            <w:vAlign w:val="center"/>
          </w:tcPr>
          <w:p w14:paraId="783636E6" w14:textId="77777777" w:rsidR="00502A34" w:rsidRDefault="00502A34" w:rsidP="00502A34">
            <w:pPr>
              <w:pStyle w:val="BodyText"/>
              <w:ind w:left="0"/>
              <w:jc w:val="center"/>
              <w:rPr>
                <w:b/>
                <w:sz w:val="25"/>
              </w:rPr>
            </w:pPr>
          </w:p>
        </w:tc>
      </w:tr>
      <w:tr w:rsidR="00502A34" w14:paraId="1F9640A3" w14:textId="77777777" w:rsidTr="00684169">
        <w:tc>
          <w:tcPr>
            <w:tcW w:w="1228" w:type="dxa"/>
            <w:vAlign w:val="center"/>
          </w:tcPr>
          <w:p w14:paraId="37DCD81B" w14:textId="4F7D8225" w:rsidR="00502A34" w:rsidRDefault="00502A34" w:rsidP="004F749D">
            <w:pPr>
              <w:pStyle w:val="BodyText"/>
              <w:ind w:left="0"/>
              <w:rPr>
                <w:b/>
                <w:sz w:val="25"/>
              </w:rPr>
            </w:pPr>
            <w:r>
              <w:rPr>
                <w:color w:val="000000"/>
              </w:rPr>
              <w:t xml:space="preserve">5.1.7 </w:t>
            </w:r>
          </w:p>
        </w:tc>
        <w:tc>
          <w:tcPr>
            <w:tcW w:w="6343" w:type="dxa"/>
            <w:vAlign w:val="center"/>
          </w:tcPr>
          <w:p w14:paraId="2E5B5808" w14:textId="623879A0" w:rsidR="00502A34" w:rsidRDefault="00502A34" w:rsidP="004F749D">
            <w:pPr>
              <w:pStyle w:val="BodyText"/>
              <w:ind w:left="0"/>
              <w:rPr>
                <w:b/>
                <w:sz w:val="25"/>
              </w:rPr>
            </w:pPr>
            <w:r w:rsidRPr="00A95C36">
              <w:t>Cấu hình phân quyền cho file /etc/cron.d</w:t>
            </w:r>
          </w:p>
        </w:tc>
        <w:tc>
          <w:tcPr>
            <w:tcW w:w="1104" w:type="dxa"/>
            <w:vAlign w:val="center"/>
          </w:tcPr>
          <w:p w14:paraId="014CE4AE" w14:textId="77777777" w:rsidR="00502A34" w:rsidRDefault="00502A34" w:rsidP="00502A34">
            <w:pPr>
              <w:pStyle w:val="BodyText"/>
              <w:ind w:left="0"/>
              <w:jc w:val="center"/>
              <w:rPr>
                <w:b/>
                <w:sz w:val="25"/>
              </w:rPr>
            </w:pPr>
          </w:p>
        </w:tc>
        <w:tc>
          <w:tcPr>
            <w:tcW w:w="1010" w:type="dxa"/>
            <w:vAlign w:val="center"/>
          </w:tcPr>
          <w:p w14:paraId="7DED9C68" w14:textId="77777777" w:rsidR="00502A34" w:rsidRDefault="00502A34" w:rsidP="00502A34">
            <w:pPr>
              <w:pStyle w:val="BodyText"/>
              <w:ind w:left="0"/>
              <w:jc w:val="center"/>
              <w:rPr>
                <w:b/>
                <w:sz w:val="25"/>
              </w:rPr>
            </w:pPr>
          </w:p>
        </w:tc>
      </w:tr>
      <w:tr w:rsidR="00502A34" w14:paraId="3568AD0D" w14:textId="77777777" w:rsidTr="00684169">
        <w:tc>
          <w:tcPr>
            <w:tcW w:w="1228" w:type="dxa"/>
            <w:vAlign w:val="center"/>
          </w:tcPr>
          <w:p w14:paraId="623A8029" w14:textId="1CF6B3D0" w:rsidR="00502A34" w:rsidRDefault="00502A34" w:rsidP="004F749D">
            <w:pPr>
              <w:pStyle w:val="BodyText"/>
              <w:ind w:left="0"/>
              <w:rPr>
                <w:b/>
                <w:sz w:val="25"/>
              </w:rPr>
            </w:pPr>
            <w:r>
              <w:rPr>
                <w:color w:val="000000"/>
              </w:rPr>
              <w:t xml:space="preserve">5.1.8 </w:t>
            </w:r>
          </w:p>
        </w:tc>
        <w:tc>
          <w:tcPr>
            <w:tcW w:w="6343" w:type="dxa"/>
            <w:vAlign w:val="center"/>
          </w:tcPr>
          <w:p w14:paraId="795381A7" w14:textId="2B9EE86F" w:rsidR="00502A34" w:rsidRDefault="00502A34" w:rsidP="004F749D">
            <w:pPr>
              <w:pStyle w:val="BodyText"/>
              <w:ind w:left="0"/>
              <w:rPr>
                <w:b/>
                <w:sz w:val="25"/>
              </w:rPr>
            </w:pPr>
            <w:r w:rsidRPr="00A95C36">
              <w:t>Cấu hình at/cron hạn chế chỉ cho người dùng được ủy quyền</w:t>
            </w:r>
          </w:p>
        </w:tc>
        <w:tc>
          <w:tcPr>
            <w:tcW w:w="1104" w:type="dxa"/>
            <w:vAlign w:val="center"/>
          </w:tcPr>
          <w:p w14:paraId="13A1DEEE" w14:textId="77777777" w:rsidR="00502A34" w:rsidRDefault="00502A34" w:rsidP="00502A34">
            <w:pPr>
              <w:pStyle w:val="BodyText"/>
              <w:ind w:left="0"/>
              <w:jc w:val="center"/>
              <w:rPr>
                <w:b/>
                <w:sz w:val="25"/>
              </w:rPr>
            </w:pPr>
          </w:p>
        </w:tc>
        <w:tc>
          <w:tcPr>
            <w:tcW w:w="1010" w:type="dxa"/>
            <w:vAlign w:val="center"/>
          </w:tcPr>
          <w:p w14:paraId="43F1FC4B" w14:textId="77777777" w:rsidR="00502A34" w:rsidRDefault="00502A34" w:rsidP="00502A34">
            <w:pPr>
              <w:pStyle w:val="BodyText"/>
              <w:ind w:left="0"/>
              <w:jc w:val="center"/>
              <w:rPr>
                <w:b/>
                <w:sz w:val="25"/>
              </w:rPr>
            </w:pPr>
          </w:p>
        </w:tc>
      </w:tr>
      <w:tr w:rsidR="00BB61AC" w14:paraId="3316BACD" w14:textId="77777777" w:rsidTr="00684169">
        <w:tc>
          <w:tcPr>
            <w:tcW w:w="1228" w:type="dxa"/>
            <w:vAlign w:val="center"/>
          </w:tcPr>
          <w:p w14:paraId="0BC3A378" w14:textId="3F5CFB65" w:rsidR="00BB61AC" w:rsidRDefault="00BB61AC" w:rsidP="004F749D">
            <w:pPr>
              <w:pStyle w:val="BodyText"/>
              <w:ind w:left="0"/>
              <w:rPr>
                <w:b/>
                <w:sz w:val="25"/>
              </w:rPr>
            </w:pPr>
            <w:r>
              <w:rPr>
                <w:b/>
                <w:bCs/>
                <w:color w:val="000000"/>
              </w:rPr>
              <w:t>5.2</w:t>
            </w:r>
          </w:p>
        </w:tc>
        <w:tc>
          <w:tcPr>
            <w:tcW w:w="8457" w:type="dxa"/>
            <w:gridSpan w:val="3"/>
            <w:vAlign w:val="center"/>
          </w:tcPr>
          <w:p w14:paraId="43AF31CF" w14:textId="0185B770" w:rsidR="00BB61AC" w:rsidRPr="00BB61AC" w:rsidRDefault="00BB61AC" w:rsidP="00BB61AC">
            <w:pPr>
              <w:pStyle w:val="BodyText"/>
              <w:ind w:left="0"/>
              <w:rPr>
                <w:b/>
                <w:bCs/>
                <w:sz w:val="25"/>
              </w:rPr>
            </w:pPr>
            <w:r w:rsidRPr="00BB61AC">
              <w:rPr>
                <w:b/>
                <w:bCs/>
              </w:rPr>
              <w:t>Cấu hình máy chủ SSH</w:t>
            </w:r>
          </w:p>
        </w:tc>
      </w:tr>
      <w:tr w:rsidR="006F1466" w14:paraId="7F2E0ED4" w14:textId="77777777" w:rsidTr="00684169">
        <w:tc>
          <w:tcPr>
            <w:tcW w:w="1228" w:type="dxa"/>
            <w:vAlign w:val="center"/>
          </w:tcPr>
          <w:p w14:paraId="0A0913D5" w14:textId="5389293D" w:rsidR="006F1466" w:rsidRDefault="006F1466" w:rsidP="006F1466">
            <w:pPr>
              <w:pStyle w:val="BodyText"/>
              <w:ind w:left="0"/>
              <w:rPr>
                <w:b/>
                <w:sz w:val="25"/>
              </w:rPr>
            </w:pPr>
            <w:r>
              <w:rPr>
                <w:color w:val="000000"/>
              </w:rPr>
              <w:t xml:space="preserve">5.2.1 </w:t>
            </w:r>
          </w:p>
        </w:tc>
        <w:tc>
          <w:tcPr>
            <w:tcW w:w="6343" w:type="dxa"/>
            <w:vAlign w:val="center"/>
          </w:tcPr>
          <w:p w14:paraId="194A7F30" w14:textId="25B5E428" w:rsidR="006F1466" w:rsidRDefault="006F1466" w:rsidP="006F1466">
            <w:pPr>
              <w:pStyle w:val="BodyText"/>
              <w:ind w:left="0"/>
              <w:rPr>
                <w:b/>
                <w:sz w:val="25"/>
              </w:rPr>
            </w:pPr>
            <w:r>
              <w:rPr>
                <w:color w:val="000000"/>
              </w:rPr>
              <w:t>Cấu hình phân quyền cho file /etc/ssh/sshd_config</w:t>
            </w:r>
          </w:p>
        </w:tc>
        <w:tc>
          <w:tcPr>
            <w:tcW w:w="1104" w:type="dxa"/>
            <w:vAlign w:val="center"/>
          </w:tcPr>
          <w:p w14:paraId="59FE1FBD" w14:textId="77777777" w:rsidR="006F1466" w:rsidRDefault="006F1466" w:rsidP="006F1466">
            <w:pPr>
              <w:pStyle w:val="BodyText"/>
              <w:ind w:left="0"/>
              <w:jc w:val="center"/>
              <w:rPr>
                <w:b/>
                <w:sz w:val="25"/>
              </w:rPr>
            </w:pPr>
          </w:p>
        </w:tc>
        <w:tc>
          <w:tcPr>
            <w:tcW w:w="1010" w:type="dxa"/>
            <w:vAlign w:val="center"/>
          </w:tcPr>
          <w:p w14:paraId="0514848F" w14:textId="77777777" w:rsidR="006F1466" w:rsidRDefault="006F1466" w:rsidP="006F1466">
            <w:pPr>
              <w:pStyle w:val="BodyText"/>
              <w:ind w:left="0"/>
              <w:jc w:val="center"/>
              <w:rPr>
                <w:b/>
                <w:sz w:val="25"/>
              </w:rPr>
            </w:pPr>
          </w:p>
        </w:tc>
      </w:tr>
      <w:tr w:rsidR="006F1466" w14:paraId="534F375E" w14:textId="77777777" w:rsidTr="00684169">
        <w:tc>
          <w:tcPr>
            <w:tcW w:w="1228" w:type="dxa"/>
            <w:vAlign w:val="center"/>
          </w:tcPr>
          <w:p w14:paraId="24FBD3A7" w14:textId="3BC6259A" w:rsidR="006F1466" w:rsidRDefault="006F1466" w:rsidP="006F1466">
            <w:pPr>
              <w:pStyle w:val="BodyText"/>
              <w:ind w:left="0"/>
              <w:rPr>
                <w:b/>
                <w:sz w:val="25"/>
              </w:rPr>
            </w:pPr>
            <w:r>
              <w:rPr>
                <w:color w:val="000000"/>
              </w:rPr>
              <w:t>5.2.2</w:t>
            </w:r>
          </w:p>
        </w:tc>
        <w:tc>
          <w:tcPr>
            <w:tcW w:w="6343" w:type="dxa"/>
            <w:vAlign w:val="center"/>
          </w:tcPr>
          <w:p w14:paraId="6BF3723A" w14:textId="1DEB6679" w:rsidR="006F1466" w:rsidRDefault="006F1466" w:rsidP="006F1466">
            <w:pPr>
              <w:pStyle w:val="BodyText"/>
              <w:ind w:left="0"/>
              <w:rPr>
                <w:b/>
                <w:sz w:val="25"/>
              </w:rPr>
            </w:pPr>
            <w:r>
              <w:rPr>
                <w:color w:val="000000"/>
              </w:rPr>
              <w:t>Cấu hình phân quyền cho các file SSH private host key</w:t>
            </w:r>
          </w:p>
        </w:tc>
        <w:tc>
          <w:tcPr>
            <w:tcW w:w="1104" w:type="dxa"/>
            <w:vAlign w:val="center"/>
          </w:tcPr>
          <w:p w14:paraId="7571FCA0" w14:textId="77777777" w:rsidR="006F1466" w:rsidRDefault="006F1466" w:rsidP="006F1466">
            <w:pPr>
              <w:pStyle w:val="BodyText"/>
              <w:ind w:left="0"/>
              <w:jc w:val="center"/>
              <w:rPr>
                <w:b/>
                <w:sz w:val="25"/>
              </w:rPr>
            </w:pPr>
          </w:p>
        </w:tc>
        <w:tc>
          <w:tcPr>
            <w:tcW w:w="1010" w:type="dxa"/>
            <w:vAlign w:val="center"/>
          </w:tcPr>
          <w:p w14:paraId="30F57326" w14:textId="77777777" w:rsidR="006F1466" w:rsidRDefault="006F1466" w:rsidP="006F1466">
            <w:pPr>
              <w:pStyle w:val="BodyText"/>
              <w:ind w:left="0"/>
              <w:jc w:val="center"/>
              <w:rPr>
                <w:b/>
                <w:sz w:val="25"/>
              </w:rPr>
            </w:pPr>
          </w:p>
        </w:tc>
      </w:tr>
      <w:tr w:rsidR="006F1466" w14:paraId="5E3B81D0" w14:textId="77777777" w:rsidTr="00684169">
        <w:tc>
          <w:tcPr>
            <w:tcW w:w="1228" w:type="dxa"/>
            <w:vAlign w:val="center"/>
          </w:tcPr>
          <w:p w14:paraId="210C04B1" w14:textId="6B99E4C9" w:rsidR="006F1466" w:rsidRDefault="006F1466" w:rsidP="006F1466">
            <w:pPr>
              <w:pStyle w:val="BodyText"/>
              <w:ind w:left="0"/>
              <w:rPr>
                <w:b/>
                <w:sz w:val="25"/>
              </w:rPr>
            </w:pPr>
            <w:r>
              <w:rPr>
                <w:color w:val="000000"/>
              </w:rPr>
              <w:t>5.2.3</w:t>
            </w:r>
          </w:p>
        </w:tc>
        <w:tc>
          <w:tcPr>
            <w:tcW w:w="6343" w:type="dxa"/>
            <w:vAlign w:val="center"/>
          </w:tcPr>
          <w:p w14:paraId="651CB139" w14:textId="14902E52" w:rsidR="006F1466" w:rsidRDefault="006F1466" w:rsidP="006F1466">
            <w:pPr>
              <w:pStyle w:val="BodyText"/>
              <w:ind w:left="0"/>
              <w:rPr>
                <w:b/>
                <w:sz w:val="25"/>
              </w:rPr>
            </w:pPr>
            <w:r>
              <w:rPr>
                <w:color w:val="000000"/>
              </w:rPr>
              <w:t>Cấu hình phân quyền cho các file SSH public host key</w:t>
            </w:r>
          </w:p>
        </w:tc>
        <w:tc>
          <w:tcPr>
            <w:tcW w:w="1104" w:type="dxa"/>
            <w:vAlign w:val="center"/>
          </w:tcPr>
          <w:p w14:paraId="18C7B705" w14:textId="77777777" w:rsidR="006F1466" w:rsidRDefault="006F1466" w:rsidP="006F1466">
            <w:pPr>
              <w:pStyle w:val="BodyText"/>
              <w:ind w:left="0"/>
              <w:jc w:val="center"/>
              <w:rPr>
                <w:b/>
                <w:sz w:val="25"/>
              </w:rPr>
            </w:pPr>
          </w:p>
        </w:tc>
        <w:tc>
          <w:tcPr>
            <w:tcW w:w="1010" w:type="dxa"/>
            <w:vAlign w:val="center"/>
          </w:tcPr>
          <w:p w14:paraId="40C4F017" w14:textId="77777777" w:rsidR="006F1466" w:rsidRDefault="006F1466" w:rsidP="006F1466">
            <w:pPr>
              <w:pStyle w:val="BodyText"/>
              <w:ind w:left="0"/>
              <w:jc w:val="center"/>
              <w:rPr>
                <w:b/>
                <w:sz w:val="25"/>
              </w:rPr>
            </w:pPr>
          </w:p>
        </w:tc>
      </w:tr>
      <w:tr w:rsidR="006F1466" w14:paraId="1B944148" w14:textId="77777777" w:rsidTr="00684169">
        <w:tc>
          <w:tcPr>
            <w:tcW w:w="1228" w:type="dxa"/>
            <w:vAlign w:val="center"/>
          </w:tcPr>
          <w:p w14:paraId="2BEFF223" w14:textId="12FF9C93" w:rsidR="006F1466" w:rsidRDefault="006F1466" w:rsidP="006F1466">
            <w:pPr>
              <w:pStyle w:val="BodyText"/>
              <w:ind w:left="0"/>
              <w:rPr>
                <w:b/>
                <w:sz w:val="25"/>
              </w:rPr>
            </w:pPr>
            <w:r>
              <w:rPr>
                <w:color w:val="000000"/>
              </w:rPr>
              <w:lastRenderedPageBreak/>
              <w:t>5.2.4</w:t>
            </w:r>
          </w:p>
        </w:tc>
        <w:tc>
          <w:tcPr>
            <w:tcW w:w="6343" w:type="dxa"/>
            <w:vAlign w:val="center"/>
          </w:tcPr>
          <w:p w14:paraId="2F28FFEF" w14:textId="2550BFE0" w:rsidR="006F1466" w:rsidRDefault="006F1466" w:rsidP="006F1466">
            <w:pPr>
              <w:pStyle w:val="BodyText"/>
              <w:ind w:left="0"/>
              <w:rPr>
                <w:b/>
                <w:sz w:val="25"/>
              </w:rPr>
            </w:pPr>
            <w:r>
              <w:rPr>
                <w:color w:val="000000"/>
              </w:rPr>
              <w:t>Cấu hình giới hạn truy cập cho máy chủ SSH</w:t>
            </w:r>
          </w:p>
        </w:tc>
        <w:tc>
          <w:tcPr>
            <w:tcW w:w="1104" w:type="dxa"/>
            <w:vAlign w:val="center"/>
          </w:tcPr>
          <w:p w14:paraId="52EF37C9" w14:textId="77777777" w:rsidR="006F1466" w:rsidRDefault="006F1466" w:rsidP="006F1466">
            <w:pPr>
              <w:pStyle w:val="BodyText"/>
              <w:ind w:left="0"/>
              <w:jc w:val="center"/>
              <w:rPr>
                <w:b/>
                <w:sz w:val="25"/>
              </w:rPr>
            </w:pPr>
          </w:p>
        </w:tc>
        <w:tc>
          <w:tcPr>
            <w:tcW w:w="1010" w:type="dxa"/>
            <w:vAlign w:val="center"/>
          </w:tcPr>
          <w:p w14:paraId="3E3BEA31" w14:textId="77777777" w:rsidR="006F1466" w:rsidRDefault="006F1466" w:rsidP="006F1466">
            <w:pPr>
              <w:pStyle w:val="BodyText"/>
              <w:ind w:left="0"/>
              <w:jc w:val="center"/>
              <w:rPr>
                <w:b/>
                <w:sz w:val="25"/>
              </w:rPr>
            </w:pPr>
          </w:p>
        </w:tc>
      </w:tr>
      <w:tr w:rsidR="006F1466" w14:paraId="71A7C4CD" w14:textId="77777777" w:rsidTr="00684169">
        <w:tc>
          <w:tcPr>
            <w:tcW w:w="1228" w:type="dxa"/>
            <w:vAlign w:val="center"/>
          </w:tcPr>
          <w:p w14:paraId="219914B7" w14:textId="46010AE6" w:rsidR="006F1466" w:rsidRDefault="006F1466" w:rsidP="006F1466">
            <w:pPr>
              <w:pStyle w:val="BodyText"/>
              <w:ind w:left="0"/>
              <w:rPr>
                <w:b/>
                <w:sz w:val="25"/>
              </w:rPr>
            </w:pPr>
            <w:r>
              <w:rPr>
                <w:color w:val="000000"/>
              </w:rPr>
              <w:t>5.2.5</w:t>
            </w:r>
          </w:p>
        </w:tc>
        <w:tc>
          <w:tcPr>
            <w:tcW w:w="6343" w:type="dxa"/>
            <w:vAlign w:val="center"/>
          </w:tcPr>
          <w:p w14:paraId="08BC74BE" w14:textId="32180047" w:rsidR="006F1466" w:rsidRDefault="006F1466" w:rsidP="006F1466">
            <w:pPr>
              <w:pStyle w:val="BodyText"/>
              <w:ind w:left="0"/>
              <w:rPr>
                <w:b/>
                <w:sz w:val="25"/>
              </w:rPr>
            </w:pPr>
            <w:r>
              <w:rPr>
                <w:color w:val="000000"/>
              </w:rPr>
              <w:t>Cấu hình LogLevel cho máy chủ SSH</w:t>
            </w:r>
          </w:p>
        </w:tc>
        <w:tc>
          <w:tcPr>
            <w:tcW w:w="1104" w:type="dxa"/>
            <w:vAlign w:val="center"/>
          </w:tcPr>
          <w:p w14:paraId="40D762B5" w14:textId="77777777" w:rsidR="006F1466" w:rsidRDefault="006F1466" w:rsidP="006F1466">
            <w:pPr>
              <w:pStyle w:val="BodyText"/>
              <w:ind w:left="0"/>
              <w:jc w:val="center"/>
              <w:rPr>
                <w:b/>
                <w:sz w:val="25"/>
              </w:rPr>
            </w:pPr>
          </w:p>
        </w:tc>
        <w:tc>
          <w:tcPr>
            <w:tcW w:w="1010" w:type="dxa"/>
            <w:vAlign w:val="center"/>
          </w:tcPr>
          <w:p w14:paraId="21F290BF" w14:textId="77777777" w:rsidR="006F1466" w:rsidRDefault="006F1466" w:rsidP="006F1466">
            <w:pPr>
              <w:pStyle w:val="BodyText"/>
              <w:ind w:left="0"/>
              <w:jc w:val="center"/>
              <w:rPr>
                <w:b/>
                <w:sz w:val="25"/>
              </w:rPr>
            </w:pPr>
          </w:p>
        </w:tc>
      </w:tr>
      <w:tr w:rsidR="006F1466" w14:paraId="209EBC80" w14:textId="77777777" w:rsidTr="00684169">
        <w:tc>
          <w:tcPr>
            <w:tcW w:w="1228" w:type="dxa"/>
            <w:vAlign w:val="center"/>
          </w:tcPr>
          <w:p w14:paraId="4C35EF5F" w14:textId="7C7AFCDD" w:rsidR="006F1466" w:rsidRDefault="006F1466" w:rsidP="006F1466">
            <w:pPr>
              <w:pStyle w:val="BodyText"/>
              <w:ind w:left="0"/>
              <w:rPr>
                <w:b/>
                <w:sz w:val="25"/>
              </w:rPr>
            </w:pPr>
            <w:r>
              <w:rPr>
                <w:color w:val="000000"/>
              </w:rPr>
              <w:t>5.2.6</w:t>
            </w:r>
          </w:p>
        </w:tc>
        <w:tc>
          <w:tcPr>
            <w:tcW w:w="6343" w:type="dxa"/>
            <w:vAlign w:val="center"/>
          </w:tcPr>
          <w:p w14:paraId="4C2CF5F0" w14:textId="60A28723" w:rsidR="006F1466" w:rsidRDefault="006F1466" w:rsidP="006F1466">
            <w:pPr>
              <w:pStyle w:val="BodyText"/>
              <w:ind w:left="0"/>
              <w:rPr>
                <w:b/>
                <w:sz w:val="25"/>
              </w:rPr>
            </w:pPr>
            <w:r>
              <w:rPr>
                <w:color w:val="000000"/>
              </w:rPr>
              <w:t>Cấu hình sử dụng SSH PAM</w:t>
            </w:r>
          </w:p>
        </w:tc>
        <w:tc>
          <w:tcPr>
            <w:tcW w:w="1104" w:type="dxa"/>
            <w:vAlign w:val="center"/>
          </w:tcPr>
          <w:p w14:paraId="73E3DDA3" w14:textId="77777777" w:rsidR="006F1466" w:rsidRDefault="006F1466" w:rsidP="006F1466">
            <w:pPr>
              <w:pStyle w:val="BodyText"/>
              <w:ind w:left="0"/>
              <w:jc w:val="center"/>
              <w:rPr>
                <w:b/>
                <w:sz w:val="25"/>
              </w:rPr>
            </w:pPr>
          </w:p>
        </w:tc>
        <w:tc>
          <w:tcPr>
            <w:tcW w:w="1010" w:type="dxa"/>
            <w:vAlign w:val="center"/>
          </w:tcPr>
          <w:p w14:paraId="07BAB42C" w14:textId="77777777" w:rsidR="006F1466" w:rsidRDefault="006F1466" w:rsidP="006F1466">
            <w:pPr>
              <w:pStyle w:val="BodyText"/>
              <w:ind w:left="0"/>
              <w:jc w:val="center"/>
              <w:rPr>
                <w:b/>
                <w:sz w:val="25"/>
              </w:rPr>
            </w:pPr>
          </w:p>
        </w:tc>
      </w:tr>
      <w:tr w:rsidR="006F1466" w14:paraId="06D486F9" w14:textId="77777777" w:rsidTr="00684169">
        <w:tc>
          <w:tcPr>
            <w:tcW w:w="1228" w:type="dxa"/>
            <w:vAlign w:val="center"/>
          </w:tcPr>
          <w:p w14:paraId="04B23D0A" w14:textId="397A0E81" w:rsidR="006F1466" w:rsidRDefault="006F1466" w:rsidP="006F1466">
            <w:pPr>
              <w:pStyle w:val="BodyText"/>
              <w:ind w:left="0"/>
              <w:rPr>
                <w:b/>
                <w:sz w:val="25"/>
              </w:rPr>
            </w:pPr>
            <w:r>
              <w:rPr>
                <w:color w:val="000000"/>
              </w:rPr>
              <w:t>5.2.7</w:t>
            </w:r>
          </w:p>
        </w:tc>
        <w:tc>
          <w:tcPr>
            <w:tcW w:w="6343" w:type="dxa"/>
            <w:vAlign w:val="center"/>
          </w:tcPr>
          <w:p w14:paraId="44DC677F" w14:textId="6B8FA24B" w:rsidR="006F1466" w:rsidRDefault="006F1466" w:rsidP="006F1466">
            <w:pPr>
              <w:pStyle w:val="BodyText"/>
              <w:ind w:left="0"/>
              <w:rPr>
                <w:b/>
                <w:sz w:val="25"/>
              </w:rPr>
            </w:pPr>
            <w:r>
              <w:rPr>
                <w:color w:val="000000"/>
              </w:rPr>
              <w:t>Cấu hình vô hiệu hoá đăng nhập bằng root cho máy chủ SSH</w:t>
            </w:r>
          </w:p>
        </w:tc>
        <w:tc>
          <w:tcPr>
            <w:tcW w:w="1104" w:type="dxa"/>
            <w:vAlign w:val="center"/>
          </w:tcPr>
          <w:p w14:paraId="567B5C2F" w14:textId="77777777" w:rsidR="006F1466" w:rsidRDefault="006F1466" w:rsidP="006F1466">
            <w:pPr>
              <w:pStyle w:val="BodyText"/>
              <w:ind w:left="0"/>
              <w:jc w:val="center"/>
              <w:rPr>
                <w:b/>
                <w:sz w:val="25"/>
              </w:rPr>
            </w:pPr>
          </w:p>
        </w:tc>
        <w:tc>
          <w:tcPr>
            <w:tcW w:w="1010" w:type="dxa"/>
            <w:vAlign w:val="center"/>
          </w:tcPr>
          <w:p w14:paraId="558C6A3D" w14:textId="77777777" w:rsidR="006F1466" w:rsidRDefault="006F1466" w:rsidP="006F1466">
            <w:pPr>
              <w:pStyle w:val="BodyText"/>
              <w:ind w:left="0"/>
              <w:jc w:val="center"/>
              <w:rPr>
                <w:b/>
                <w:sz w:val="25"/>
              </w:rPr>
            </w:pPr>
          </w:p>
        </w:tc>
      </w:tr>
      <w:tr w:rsidR="006F1466" w14:paraId="0B3CC34F" w14:textId="77777777" w:rsidTr="00684169">
        <w:tc>
          <w:tcPr>
            <w:tcW w:w="1228" w:type="dxa"/>
            <w:vAlign w:val="center"/>
          </w:tcPr>
          <w:p w14:paraId="224AA5A6" w14:textId="667A5E0B" w:rsidR="006F1466" w:rsidRDefault="006F1466" w:rsidP="006F1466">
            <w:pPr>
              <w:pStyle w:val="BodyText"/>
              <w:ind w:left="0"/>
              <w:rPr>
                <w:b/>
                <w:sz w:val="25"/>
              </w:rPr>
            </w:pPr>
            <w:r>
              <w:rPr>
                <w:color w:val="000000"/>
              </w:rPr>
              <w:t>5.2.8</w:t>
            </w:r>
          </w:p>
        </w:tc>
        <w:tc>
          <w:tcPr>
            <w:tcW w:w="6343" w:type="dxa"/>
            <w:vAlign w:val="center"/>
          </w:tcPr>
          <w:p w14:paraId="24C184B5" w14:textId="0B1A4560" w:rsidR="006F1466" w:rsidRDefault="006F1466" w:rsidP="006F1466">
            <w:pPr>
              <w:pStyle w:val="BodyText"/>
              <w:ind w:left="0"/>
              <w:rPr>
                <w:b/>
                <w:sz w:val="25"/>
              </w:rPr>
            </w:pPr>
            <w:r>
              <w:rPr>
                <w:color w:val="000000"/>
              </w:rPr>
              <w:t>Cấu hình vô hiệu hoá HostbasedAuthentication cho máy chủ SSH</w:t>
            </w:r>
          </w:p>
        </w:tc>
        <w:tc>
          <w:tcPr>
            <w:tcW w:w="1104" w:type="dxa"/>
            <w:vAlign w:val="center"/>
          </w:tcPr>
          <w:p w14:paraId="2F0CDE75" w14:textId="77777777" w:rsidR="006F1466" w:rsidRDefault="006F1466" w:rsidP="006F1466">
            <w:pPr>
              <w:pStyle w:val="BodyText"/>
              <w:ind w:left="0"/>
              <w:jc w:val="center"/>
              <w:rPr>
                <w:b/>
                <w:sz w:val="25"/>
              </w:rPr>
            </w:pPr>
          </w:p>
        </w:tc>
        <w:tc>
          <w:tcPr>
            <w:tcW w:w="1010" w:type="dxa"/>
            <w:vAlign w:val="center"/>
          </w:tcPr>
          <w:p w14:paraId="1BBF0C04" w14:textId="77777777" w:rsidR="006F1466" w:rsidRDefault="006F1466" w:rsidP="006F1466">
            <w:pPr>
              <w:pStyle w:val="BodyText"/>
              <w:ind w:left="0"/>
              <w:jc w:val="center"/>
              <w:rPr>
                <w:b/>
                <w:sz w:val="25"/>
              </w:rPr>
            </w:pPr>
          </w:p>
        </w:tc>
      </w:tr>
      <w:tr w:rsidR="006F1466" w14:paraId="1CF32069" w14:textId="77777777" w:rsidTr="00684169">
        <w:tc>
          <w:tcPr>
            <w:tcW w:w="1228" w:type="dxa"/>
            <w:vAlign w:val="center"/>
          </w:tcPr>
          <w:p w14:paraId="351D569C" w14:textId="0FDAC3FA" w:rsidR="006F1466" w:rsidRDefault="006F1466" w:rsidP="006F1466">
            <w:pPr>
              <w:pStyle w:val="BodyText"/>
              <w:ind w:left="0"/>
              <w:rPr>
                <w:b/>
                <w:sz w:val="25"/>
              </w:rPr>
            </w:pPr>
            <w:r>
              <w:rPr>
                <w:color w:val="000000"/>
              </w:rPr>
              <w:t>5.2.9</w:t>
            </w:r>
          </w:p>
        </w:tc>
        <w:tc>
          <w:tcPr>
            <w:tcW w:w="6343" w:type="dxa"/>
            <w:vAlign w:val="center"/>
          </w:tcPr>
          <w:p w14:paraId="41907F41" w14:textId="5F1C9FBB" w:rsidR="006F1466" w:rsidRDefault="006F1466" w:rsidP="006F1466">
            <w:pPr>
              <w:pStyle w:val="BodyText"/>
              <w:ind w:left="0"/>
              <w:rPr>
                <w:b/>
                <w:sz w:val="25"/>
              </w:rPr>
            </w:pPr>
            <w:r>
              <w:rPr>
                <w:color w:val="000000"/>
              </w:rPr>
              <w:t>Cấu hình vô hiệu hoá PermitEmptyPasswords cho máy chủ SSH</w:t>
            </w:r>
          </w:p>
        </w:tc>
        <w:tc>
          <w:tcPr>
            <w:tcW w:w="1104" w:type="dxa"/>
            <w:vAlign w:val="center"/>
          </w:tcPr>
          <w:p w14:paraId="5F6EBF9F" w14:textId="77777777" w:rsidR="006F1466" w:rsidRDefault="006F1466" w:rsidP="006F1466">
            <w:pPr>
              <w:pStyle w:val="BodyText"/>
              <w:ind w:left="0"/>
              <w:jc w:val="center"/>
              <w:rPr>
                <w:b/>
                <w:sz w:val="25"/>
              </w:rPr>
            </w:pPr>
          </w:p>
        </w:tc>
        <w:tc>
          <w:tcPr>
            <w:tcW w:w="1010" w:type="dxa"/>
            <w:vAlign w:val="center"/>
          </w:tcPr>
          <w:p w14:paraId="36BA1CE4" w14:textId="77777777" w:rsidR="006F1466" w:rsidRDefault="006F1466" w:rsidP="006F1466">
            <w:pPr>
              <w:pStyle w:val="BodyText"/>
              <w:ind w:left="0"/>
              <w:jc w:val="center"/>
              <w:rPr>
                <w:b/>
                <w:sz w:val="25"/>
              </w:rPr>
            </w:pPr>
          </w:p>
        </w:tc>
      </w:tr>
      <w:tr w:rsidR="006F1466" w14:paraId="62C8E09D" w14:textId="77777777" w:rsidTr="00684169">
        <w:tc>
          <w:tcPr>
            <w:tcW w:w="1228" w:type="dxa"/>
            <w:vAlign w:val="center"/>
          </w:tcPr>
          <w:p w14:paraId="362F1DDC" w14:textId="7AE50CFE" w:rsidR="006F1466" w:rsidRDefault="006F1466" w:rsidP="006F1466">
            <w:pPr>
              <w:pStyle w:val="BodyText"/>
              <w:ind w:left="0"/>
              <w:rPr>
                <w:b/>
                <w:sz w:val="25"/>
              </w:rPr>
            </w:pPr>
            <w:r>
              <w:rPr>
                <w:color w:val="000000"/>
              </w:rPr>
              <w:t>5.2.10</w:t>
            </w:r>
          </w:p>
        </w:tc>
        <w:tc>
          <w:tcPr>
            <w:tcW w:w="6343" w:type="dxa"/>
            <w:vAlign w:val="center"/>
          </w:tcPr>
          <w:p w14:paraId="48993FDD" w14:textId="1DC6CA2C" w:rsidR="006F1466" w:rsidRDefault="006F1466" w:rsidP="006F1466">
            <w:pPr>
              <w:pStyle w:val="BodyText"/>
              <w:ind w:left="0"/>
              <w:rPr>
                <w:b/>
                <w:sz w:val="25"/>
              </w:rPr>
            </w:pPr>
            <w:r>
              <w:rPr>
                <w:color w:val="000000"/>
              </w:rPr>
              <w:t>Cấu hình vô hiệu hoá PermitUserEnviroment cho máy chủ SSH</w:t>
            </w:r>
          </w:p>
        </w:tc>
        <w:tc>
          <w:tcPr>
            <w:tcW w:w="1104" w:type="dxa"/>
            <w:vAlign w:val="center"/>
          </w:tcPr>
          <w:p w14:paraId="3A33CAF1" w14:textId="77777777" w:rsidR="006F1466" w:rsidRDefault="006F1466" w:rsidP="006F1466">
            <w:pPr>
              <w:pStyle w:val="BodyText"/>
              <w:ind w:left="0"/>
              <w:jc w:val="center"/>
              <w:rPr>
                <w:b/>
                <w:sz w:val="25"/>
              </w:rPr>
            </w:pPr>
          </w:p>
        </w:tc>
        <w:tc>
          <w:tcPr>
            <w:tcW w:w="1010" w:type="dxa"/>
            <w:vAlign w:val="center"/>
          </w:tcPr>
          <w:p w14:paraId="6FFD483B" w14:textId="77777777" w:rsidR="006F1466" w:rsidRDefault="006F1466" w:rsidP="006F1466">
            <w:pPr>
              <w:pStyle w:val="BodyText"/>
              <w:ind w:left="0"/>
              <w:jc w:val="center"/>
              <w:rPr>
                <w:b/>
                <w:sz w:val="25"/>
              </w:rPr>
            </w:pPr>
          </w:p>
        </w:tc>
      </w:tr>
      <w:tr w:rsidR="006F1466" w14:paraId="0236F703" w14:textId="77777777" w:rsidTr="00684169">
        <w:tc>
          <w:tcPr>
            <w:tcW w:w="1228" w:type="dxa"/>
            <w:vAlign w:val="center"/>
          </w:tcPr>
          <w:p w14:paraId="4F5DD780" w14:textId="2A1FE688" w:rsidR="006F1466" w:rsidRDefault="006F1466" w:rsidP="006F1466">
            <w:pPr>
              <w:pStyle w:val="BodyText"/>
              <w:ind w:left="0"/>
              <w:rPr>
                <w:b/>
                <w:sz w:val="25"/>
              </w:rPr>
            </w:pPr>
            <w:r>
              <w:rPr>
                <w:color w:val="000000"/>
              </w:rPr>
              <w:t>5.2.11</w:t>
            </w:r>
          </w:p>
        </w:tc>
        <w:tc>
          <w:tcPr>
            <w:tcW w:w="6343" w:type="dxa"/>
            <w:vAlign w:val="center"/>
          </w:tcPr>
          <w:p w14:paraId="5E213BFD" w14:textId="1A29BC96" w:rsidR="006F1466" w:rsidRDefault="006F1466" w:rsidP="006F1466">
            <w:pPr>
              <w:pStyle w:val="BodyText"/>
              <w:ind w:left="0"/>
              <w:rPr>
                <w:b/>
                <w:sz w:val="25"/>
              </w:rPr>
            </w:pPr>
            <w:r>
              <w:rPr>
                <w:color w:val="000000"/>
              </w:rPr>
              <w:t>Cấu hình vô hiệu hoá IgnoreRhosts cho máy chủ SSH</w:t>
            </w:r>
          </w:p>
        </w:tc>
        <w:tc>
          <w:tcPr>
            <w:tcW w:w="1104" w:type="dxa"/>
            <w:vAlign w:val="center"/>
          </w:tcPr>
          <w:p w14:paraId="3C0747BB" w14:textId="77777777" w:rsidR="006F1466" w:rsidRDefault="006F1466" w:rsidP="006F1466">
            <w:pPr>
              <w:pStyle w:val="BodyText"/>
              <w:ind w:left="0"/>
              <w:jc w:val="center"/>
              <w:rPr>
                <w:b/>
                <w:sz w:val="25"/>
              </w:rPr>
            </w:pPr>
          </w:p>
        </w:tc>
        <w:tc>
          <w:tcPr>
            <w:tcW w:w="1010" w:type="dxa"/>
            <w:vAlign w:val="center"/>
          </w:tcPr>
          <w:p w14:paraId="7E579D35" w14:textId="77777777" w:rsidR="006F1466" w:rsidRDefault="006F1466" w:rsidP="006F1466">
            <w:pPr>
              <w:pStyle w:val="BodyText"/>
              <w:ind w:left="0"/>
              <w:jc w:val="center"/>
              <w:rPr>
                <w:b/>
                <w:sz w:val="25"/>
              </w:rPr>
            </w:pPr>
          </w:p>
        </w:tc>
      </w:tr>
      <w:tr w:rsidR="006F1466" w14:paraId="7D6D4D2A" w14:textId="77777777" w:rsidTr="00684169">
        <w:tc>
          <w:tcPr>
            <w:tcW w:w="1228" w:type="dxa"/>
            <w:vAlign w:val="center"/>
          </w:tcPr>
          <w:p w14:paraId="11AEF234" w14:textId="4E65EEB2" w:rsidR="006F1466" w:rsidRDefault="006F1466" w:rsidP="006F1466">
            <w:pPr>
              <w:pStyle w:val="BodyText"/>
              <w:ind w:left="0"/>
              <w:rPr>
                <w:b/>
                <w:sz w:val="25"/>
              </w:rPr>
            </w:pPr>
            <w:r>
              <w:rPr>
                <w:color w:val="000000"/>
              </w:rPr>
              <w:t>5.2.12</w:t>
            </w:r>
          </w:p>
        </w:tc>
        <w:tc>
          <w:tcPr>
            <w:tcW w:w="6343" w:type="dxa"/>
            <w:vAlign w:val="center"/>
          </w:tcPr>
          <w:p w14:paraId="7F8E6CA3" w14:textId="38AA60B0" w:rsidR="006F1466" w:rsidRDefault="006F1466" w:rsidP="006F1466">
            <w:pPr>
              <w:pStyle w:val="BodyText"/>
              <w:ind w:left="0"/>
              <w:rPr>
                <w:b/>
                <w:sz w:val="25"/>
              </w:rPr>
            </w:pPr>
            <w:r>
              <w:rPr>
                <w:color w:val="000000"/>
              </w:rPr>
              <w:t>Cấu hình vô hiệu hoá X11 Forwarding cho máy chủ SSH</w:t>
            </w:r>
          </w:p>
        </w:tc>
        <w:tc>
          <w:tcPr>
            <w:tcW w:w="1104" w:type="dxa"/>
            <w:vAlign w:val="center"/>
          </w:tcPr>
          <w:p w14:paraId="15EA9F74" w14:textId="77777777" w:rsidR="006F1466" w:rsidRDefault="006F1466" w:rsidP="006F1466">
            <w:pPr>
              <w:pStyle w:val="BodyText"/>
              <w:ind w:left="0"/>
              <w:jc w:val="center"/>
              <w:rPr>
                <w:b/>
                <w:sz w:val="25"/>
              </w:rPr>
            </w:pPr>
          </w:p>
        </w:tc>
        <w:tc>
          <w:tcPr>
            <w:tcW w:w="1010" w:type="dxa"/>
            <w:vAlign w:val="center"/>
          </w:tcPr>
          <w:p w14:paraId="64F3F0E4" w14:textId="77777777" w:rsidR="006F1466" w:rsidRDefault="006F1466" w:rsidP="006F1466">
            <w:pPr>
              <w:pStyle w:val="BodyText"/>
              <w:ind w:left="0"/>
              <w:jc w:val="center"/>
              <w:rPr>
                <w:b/>
                <w:sz w:val="25"/>
              </w:rPr>
            </w:pPr>
          </w:p>
        </w:tc>
      </w:tr>
      <w:tr w:rsidR="006F1466" w14:paraId="634911EC" w14:textId="77777777" w:rsidTr="00684169">
        <w:tc>
          <w:tcPr>
            <w:tcW w:w="1228" w:type="dxa"/>
            <w:vAlign w:val="center"/>
          </w:tcPr>
          <w:p w14:paraId="65364B80" w14:textId="32772E1A" w:rsidR="006F1466" w:rsidRDefault="006F1466" w:rsidP="006F1466">
            <w:pPr>
              <w:pStyle w:val="BodyText"/>
              <w:ind w:left="0"/>
              <w:rPr>
                <w:b/>
                <w:sz w:val="25"/>
              </w:rPr>
            </w:pPr>
            <w:r>
              <w:rPr>
                <w:color w:val="000000"/>
              </w:rPr>
              <w:t>5.2.13</w:t>
            </w:r>
          </w:p>
        </w:tc>
        <w:tc>
          <w:tcPr>
            <w:tcW w:w="6343" w:type="dxa"/>
            <w:vAlign w:val="center"/>
          </w:tcPr>
          <w:p w14:paraId="6EFB6874" w14:textId="5AE24542" w:rsidR="006F1466" w:rsidRDefault="006F1466" w:rsidP="006F1466">
            <w:pPr>
              <w:pStyle w:val="BodyText"/>
              <w:ind w:left="0"/>
              <w:rPr>
                <w:b/>
                <w:sz w:val="25"/>
              </w:rPr>
            </w:pPr>
            <w:r>
              <w:rPr>
                <w:color w:val="000000"/>
              </w:rPr>
              <w:t>Cấu hình sử dụng các thuật toán mã hoá được cho phép</w:t>
            </w:r>
          </w:p>
        </w:tc>
        <w:tc>
          <w:tcPr>
            <w:tcW w:w="1104" w:type="dxa"/>
            <w:vAlign w:val="center"/>
          </w:tcPr>
          <w:p w14:paraId="3DE32D1E" w14:textId="77777777" w:rsidR="006F1466" w:rsidRDefault="006F1466" w:rsidP="006F1466">
            <w:pPr>
              <w:pStyle w:val="BodyText"/>
              <w:ind w:left="0"/>
              <w:jc w:val="center"/>
              <w:rPr>
                <w:b/>
                <w:sz w:val="25"/>
              </w:rPr>
            </w:pPr>
          </w:p>
        </w:tc>
        <w:tc>
          <w:tcPr>
            <w:tcW w:w="1010" w:type="dxa"/>
            <w:vAlign w:val="center"/>
          </w:tcPr>
          <w:p w14:paraId="4F469EDB" w14:textId="77777777" w:rsidR="006F1466" w:rsidRDefault="006F1466" w:rsidP="006F1466">
            <w:pPr>
              <w:pStyle w:val="BodyText"/>
              <w:ind w:left="0"/>
              <w:jc w:val="center"/>
              <w:rPr>
                <w:b/>
                <w:sz w:val="25"/>
              </w:rPr>
            </w:pPr>
          </w:p>
        </w:tc>
      </w:tr>
      <w:tr w:rsidR="006F1466" w14:paraId="24E7CCC8" w14:textId="77777777" w:rsidTr="00684169">
        <w:tc>
          <w:tcPr>
            <w:tcW w:w="1228" w:type="dxa"/>
            <w:vAlign w:val="center"/>
          </w:tcPr>
          <w:p w14:paraId="054166D3" w14:textId="3A268AC8" w:rsidR="006F1466" w:rsidRDefault="006F1466" w:rsidP="006F1466">
            <w:pPr>
              <w:pStyle w:val="BodyText"/>
              <w:ind w:left="0"/>
              <w:rPr>
                <w:b/>
                <w:sz w:val="25"/>
              </w:rPr>
            </w:pPr>
            <w:r>
              <w:rPr>
                <w:color w:val="000000"/>
              </w:rPr>
              <w:t>5.2.14</w:t>
            </w:r>
          </w:p>
        </w:tc>
        <w:tc>
          <w:tcPr>
            <w:tcW w:w="6343" w:type="dxa"/>
            <w:vAlign w:val="center"/>
          </w:tcPr>
          <w:p w14:paraId="39126932" w14:textId="6793F715" w:rsidR="006F1466" w:rsidRDefault="006F1466" w:rsidP="006F1466">
            <w:pPr>
              <w:pStyle w:val="BodyText"/>
              <w:ind w:left="0"/>
              <w:rPr>
                <w:b/>
                <w:sz w:val="25"/>
              </w:rPr>
            </w:pPr>
            <w:r>
              <w:rPr>
                <w:color w:val="000000"/>
              </w:rPr>
              <w:t>Cấu hình các thuật toán MAC được cho phép</w:t>
            </w:r>
          </w:p>
        </w:tc>
        <w:tc>
          <w:tcPr>
            <w:tcW w:w="1104" w:type="dxa"/>
            <w:vAlign w:val="center"/>
          </w:tcPr>
          <w:p w14:paraId="125A7404" w14:textId="77777777" w:rsidR="006F1466" w:rsidRDefault="006F1466" w:rsidP="006F1466">
            <w:pPr>
              <w:pStyle w:val="BodyText"/>
              <w:ind w:left="0"/>
              <w:jc w:val="center"/>
              <w:rPr>
                <w:b/>
                <w:sz w:val="25"/>
              </w:rPr>
            </w:pPr>
          </w:p>
        </w:tc>
        <w:tc>
          <w:tcPr>
            <w:tcW w:w="1010" w:type="dxa"/>
            <w:vAlign w:val="center"/>
          </w:tcPr>
          <w:p w14:paraId="3321708E" w14:textId="77777777" w:rsidR="006F1466" w:rsidRDefault="006F1466" w:rsidP="006F1466">
            <w:pPr>
              <w:pStyle w:val="BodyText"/>
              <w:ind w:left="0"/>
              <w:jc w:val="center"/>
              <w:rPr>
                <w:b/>
                <w:sz w:val="25"/>
              </w:rPr>
            </w:pPr>
          </w:p>
        </w:tc>
      </w:tr>
      <w:tr w:rsidR="006F1466" w14:paraId="305D189B" w14:textId="77777777" w:rsidTr="00684169">
        <w:tc>
          <w:tcPr>
            <w:tcW w:w="1228" w:type="dxa"/>
            <w:vAlign w:val="center"/>
          </w:tcPr>
          <w:p w14:paraId="6BA7DC49" w14:textId="2BA6445E" w:rsidR="006F1466" w:rsidRDefault="006F1466" w:rsidP="006F1466">
            <w:pPr>
              <w:pStyle w:val="BodyText"/>
              <w:ind w:left="0"/>
              <w:rPr>
                <w:b/>
                <w:sz w:val="25"/>
              </w:rPr>
            </w:pPr>
            <w:r>
              <w:rPr>
                <w:color w:val="000000"/>
              </w:rPr>
              <w:t>5.2.15</w:t>
            </w:r>
          </w:p>
        </w:tc>
        <w:tc>
          <w:tcPr>
            <w:tcW w:w="6343" w:type="dxa"/>
            <w:vAlign w:val="center"/>
          </w:tcPr>
          <w:p w14:paraId="21BACF3D" w14:textId="3329CA1F" w:rsidR="006F1466" w:rsidRDefault="006F1466" w:rsidP="006F1466">
            <w:pPr>
              <w:pStyle w:val="BodyText"/>
              <w:ind w:left="0"/>
              <w:rPr>
                <w:b/>
                <w:sz w:val="25"/>
              </w:rPr>
            </w:pPr>
            <w:r>
              <w:rPr>
                <w:color w:val="000000"/>
              </w:rPr>
              <w:t>Cấu hình thuật toán trao đổi khoá được cho phép</w:t>
            </w:r>
          </w:p>
        </w:tc>
        <w:tc>
          <w:tcPr>
            <w:tcW w:w="1104" w:type="dxa"/>
            <w:vAlign w:val="center"/>
          </w:tcPr>
          <w:p w14:paraId="16AD0E3C" w14:textId="77777777" w:rsidR="006F1466" w:rsidRDefault="006F1466" w:rsidP="006F1466">
            <w:pPr>
              <w:pStyle w:val="BodyText"/>
              <w:ind w:left="0"/>
              <w:jc w:val="center"/>
              <w:rPr>
                <w:b/>
                <w:sz w:val="25"/>
              </w:rPr>
            </w:pPr>
          </w:p>
        </w:tc>
        <w:tc>
          <w:tcPr>
            <w:tcW w:w="1010" w:type="dxa"/>
            <w:vAlign w:val="center"/>
          </w:tcPr>
          <w:p w14:paraId="0807DAAF" w14:textId="77777777" w:rsidR="006F1466" w:rsidRDefault="006F1466" w:rsidP="006F1466">
            <w:pPr>
              <w:pStyle w:val="BodyText"/>
              <w:ind w:left="0"/>
              <w:jc w:val="center"/>
              <w:rPr>
                <w:b/>
                <w:sz w:val="25"/>
              </w:rPr>
            </w:pPr>
          </w:p>
        </w:tc>
      </w:tr>
      <w:tr w:rsidR="006F1466" w14:paraId="0A240FDA" w14:textId="77777777" w:rsidTr="00684169">
        <w:tc>
          <w:tcPr>
            <w:tcW w:w="1228" w:type="dxa"/>
            <w:vAlign w:val="center"/>
          </w:tcPr>
          <w:p w14:paraId="7E85D283" w14:textId="429112A3" w:rsidR="006F1466" w:rsidRDefault="006F1466" w:rsidP="006F1466">
            <w:pPr>
              <w:pStyle w:val="BodyText"/>
              <w:ind w:left="0"/>
              <w:rPr>
                <w:b/>
                <w:sz w:val="25"/>
              </w:rPr>
            </w:pPr>
            <w:r>
              <w:rPr>
                <w:color w:val="000000"/>
              </w:rPr>
              <w:t>5.2.16</w:t>
            </w:r>
          </w:p>
        </w:tc>
        <w:tc>
          <w:tcPr>
            <w:tcW w:w="6343" w:type="dxa"/>
            <w:vAlign w:val="center"/>
          </w:tcPr>
          <w:p w14:paraId="6EE9F47B" w14:textId="4E490141" w:rsidR="006F1466" w:rsidRDefault="006F1466" w:rsidP="006F1466">
            <w:pPr>
              <w:pStyle w:val="BodyText"/>
              <w:ind w:left="0"/>
              <w:rPr>
                <w:b/>
                <w:sz w:val="25"/>
              </w:rPr>
            </w:pPr>
            <w:r>
              <w:rPr>
                <w:color w:val="000000"/>
              </w:rPr>
              <w:t>Cấu hình vô hiệu hoá SSH AllowTcpForwarding</w:t>
            </w:r>
          </w:p>
        </w:tc>
        <w:tc>
          <w:tcPr>
            <w:tcW w:w="1104" w:type="dxa"/>
            <w:vAlign w:val="center"/>
          </w:tcPr>
          <w:p w14:paraId="20550D7E" w14:textId="77777777" w:rsidR="006F1466" w:rsidRDefault="006F1466" w:rsidP="006F1466">
            <w:pPr>
              <w:pStyle w:val="BodyText"/>
              <w:ind w:left="0"/>
              <w:jc w:val="center"/>
              <w:rPr>
                <w:b/>
                <w:sz w:val="25"/>
              </w:rPr>
            </w:pPr>
          </w:p>
        </w:tc>
        <w:tc>
          <w:tcPr>
            <w:tcW w:w="1010" w:type="dxa"/>
            <w:vAlign w:val="center"/>
          </w:tcPr>
          <w:p w14:paraId="79F36985" w14:textId="77777777" w:rsidR="006F1466" w:rsidRDefault="006F1466" w:rsidP="006F1466">
            <w:pPr>
              <w:pStyle w:val="BodyText"/>
              <w:ind w:left="0"/>
              <w:jc w:val="center"/>
              <w:rPr>
                <w:b/>
                <w:sz w:val="25"/>
              </w:rPr>
            </w:pPr>
          </w:p>
        </w:tc>
      </w:tr>
      <w:tr w:rsidR="006F1466" w14:paraId="7A2F7353" w14:textId="77777777" w:rsidTr="00684169">
        <w:tc>
          <w:tcPr>
            <w:tcW w:w="1228" w:type="dxa"/>
            <w:vAlign w:val="center"/>
          </w:tcPr>
          <w:p w14:paraId="2480CD7A" w14:textId="6A80C427" w:rsidR="006F1466" w:rsidRDefault="006F1466" w:rsidP="006F1466">
            <w:pPr>
              <w:pStyle w:val="BodyText"/>
              <w:ind w:left="0"/>
              <w:rPr>
                <w:b/>
                <w:sz w:val="25"/>
              </w:rPr>
            </w:pPr>
            <w:r>
              <w:rPr>
                <w:color w:val="000000"/>
              </w:rPr>
              <w:t>5.2.17</w:t>
            </w:r>
          </w:p>
        </w:tc>
        <w:tc>
          <w:tcPr>
            <w:tcW w:w="6343" w:type="dxa"/>
            <w:vAlign w:val="center"/>
          </w:tcPr>
          <w:p w14:paraId="7C578C65" w14:textId="26DD40B0" w:rsidR="006F1466" w:rsidRDefault="006F1466" w:rsidP="006F1466">
            <w:pPr>
              <w:pStyle w:val="BodyText"/>
              <w:ind w:left="0"/>
              <w:rPr>
                <w:b/>
                <w:sz w:val="25"/>
              </w:rPr>
            </w:pPr>
            <w:r>
              <w:rPr>
                <w:color w:val="000000"/>
              </w:rPr>
              <w:t>Cấu hình cảnh báo SSH</w:t>
            </w:r>
          </w:p>
        </w:tc>
        <w:tc>
          <w:tcPr>
            <w:tcW w:w="1104" w:type="dxa"/>
            <w:vAlign w:val="center"/>
          </w:tcPr>
          <w:p w14:paraId="45B1FF0B" w14:textId="77777777" w:rsidR="006F1466" w:rsidRDefault="006F1466" w:rsidP="006F1466">
            <w:pPr>
              <w:pStyle w:val="BodyText"/>
              <w:ind w:left="0"/>
              <w:jc w:val="center"/>
              <w:rPr>
                <w:b/>
                <w:sz w:val="25"/>
              </w:rPr>
            </w:pPr>
          </w:p>
        </w:tc>
        <w:tc>
          <w:tcPr>
            <w:tcW w:w="1010" w:type="dxa"/>
            <w:vAlign w:val="center"/>
          </w:tcPr>
          <w:p w14:paraId="589228AE" w14:textId="77777777" w:rsidR="006F1466" w:rsidRDefault="006F1466" w:rsidP="006F1466">
            <w:pPr>
              <w:pStyle w:val="BodyText"/>
              <w:ind w:left="0"/>
              <w:jc w:val="center"/>
              <w:rPr>
                <w:b/>
                <w:sz w:val="25"/>
              </w:rPr>
            </w:pPr>
          </w:p>
        </w:tc>
      </w:tr>
      <w:tr w:rsidR="006F1466" w14:paraId="3338EB23" w14:textId="77777777" w:rsidTr="00684169">
        <w:tc>
          <w:tcPr>
            <w:tcW w:w="1228" w:type="dxa"/>
            <w:vAlign w:val="center"/>
          </w:tcPr>
          <w:p w14:paraId="0968285F" w14:textId="65002E2C" w:rsidR="006F1466" w:rsidRDefault="006F1466" w:rsidP="006F1466">
            <w:pPr>
              <w:pStyle w:val="BodyText"/>
              <w:ind w:left="0"/>
              <w:rPr>
                <w:b/>
                <w:sz w:val="25"/>
              </w:rPr>
            </w:pPr>
            <w:r>
              <w:rPr>
                <w:color w:val="000000"/>
              </w:rPr>
              <w:t>5.2.18</w:t>
            </w:r>
          </w:p>
        </w:tc>
        <w:tc>
          <w:tcPr>
            <w:tcW w:w="6343" w:type="dxa"/>
            <w:vAlign w:val="center"/>
          </w:tcPr>
          <w:p w14:paraId="7BE189AB" w14:textId="1897B33C" w:rsidR="006F1466" w:rsidRDefault="006F1466" w:rsidP="006F1466">
            <w:pPr>
              <w:pStyle w:val="BodyText"/>
              <w:ind w:left="0"/>
              <w:rPr>
                <w:b/>
                <w:sz w:val="25"/>
              </w:rPr>
            </w:pPr>
            <w:r>
              <w:rPr>
                <w:color w:val="000000"/>
              </w:rPr>
              <w:t>Cấu hình SSH MaxAuthTries</w:t>
            </w:r>
          </w:p>
        </w:tc>
        <w:tc>
          <w:tcPr>
            <w:tcW w:w="1104" w:type="dxa"/>
            <w:vAlign w:val="center"/>
          </w:tcPr>
          <w:p w14:paraId="166B5810" w14:textId="77777777" w:rsidR="006F1466" w:rsidRDefault="006F1466" w:rsidP="006F1466">
            <w:pPr>
              <w:pStyle w:val="BodyText"/>
              <w:ind w:left="0"/>
              <w:jc w:val="center"/>
              <w:rPr>
                <w:b/>
                <w:sz w:val="25"/>
              </w:rPr>
            </w:pPr>
          </w:p>
        </w:tc>
        <w:tc>
          <w:tcPr>
            <w:tcW w:w="1010" w:type="dxa"/>
            <w:vAlign w:val="center"/>
          </w:tcPr>
          <w:p w14:paraId="2F1E29DE" w14:textId="77777777" w:rsidR="006F1466" w:rsidRDefault="006F1466" w:rsidP="006F1466">
            <w:pPr>
              <w:pStyle w:val="BodyText"/>
              <w:ind w:left="0"/>
              <w:jc w:val="center"/>
              <w:rPr>
                <w:b/>
                <w:sz w:val="25"/>
              </w:rPr>
            </w:pPr>
          </w:p>
        </w:tc>
      </w:tr>
      <w:tr w:rsidR="006F1466" w14:paraId="59D70B48" w14:textId="77777777" w:rsidTr="00684169">
        <w:tc>
          <w:tcPr>
            <w:tcW w:w="1228" w:type="dxa"/>
            <w:vAlign w:val="center"/>
          </w:tcPr>
          <w:p w14:paraId="29A16E1D" w14:textId="0974F995" w:rsidR="006F1466" w:rsidRDefault="006F1466" w:rsidP="006F1466">
            <w:pPr>
              <w:pStyle w:val="BodyText"/>
              <w:ind w:left="0"/>
              <w:rPr>
                <w:b/>
                <w:sz w:val="25"/>
              </w:rPr>
            </w:pPr>
            <w:r>
              <w:rPr>
                <w:color w:val="000000"/>
              </w:rPr>
              <w:t>5.2.19</w:t>
            </w:r>
          </w:p>
        </w:tc>
        <w:tc>
          <w:tcPr>
            <w:tcW w:w="6343" w:type="dxa"/>
            <w:vAlign w:val="center"/>
          </w:tcPr>
          <w:p w14:paraId="310A248E" w14:textId="3A96CC57" w:rsidR="006F1466" w:rsidRDefault="006F1466" w:rsidP="006F1466">
            <w:pPr>
              <w:pStyle w:val="BodyText"/>
              <w:ind w:left="0"/>
              <w:rPr>
                <w:b/>
                <w:sz w:val="25"/>
              </w:rPr>
            </w:pPr>
            <w:r>
              <w:rPr>
                <w:color w:val="000000"/>
              </w:rPr>
              <w:t>Cấu hình SSH MaxStartups</w:t>
            </w:r>
          </w:p>
        </w:tc>
        <w:tc>
          <w:tcPr>
            <w:tcW w:w="1104" w:type="dxa"/>
            <w:vAlign w:val="center"/>
          </w:tcPr>
          <w:p w14:paraId="6D292324" w14:textId="77777777" w:rsidR="006F1466" w:rsidRDefault="006F1466" w:rsidP="006F1466">
            <w:pPr>
              <w:pStyle w:val="BodyText"/>
              <w:ind w:left="0"/>
              <w:jc w:val="center"/>
              <w:rPr>
                <w:b/>
                <w:sz w:val="25"/>
              </w:rPr>
            </w:pPr>
          </w:p>
        </w:tc>
        <w:tc>
          <w:tcPr>
            <w:tcW w:w="1010" w:type="dxa"/>
            <w:vAlign w:val="center"/>
          </w:tcPr>
          <w:p w14:paraId="5E3607D3" w14:textId="77777777" w:rsidR="006F1466" w:rsidRDefault="006F1466" w:rsidP="006F1466">
            <w:pPr>
              <w:pStyle w:val="BodyText"/>
              <w:ind w:left="0"/>
              <w:jc w:val="center"/>
              <w:rPr>
                <w:b/>
                <w:sz w:val="25"/>
              </w:rPr>
            </w:pPr>
          </w:p>
        </w:tc>
      </w:tr>
      <w:tr w:rsidR="006F1466" w14:paraId="3729E6EC" w14:textId="77777777" w:rsidTr="00684169">
        <w:tc>
          <w:tcPr>
            <w:tcW w:w="1228" w:type="dxa"/>
            <w:vAlign w:val="center"/>
          </w:tcPr>
          <w:p w14:paraId="29D8BCFF" w14:textId="5610F4E0" w:rsidR="006F1466" w:rsidRDefault="006F1466" w:rsidP="006F1466">
            <w:pPr>
              <w:pStyle w:val="BodyText"/>
              <w:ind w:left="0"/>
              <w:rPr>
                <w:b/>
                <w:sz w:val="25"/>
              </w:rPr>
            </w:pPr>
            <w:r>
              <w:rPr>
                <w:color w:val="000000"/>
              </w:rPr>
              <w:t>5.2.20</w:t>
            </w:r>
          </w:p>
        </w:tc>
        <w:tc>
          <w:tcPr>
            <w:tcW w:w="6343" w:type="dxa"/>
            <w:vAlign w:val="center"/>
          </w:tcPr>
          <w:p w14:paraId="7AD7556E" w14:textId="0469AA16" w:rsidR="006F1466" w:rsidRDefault="006F1466" w:rsidP="006F1466">
            <w:pPr>
              <w:pStyle w:val="BodyText"/>
              <w:ind w:left="0"/>
              <w:rPr>
                <w:b/>
                <w:sz w:val="25"/>
              </w:rPr>
            </w:pPr>
            <w:r>
              <w:rPr>
                <w:color w:val="000000"/>
              </w:rPr>
              <w:t>Cấu hình SSH MaxSessions</w:t>
            </w:r>
          </w:p>
        </w:tc>
        <w:tc>
          <w:tcPr>
            <w:tcW w:w="1104" w:type="dxa"/>
            <w:vAlign w:val="center"/>
          </w:tcPr>
          <w:p w14:paraId="31F55226" w14:textId="77777777" w:rsidR="006F1466" w:rsidRDefault="006F1466" w:rsidP="006F1466">
            <w:pPr>
              <w:pStyle w:val="BodyText"/>
              <w:ind w:left="0"/>
              <w:jc w:val="center"/>
              <w:rPr>
                <w:b/>
                <w:sz w:val="25"/>
              </w:rPr>
            </w:pPr>
          </w:p>
        </w:tc>
        <w:tc>
          <w:tcPr>
            <w:tcW w:w="1010" w:type="dxa"/>
            <w:vAlign w:val="center"/>
          </w:tcPr>
          <w:p w14:paraId="2B5D58F1" w14:textId="77777777" w:rsidR="006F1466" w:rsidRDefault="006F1466" w:rsidP="006F1466">
            <w:pPr>
              <w:pStyle w:val="BodyText"/>
              <w:ind w:left="0"/>
              <w:jc w:val="center"/>
              <w:rPr>
                <w:b/>
                <w:sz w:val="25"/>
              </w:rPr>
            </w:pPr>
          </w:p>
        </w:tc>
      </w:tr>
      <w:tr w:rsidR="006F1466" w14:paraId="189CF87A" w14:textId="77777777" w:rsidTr="00684169">
        <w:tc>
          <w:tcPr>
            <w:tcW w:w="1228" w:type="dxa"/>
            <w:vAlign w:val="center"/>
          </w:tcPr>
          <w:p w14:paraId="0E3AA7BC" w14:textId="64AEB148" w:rsidR="006F1466" w:rsidRDefault="006F1466" w:rsidP="006F1466">
            <w:pPr>
              <w:pStyle w:val="BodyText"/>
              <w:ind w:left="0"/>
              <w:rPr>
                <w:color w:val="000000"/>
              </w:rPr>
            </w:pPr>
            <w:r>
              <w:rPr>
                <w:color w:val="000000"/>
              </w:rPr>
              <w:t>5.2.21</w:t>
            </w:r>
          </w:p>
        </w:tc>
        <w:tc>
          <w:tcPr>
            <w:tcW w:w="6343" w:type="dxa"/>
            <w:vAlign w:val="center"/>
          </w:tcPr>
          <w:p w14:paraId="7B41993B" w14:textId="1CD40634" w:rsidR="006F1466" w:rsidRPr="00A95C36" w:rsidRDefault="006F1466" w:rsidP="006F1466">
            <w:pPr>
              <w:pStyle w:val="BodyText"/>
              <w:ind w:left="0"/>
            </w:pPr>
            <w:r>
              <w:rPr>
                <w:color w:val="000000"/>
              </w:rPr>
              <w:t>Cấu hình SSH LoginGraceTime</w:t>
            </w:r>
          </w:p>
        </w:tc>
        <w:tc>
          <w:tcPr>
            <w:tcW w:w="1104" w:type="dxa"/>
            <w:vAlign w:val="center"/>
          </w:tcPr>
          <w:p w14:paraId="1EA066A5" w14:textId="77777777" w:rsidR="006F1466" w:rsidRDefault="006F1466" w:rsidP="006F1466">
            <w:pPr>
              <w:pStyle w:val="BodyText"/>
              <w:ind w:left="0"/>
              <w:jc w:val="center"/>
              <w:rPr>
                <w:b/>
                <w:sz w:val="25"/>
              </w:rPr>
            </w:pPr>
          </w:p>
        </w:tc>
        <w:tc>
          <w:tcPr>
            <w:tcW w:w="1010" w:type="dxa"/>
            <w:vAlign w:val="center"/>
          </w:tcPr>
          <w:p w14:paraId="0A8E8550" w14:textId="77777777" w:rsidR="006F1466" w:rsidRDefault="006F1466" w:rsidP="006F1466">
            <w:pPr>
              <w:pStyle w:val="BodyText"/>
              <w:ind w:left="0"/>
              <w:jc w:val="center"/>
              <w:rPr>
                <w:b/>
                <w:sz w:val="25"/>
              </w:rPr>
            </w:pPr>
          </w:p>
        </w:tc>
      </w:tr>
      <w:tr w:rsidR="006F1466" w14:paraId="6B3C5F88" w14:textId="77777777" w:rsidTr="00684169">
        <w:tc>
          <w:tcPr>
            <w:tcW w:w="1228" w:type="dxa"/>
            <w:vAlign w:val="center"/>
          </w:tcPr>
          <w:p w14:paraId="514E1A15" w14:textId="0CFEB3B6" w:rsidR="006F1466" w:rsidRDefault="006F1466" w:rsidP="006F1466">
            <w:pPr>
              <w:pStyle w:val="BodyText"/>
              <w:ind w:left="0"/>
              <w:rPr>
                <w:color w:val="000000"/>
              </w:rPr>
            </w:pPr>
            <w:r>
              <w:rPr>
                <w:color w:val="000000"/>
              </w:rPr>
              <w:t>5.2.22</w:t>
            </w:r>
          </w:p>
        </w:tc>
        <w:tc>
          <w:tcPr>
            <w:tcW w:w="6343" w:type="dxa"/>
            <w:vAlign w:val="center"/>
          </w:tcPr>
          <w:p w14:paraId="3C4B7C09" w14:textId="22411726" w:rsidR="006F1466" w:rsidRPr="00A95C36" w:rsidRDefault="006F1466" w:rsidP="006F1466">
            <w:pPr>
              <w:pStyle w:val="BodyText"/>
              <w:ind w:left="0"/>
            </w:pPr>
            <w:r>
              <w:rPr>
                <w:color w:val="000000"/>
              </w:rPr>
              <w:t>Cấu hình khoảng thời gian chờ không hoạt động cho máy chủ SSH</w:t>
            </w:r>
          </w:p>
        </w:tc>
        <w:tc>
          <w:tcPr>
            <w:tcW w:w="1104" w:type="dxa"/>
            <w:vAlign w:val="center"/>
          </w:tcPr>
          <w:p w14:paraId="36E22808" w14:textId="77777777" w:rsidR="006F1466" w:rsidRDefault="006F1466" w:rsidP="006F1466">
            <w:pPr>
              <w:pStyle w:val="BodyText"/>
              <w:ind w:left="0"/>
              <w:jc w:val="center"/>
              <w:rPr>
                <w:b/>
                <w:sz w:val="25"/>
              </w:rPr>
            </w:pPr>
          </w:p>
        </w:tc>
        <w:tc>
          <w:tcPr>
            <w:tcW w:w="1010" w:type="dxa"/>
            <w:vAlign w:val="center"/>
          </w:tcPr>
          <w:p w14:paraId="1D268EAE" w14:textId="77777777" w:rsidR="006F1466" w:rsidRDefault="006F1466" w:rsidP="006F1466">
            <w:pPr>
              <w:pStyle w:val="BodyText"/>
              <w:ind w:left="0"/>
              <w:jc w:val="center"/>
              <w:rPr>
                <w:b/>
                <w:sz w:val="25"/>
              </w:rPr>
            </w:pPr>
          </w:p>
        </w:tc>
      </w:tr>
      <w:tr w:rsidR="00BB61AC" w14:paraId="5FD35C06" w14:textId="77777777" w:rsidTr="00684169">
        <w:tc>
          <w:tcPr>
            <w:tcW w:w="1228" w:type="dxa"/>
            <w:vAlign w:val="center"/>
          </w:tcPr>
          <w:p w14:paraId="5D8CCF9D" w14:textId="2C68E4B1" w:rsidR="00BB61AC" w:rsidRDefault="00BB61AC" w:rsidP="004F749D">
            <w:pPr>
              <w:pStyle w:val="BodyText"/>
              <w:ind w:left="0"/>
              <w:rPr>
                <w:b/>
                <w:sz w:val="25"/>
              </w:rPr>
            </w:pPr>
            <w:r>
              <w:rPr>
                <w:b/>
                <w:bCs/>
                <w:color w:val="000000"/>
              </w:rPr>
              <w:t>5.3</w:t>
            </w:r>
          </w:p>
        </w:tc>
        <w:tc>
          <w:tcPr>
            <w:tcW w:w="8457" w:type="dxa"/>
            <w:gridSpan w:val="3"/>
            <w:vAlign w:val="center"/>
          </w:tcPr>
          <w:p w14:paraId="1A62EAB8" w14:textId="4DC657D7" w:rsidR="00BB61AC" w:rsidRPr="00BB61AC" w:rsidRDefault="00BB61AC" w:rsidP="00BB61AC">
            <w:pPr>
              <w:pStyle w:val="BodyText"/>
              <w:ind w:left="0"/>
              <w:rPr>
                <w:b/>
                <w:bCs/>
                <w:sz w:val="25"/>
              </w:rPr>
            </w:pPr>
            <w:r w:rsidRPr="00BB61AC">
              <w:rPr>
                <w:b/>
                <w:bCs/>
              </w:rPr>
              <w:t>Cấu hình PAM</w:t>
            </w:r>
          </w:p>
        </w:tc>
      </w:tr>
      <w:tr w:rsidR="00D10121" w14:paraId="17DCDD51" w14:textId="77777777" w:rsidTr="00684169">
        <w:tc>
          <w:tcPr>
            <w:tcW w:w="1228" w:type="dxa"/>
            <w:vAlign w:val="center"/>
          </w:tcPr>
          <w:p w14:paraId="4A7E4173" w14:textId="55743C7C" w:rsidR="00D10121" w:rsidRDefault="00D10121" w:rsidP="00D10121">
            <w:pPr>
              <w:pStyle w:val="BodyText"/>
              <w:ind w:left="0"/>
              <w:rPr>
                <w:b/>
                <w:sz w:val="25"/>
              </w:rPr>
            </w:pPr>
            <w:r>
              <w:rPr>
                <w:color w:val="000000"/>
              </w:rPr>
              <w:t xml:space="preserve">5.3.1 </w:t>
            </w:r>
          </w:p>
        </w:tc>
        <w:tc>
          <w:tcPr>
            <w:tcW w:w="6343" w:type="dxa"/>
            <w:vAlign w:val="center"/>
          </w:tcPr>
          <w:p w14:paraId="68A1A880" w14:textId="4CF5A2B4" w:rsidR="00D10121" w:rsidRDefault="00D10121" w:rsidP="00D10121">
            <w:pPr>
              <w:pStyle w:val="BodyText"/>
              <w:ind w:left="0"/>
              <w:rPr>
                <w:b/>
                <w:sz w:val="25"/>
              </w:rPr>
            </w:pPr>
            <w:r>
              <w:rPr>
                <w:color w:val="000000"/>
              </w:rPr>
              <w:t>Cấu hình điều kiện tạo mật khẩu</w:t>
            </w:r>
          </w:p>
        </w:tc>
        <w:tc>
          <w:tcPr>
            <w:tcW w:w="1104" w:type="dxa"/>
            <w:vAlign w:val="center"/>
          </w:tcPr>
          <w:p w14:paraId="1CCA1A88" w14:textId="77777777" w:rsidR="00D10121" w:rsidRDefault="00D10121" w:rsidP="00D10121">
            <w:pPr>
              <w:pStyle w:val="BodyText"/>
              <w:ind w:left="0"/>
              <w:jc w:val="center"/>
              <w:rPr>
                <w:b/>
                <w:sz w:val="25"/>
              </w:rPr>
            </w:pPr>
          </w:p>
        </w:tc>
        <w:tc>
          <w:tcPr>
            <w:tcW w:w="1010" w:type="dxa"/>
            <w:vAlign w:val="center"/>
          </w:tcPr>
          <w:p w14:paraId="106899B1" w14:textId="77777777" w:rsidR="00D10121" w:rsidRDefault="00D10121" w:rsidP="00D10121">
            <w:pPr>
              <w:pStyle w:val="BodyText"/>
              <w:ind w:left="0"/>
              <w:jc w:val="center"/>
              <w:rPr>
                <w:b/>
                <w:sz w:val="25"/>
              </w:rPr>
            </w:pPr>
          </w:p>
        </w:tc>
      </w:tr>
      <w:tr w:rsidR="00D10121" w14:paraId="0C623B17" w14:textId="77777777" w:rsidTr="00684169">
        <w:tc>
          <w:tcPr>
            <w:tcW w:w="1228" w:type="dxa"/>
            <w:vAlign w:val="center"/>
          </w:tcPr>
          <w:p w14:paraId="0F2320E1" w14:textId="0812E28E" w:rsidR="00D10121" w:rsidRDefault="00D10121" w:rsidP="00D10121">
            <w:pPr>
              <w:pStyle w:val="BodyText"/>
              <w:ind w:left="0"/>
              <w:rPr>
                <w:b/>
                <w:sz w:val="25"/>
              </w:rPr>
            </w:pPr>
            <w:r>
              <w:rPr>
                <w:color w:val="000000"/>
              </w:rPr>
              <w:t xml:space="preserve">5.3.2 </w:t>
            </w:r>
          </w:p>
        </w:tc>
        <w:tc>
          <w:tcPr>
            <w:tcW w:w="6343" w:type="dxa"/>
            <w:vAlign w:val="center"/>
          </w:tcPr>
          <w:p w14:paraId="51B110E8" w14:textId="660F273A" w:rsidR="00D10121" w:rsidRDefault="00D10121" w:rsidP="00D10121">
            <w:pPr>
              <w:pStyle w:val="BodyText"/>
              <w:ind w:left="0"/>
              <w:rPr>
                <w:b/>
                <w:sz w:val="25"/>
              </w:rPr>
            </w:pPr>
            <w:r>
              <w:rPr>
                <w:color w:val="000000"/>
              </w:rPr>
              <w:t>Cấu hình khoá truy cập do nhiều lần nhập mật khẩu thất bại</w:t>
            </w:r>
          </w:p>
        </w:tc>
        <w:tc>
          <w:tcPr>
            <w:tcW w:w="1104" w:type="dxa"/>
            <w:vAlign w:val="center"/>
          </w:tcPr>
          <w:p w14:paraId="10E284D4" w14:textId="77777777" w:rsidR="00D10121" w:rsidRDefault="00D10121" w:rsidP="00D10121">
            <w:pPr>
              <w:pStyle w:val="BodyText"/>
              <w:ind w:left="0"/>
              <w:jc w:val="center"/>
              <w:rPr>
                <w:b/>
                <w:sz w:val="25"/>
              </w:rPr>
            </w:pPr>
          </w:p>
        </w:tc>
        <w:tc>
          <w:tcPr>
            <w:tcW w:w="1010" w:type="dxa"/>
            <w:vAlign w:val="center"/>
          </w:tcPr>
          <w:p w14:paraId="5D0E65BF" w14:textId="77777777" w:rsidR="00D10121" w:rsidRDefault="00D10121" w:rsidP="00D10121">
            <w:pPr>
              <w:pStyle w:val="BodyText"/>
              <w:ind w:left="0"/>
              <w:jc w:val="center"/>
              <w:rPr>
                <w:b/>
                <w:sz w:val="25"/>
              </w:rPr>
            </w:pPr>
          </w:p>
        </w:tc>
      </w:tr>
      <w:tr w:rsidR="00D10121" w14:paraId="7A8C72A5" w14:textId="77777777" w:rsidTr="00684169">
        <w:tc>
          <w:tcPr>
            <w:tcW w:w="1228" w:type="dxa"/>
            <w:vAlign w:val="center"/>
          </w:tcPr>
          <w:p w14:paraId="2F8187A5" w14:textId="10886DCD" w:rsidR="00D10121" w:rsidRDefault="00D10121" w:rsidP="00D10121">
            <w:pPr>
              <w:pStyle w:val="BodyText"/>
              <w:ind w:left="0"/>
              <w:rPr>
                <w:b/>
                <w:sz w:val="25"/>
              </w:rPr>
            </w:pPr>
            <w:r>
              <w:rPr>
                <w:color w:val="000000"/>
              </w:rPr>
              <w:lastRenderedPageBreak/>
              <w:t xml:space="preserve">5.3.3 </w:t>
            </w:r>
          </w:p>
        </w:tc>
        <w:tc>
          <w:tcPr>
            <w:tcW w:w="6343" w:type="dxa"/>
            <w:vAlign w:val="center"/>
          </w:tcPr>
          <w:p w14:paraId="173D97D1" w14:textId="73052939" w:rsidR="00D10121" w:rsidRDefault="00D10121" w:rsidP="00D10121">
            <w:pPr>
              <w:pStyle w:val="BodyText"/>
              <w:ind w:left="0"/>
              <w:rPr>
                <w:b/>
                <w:sz w:val="25"/>
              </w:rPr>
            </w:pPr>
            <w:r>
              <w:rPr>
                <w:color w:val="000000"/>
              </w:rPr>
              <w:t>Giới hạn việc sử dụng lại mật khẩu</w:t>
            </w:r>
          </w:p>
        </w:tc>
        <w:tc>
          <w:tcPr>
            <w:tcW w:w="1104" w:type="dxa"/>
            <w:vAlign w:val="center"/>
          </w:tcPr>
          <w:p w14:paraId="30F5DC5B" w14:textId="77777777" w:rsidR="00D10121" w:rsidRDefault="00D10121" w:rsidP="00D10121">
            <w:pPr>
              <w:pStyle w:val="BodyText"/>
              <w:ind w:left="0"/>
              <w:jc w:val="center"/>
              <w:rPr>
                <w:b/>
                <w:sz w:val="25"/>
              </w:rPr>
            </w:pPr>
          </w:p>
        </w:tc>
        <w:tc>
          <w:tcPr>
            <w:tcW w:w="1010" w:type="dxa"/>
            <w:vAlign w:val="center"/>
          </w:tcPr>
          <w:p w14:paraId="63136812" w14:textId="77777777" w:rsidR="00D10121" w:rsidRDefault="00D10121" w:rsidP="00D10121">
            <w:pPr>
              <w:pStyle w:val="BodyText"/>
              <w:ind w:left="0"/>
              <w:jc w:val="center"/>
              <w:rPr>
                <w:b/>
                <w:sz w:val="25"/>
              </w:rPr>
            </w:pPr>
          </w:p>
        </w:tc>
      </w:tr>
      <w:tr w:rsidR="00D10121" w14:paraId="106BEF4F" w14:textId="77777777" w:rsidTr="00684169">
        <w:tc>
          <w:tcPr>
            <w:tcW w:w="1228" w:type="dxa"/>
            <w:vAlign w:val="center"/>
          </w:tcPr>
          <w:p w14:paraId="79172AA9" w14:textId="566176F7" w:rsidR="00D10121" w:rsidRDefault="00D10121" w:rsidP="00D10121">
            <w:pPr>
              <w:pStyle w:val="BodyText"/>
              <w:ind w:left="0"/>
              <w:rPr>
                <w:b/>
                <w:sz w:val="25"/>
              </w:rPr>
            </w:pPr>
            <w:r>
              <w:rPr>
                <w:color w:val="000000"/>
              </w:rPr>
              <w:t xml:space="preserve">5.3.4 </w:t>
            </w:r>
          </w:p>
        </w:tc>
        <w:tc>
          <w:tcPr>
            <w:tcW w:w="6343" w:type="dxa"/>
            <w:vAlign w:val="center"/>
          </w:tcPr>
          <w:p w14:paraId="08CC8604" w14:textId="33EDFEFF" w:rsidR="00D10121" w:rsidRDefault="00D10121" w:rsidP="00D10121">
            <w:pPr>
              <w:pStyle w:val="BodyText"/>
              <w:ind w:left="0"/>
              <w:rPr>
                <w:b/>
                <w:sz w:val="25"/>
              </w:rPr>
            </w:pPr>
            <w:r>
              <w:rPr>
                <w:color w:val="000000"/>
              </w:rPr>
              <w:t>Cấu hình thuật toán hash mật khẩu mạnh</w:t>
            </w:r>
          </w:p>
        </w:tc>
        <w:tc>
          <w:tcPr>
            <w:tcW w:w="1104" w:type="dxa"/>
            <w:vAlign w:val="center"/>
          </w:tcPr>
          <w:p w14:paraId="293DFB3B" w14:textId="77777777" w:rsidR="00D10121" w:rsidRDefault="00D10121" w:rsidP="00D10121">
            <w:pPr>
              <w:pStyle w:val="BodyText"/>
              <w:ind w:left="0"/>
              <w:jc w:val="center"/>
              <w:rPr>
                <w:b/>
                <w:sz w:val="25"/>
              </w:rPr>
            </w:pPr>
          </w:p>
        </w:tc>
        <w:tc>
          <w:tcPr>
            <w:tcW w:w="1010" w:type="dxa"/>
            <w:vAlign w:val="center"/>
          </w:tcPr>
          <w:p w14:paraId="49DBCD9D" w14:textId="77777777" w:rsidR="00D10121" w:rsidRDefault="00D10121" w:rsidP="00D10121">
            <w:pPr>
              <w:pStyle w:val="BodyText"/>
              <w:ind w:left="0"/>
              <w:jc w:val="center"/>
              <w:rPr>
                <w:b/>
                <w:sz w:val="25"/>
              </w:rPr>
            </w:pPr>
          </w:p>
        </w:tc>
      </w:tr>
      <w:tr w:rsidR="00BB61AC" w14:paraId="1DB9A85E" w14:textId="77777777" w:rsidTr="00684169">
        <w:tc>
          <w:tcPr>
            <w:tcW w:w="1228" w:type="dxa"/>
            <w:vAlign w:val="center"/>
          </w:tcPr>
          <w:p w14:paraId="17C85310" w14:textId="2EFDC44D" w:rsidR="00BB61AC" w:rsidRDefault="00BB61AC" w:rsidP="004F749D">
            <w:pPr>
              <w:pStyle w:val="BodyText"/>
              <w:ind w:left="0"/>
              <w:rPr>
                <w:b/>
                <w:sz w:val="25"/>
              </w:rPr>
            </w:pPr>
            <w:r>
              <w:rPr>
                <w:b/>
                <w:bCs/>
                <w:color w:val="000000"/>
              </w:rPr>
              <w:t>5.4</w:t>
            </w:r>
          </w:p>
        </w:tc>
        <w:tc>
          <w:tcPr>
            <w:tcW w:w="8457" w:type="dxa"/>
            <w:gridSpan w:val="3"/>
            <w:vAlign w:val="center"/>
          </w:tcPr>
          <w:p w14:paraId="00BAEA42" w14:textId="6B4C77E6" w:rsidR="00BB61AC" w:rsidRPr="00BB61AC" w:rsidRDefault="00BB61AC" w:rsidP="00BB61AC">
            <w:pPr>
              <w:pStyle w:val="BodyText"/>
              <w:ind w:left="0"/>
              <w:rPr>
                <w:b/>
                <w:bCs/>
                <w:sz w:val="25"/>
              </w:rPr>
            </w:pPr>
            <w:r w:rsidRPr="00BB61AC">
              <w:rPr>
                <w:b/>
                <w:bCs/>
              </w:rPr>
              <w:t>Cấu hình tài khoản người dùng và môi trường</w:t>
            </w:r>
          </w:p>
        </w:tc>
      </w:tr>
      <w:tr w:rsidR="00BB61AC" w14:paraId="289B83D9" w14:textId="77777777" w:rsidTr="00684169">
        <w:tc>
          <w:tcPr>
            <w:tcW w:w="1228" w:type="dxa"/>
            <w:vAlign w:val="center"/>
          </w:tcPr>
          <w:p w14:paraId="767CCF13" w14:textId="58607CC3" w:rsidR="00BB61AC" w:rsidRDefault="00BB61AC" w:rsidP="004F749D">
            <w:pPr>
              <w:pStyle w:val="BodyText"/>
              <w:ind w:left="0"/>
              <w:rPr>
                <w:b/>
                <w:sz w:val="25"/>
              </w:rPr>
            </w:pPr>
            <w:r>
              <w:rPr>
                <w:b/>
                <w:bCs/>
                <w:color w:val="000000"/>
              </w:rPr>
              <w:t xml:space="preserve">5.4.1 </w:t>
            </w:r>
          </w:p>
        </w:tc>
        <w:tc>
          <w:tcPr>
            <w:tcW w:w="8457" w:type="dxa"/>
            <w:gridSpan w:val="3"/>
            <w:vAlign w:val="center"/>
          </w:tcPr>
          <w:p w14:paraId="20599AFC" w14:textId="4C136D4B" w:rsidR="00BB61AC" w:rsidRPr="00BB61AC" w:rsidRDefault="00BB61AC" w:rsidP="00BB61AC">
            <w:pPr>
              <w:pStyle w:val="BodyText"/>
              <w:ind w:left="0"/>
              <w:rPr>
                <w:b/>
                <w:bCs/>
                <w:sz w:val="25"/>
              </w:rPr>
            </w:pPr>
            <w:r w:rsidRPr="00BB61AC">
              <w:rPr>
                <w:b/>
                <w:bCs/>
              </w:rPr>
              <w:t>Cấu hình mật khẩu người dùng</w:t>
            </w:r>
          </w:p>
        </w:tc>
      </w:tr>
      <w:tr w:rsidR="00D10121" w14:paraId="2BB8921B" w14:textId="77777777" w:rsidTr="00684169">
        <w:tc>
          <w:tcPr>
            <w:tcW w:w="1228" w:type="dxa"/>
            <w:vAlign w:val="center"/>
          </w:tcPr>
          <w:p w14:paraId="711DEE8D" w14:textId="63EE3B15" w:rsidR="00D10121" w:rsidRDefault="00D10121" w:rsidP="00D10121">
            <w:pPr>
              <w:pStyle w:val="BodyText"/>
              <w:ind w:left="0"/>
              <w:rPr>
                <w:b/>
                <w:sz w:val="25"/>
              </w:rPr>
            </w:pPr>
            <w:r>
              <w:rPr>
                <w:color w:val="000000"/>
              </w:rPr>
              <w:t xml:space="preserve">5.4.1.1 </w:t>
            </w:r>
          </w:p>
        </w:tc>
        <w:tc>
          <w:tcPr>
            <w:tcW w:w="6343" w:type="dxa"/>
            <w:vAlign w:val="center"/>
          </w:tcPr>
          <w:p w14:paraId="24558572" w14:textId="2CD6BE18" w:rsidR="00D10121" w:rsidRDefault="00D10121" w:rsidP="00D10121">
            <w:pPr>
              <w:pStyle w:val="BodyText"/>
              <w:ind w:left="0"/>
              <w:rPr>
                <w:b/>
                <w:sz w:val="25"/>
              </w:rPr>
            </w:pPr>
            <w:r>
              <w:rPr>
                <w:color w:val="000000"/>
              </w:rPr>
              <w:t>Cấu hình thời gian tối thiểu giữa những lần thay đổi mật khẩu</w:t>
            </w:r>
          </w:p>
        </w:tc>
        <w:tc>
          <w:tcPr>
            <w:tcW w:w="1104" w:type="dxa"/>
            <w:vAlign w:val="center"/>
          </w:tcPr>
          <w:p w14:paraId="7FED2161" w14:textId="77777777" w:rsidR="00D10121" w:rsidRDefault="00D10121" w:rsidP="00D10121">
            <w:pPr>
              <w:pStyle w:val="BodyText"/>
              <w:ind w:left="0"/>
              <w:jc w:val="center"/>
              <w:rPr>
                <w:b/>
                <w:sz w:val="25"/>
              </w:rPr>
            </w:pPr>
          </w:p>
        </w:tc>
        <w:tc>
          <w:tcPr>
            <w:tcW w:w="1010" w:type="dxa"/>
            <w:vAlign w:val="center"/>
          </w:tcPr>
          <w:p w14:paraId="47268491" w14:textId="77777777" w:rsidR="00D10121" w:rsidRDefault="00D10121" w:rsidP="00D10121">
            <w:pPr>
              <w:pStyle w:val="BodyText"/>
              <w:ind w:left="0"/>
              <w:jc w:val="center"/>
              <w:rPr>
                <w:b/>
                <w:sz w:val="25"/>
              </w:rPr>
            </w:pPr>
          </w:p>
        </w:tc>
      </w:tr>
      <w:tr w:rsidR="00D10121" w14:paraId="5C4CBB3B" w14:textId="77777777" w:rsidTr="00684169">
        <w:tc>
          <w:tcPr>
            <w:tcW w:w="1228" w:type="dxa"/>
            <w:vAlign w:val="center"/>
          </w:tcPr>
          <w:p w14:paraId="62C9F112" w14:textId="6022AC0E" w:rsidR="00D10121" w:rsidRDefault="00D10121" w:rsidP="00D10121">
            <w:pPr>
              <w:pStyle w:val="BodyText"/>
              <w:ind w:left="0"/>
              <w:rPr>
                <w:b/>
                <w:sz w:val="25"/>
              </w:rPr>
            </w:pPr>
            <w:r>
              <w:rPr>
                <w:color w:val="000000"/>
              </w:rPr>
              <w:t xml:space="preserve">5.4.1.2 </w:t>
            </w:r>
          </w:p>
        </w:tc>
        <w:tc>
          <w:tcPr>
            <w:tcW w:w="6343" w:type="dxa"/>
            <w:vAlign w:val="center"/>
          </w:tcPr>
          <w:p w14:paraId="78322284" w14:textId="0F85CE5C" w:rsidR="00D10121" w:rsidRDefault="00D10121" w:rsidP="00D10121">
            <w:pPr>
              <w:pStyle w:val="BodyText"/>
              <w:ind w:left="0"/>
              <w:rPr>
                <w:b/>
                <w:sz w:val="25"/>
              </w:rPr>
            </w:pPr>
            <w:r>
              <w:rPr>
                <w:color w:val="000000"/>
              </w:rPr>
              <w:t>Cấu hình thời gian hết hạn sử dụng mật khẩu</w:t>
            </w:r>
          </w:p>
        </w:tc>
        <w:tc>
          <w:tcPr>
            <w:tcW w:w="1104" w:type="dxa"/>
            <w:vAlign w:val="center"/>
          </w:tcPr>
          <w:p w14:paraId="36632022" w14:textId="77777777" w:rsidR="00D10121" w:rsidRDefault="00D10121" w:rsidP="00D10121">
            <w:pPr>
              <w:pStyle w:val="BodyText"/>
              <w:ind w:left="0"/>
              <w:jc w:val="center"/>
              <w:rPr>
                <w:b/>
                <w:sz w:val="25"/>
              </w:rPr>
            </w:pPr>
          </w:p>
        </w:tc>
        <w:tc>
          <w:tcPr>
            <w:tcW w:w="1010" w:type="dxa"/>
            <w:vAlign w:val="center"/>
          </w:tcPr>
          <w:p w14:paraId="13D48DB3" w14:textId="77777777" w:rsidR="00D10121" w:rsidRDefault="00D10121" w:rsidP="00D10121">
            <w:pPr>
              <w:pStyle w:val="BodyText"/>
              <w:ind w:left="0"/>
              <w:jc w:val="center"/>
              <w:rPr>
                <w:b/>
                <w:sz w:val="25"/>
              </w:rPr>
            </w:pPr>
          </w:p>
        </w:tc>
      </w:tr>
      <w:tr w:rsidR="00D10121" w14:paraId="78F515C3" w14:textId="77777777" w:rsidTr="00684169">
        <w:tc>
          <w:tcPr>
            <w:tcW w:w="1228" w:type="dxa"/>
            <w:vAlign w:val="center"/>
          </w:tcPr>
          <w:p w14:paraId="06B7B0E9" w14:textId="0E244A2D" w:rsidR="00D10121" w:rsidRDefault="00D10121" w:rsidP="00D10121">
            <w:pPr>
              <w:pStyle w:val="BodyText"/>
              <w:ind w:left="0"/>
              <w:rPr>
                <w:b/>
                <w:sz w:val="25"/>
              </w:rPr>
            </w:pPr>
            <w:r>
              <w:rPr>
                <w:color w:val="000000"/>
              </w:rPr>
              <w:t xml:space="preserve">5.4.1.3 </w:t>
            </w:r>
          </w:p>
        </w:tc>
        <w:tc>
          <w:tcPr>
            <w:tcW w:w="6343" w:type="dxa"/>
            <w:vAlign w:val="center"/>
          </w:tcPr>
          <w:p w14:paraId="500A9264" w14:textId="71D47849" w:rsidR="00D10121" w:rsidRDefault="00D10121" w:rsidP="00D10121">
            <w:pPr>
              <w:pStyle w:val="BodyText"/>
              <w:ind w:left="0"/>
              <w:rPr>
                <w:b/>
                <w:sz w:val="25"/>
              </w:rPr>
            </w:pPr>
            <w:r>
              <w:rPr>
                <w:color w:val="000000"/>
              </w:rPr>
              <w:t>Cấu hình thời gian cảnh báo mật khẩu hết hạn</w:t>
            </w:r>
          </w:p>
        </w:tc>
        <w:tc>
          <w:tcPr>
            <w:tcW w:w="1104" w:type="dxa"/>
            <w:vAlign w:val="center"/>
          </w:tcPr>
          <w:p w14:paraId="409EE590" w14:textId="77777777" w:rsidR="00D10121" w:rsidRDefault="00D10121" w:rsidP="00D10121">
            <w:pPr>
              <w:pStyle w:val="BodyText"/>
              <w:ind w:left="0"/>
              <w:jc w:val="center"/>
              <w:rPr>
                <w:b/>
                <w:sz w:val="25"/>
              </w:rPr>
            </w:pPr>
          </w:p>
        </w:tc>
        <w:tc>
          <w:tcPr>
            <w:tcW w:w="1010" w:type="dxa"/>
            <w:vAlign w:val="center"/>
          </w:tcPr>
          <w:p w14:paraId="2AD999FC" w14:textId="77777777" w:rsidR="00D10121" w:rsidRDefault="00D10121" w:rsidP="00D10121">
            <w:pPr>
              <w:pStyle w:val="BodyText"/>
              <w:ind w:left="0"/>
              <w:jc w:val="center"/>
              <w:rPr>
                <w:b/>
                <w:sz w:val="25"/>
              </w:rPr>
            </w:pPr>
          </w:p>
        </w:tc>
      </w:tr>
      <w:tr w:rsidR="00D10121" w14:paraId="3154E24A" w14:textId="77777777" w:rsidTr="00684169">
        <w:tc>
          <w:tcPr>
            <w:tcW w:w="1228" w:type="dxa"/>
            <w:vAlign w:val="center"/>
          </w:tcPr>
          <w:p w14:paraId="6D50C309" w14:textId="4055E776" w:rsidR="00D10121" w:rsidRDefault="00D10121" w:rsidP="00D10121">
            <w:pPr>
              <w:pStyle w:val="BodyText"/>
              <w:ind w:left="0"/>
              <w:rPr>
                <w:b/>
                <w:sz w:val="25"/>
              </w:rPr>
            </w:pPr>
            <w:r>
              <w:rPr>
                <w:color w:val="000000"/>
              </w:rPr>
              <w:t xml:space="preserve">5.4.1.4 </w:t>
            </w:r>
          </w:p>
        </w:tc>
        <w:tc>
          <w:tcPr>
            <w:tcW w:w="6343" w:type="dxa"/>
            <w:vAlign w:val="center"/>
          </w:tcPr>
          <w:p w14:paraId="4E57315F" w14:textId="443086A7" w:rsidR="00D10121" w:rsidRDefault="00D10121" w:rsidP="00D10121">
            <w:pPr>
              <w:pStyle w:val="BodyText"/>
              <w:ind w:left="0"/>
              <w:rPr>
                <w:b/>
                <w:sz w:val="25"/>
              </w:rPr>
            </w:pPr>
            <w:r>
              <w:rPr>
                <w:color w:val="000000"/>
              </w:rPr>
              <w:t>Cấu hình thời gian khoá tài khoản không thay mật khẩu sau khi hết hạn</w:t>
            </w:r>
          </w:p>
        </w:tc>
        <w:tc>
          <w:tcPr>
            <w:tcW w:w="1104" w:type="dxa"/>
            <w:vAlign w:val="center"/>
          </w:tcPr>
          <w:p w14:paraId="020DE228" w14:textId="77777777" w:rsidR="00D10121" w:rsidRDefault="00D10121" w:rsidP="00D10121">
            <w:pPr>
              <w:pStyle w:val="BodyText"/>
              <w:ind w:left="0"/>
              <w:jc w:val="center"/>
              <w:rPr>
                <w:b/>
                <w:sz w:val="25"/>
              </w:rPr>
            </w:pPr>
          </w:p>
        </w:tc>
        <w:tc>
          <w:tcPr>
            <w:tcW w:w="1010" w:type="dxa"/>
            <w:vAlign w:val="center"/>
          </w:tcPr>
          <w:p w14:paraId="69A9C76F" w14:textId="77777777" w:rsidR="00D10121" w:rsidRDefault="00D10121" w:rsidP="00D10121">
            <w:pPr>
              <w:pStyle w:val="BodyText"/>
              <w:ind w:left="0"/>
              <w:jc w:val="center"/>
              <w:rPr>
                <w:b/>
                <w:sz w:val="25"/>
              </w:rPr>
            </w:pPr>
          </w:p>
        </w:tc>
      </w:tr>
      <w:tr w:rsidR="00D10121" w14:paraId="2724114D" w14:textId="77777777" w:rsidTr="00684169">
        <w:tc>
          <w:tcPr>
            <w:tcW w:w="1228" w:type="dxa"/>
            <w:vAlign w:val="center"/>
          </w:tcPr>
          <w:p w14:paraId="207A101E" w14:textId="6D0A6FD4" w:rsidR="00D10121" w:rsidRDefault="00D10121" w:rsidP="00D10121">
            <w:pPr>
              <w:pStyle w:val="BodyText"/>
              <w:ind w:left="0"/>
              <w:rPr>
                <w:b/>
                <w:sz w:val="25"/>
              </w:rPr>
            </w:pPr>
            <w:r>
              <w:rPr>
                <w:color w:val="000000"/>
              </w:rPr>
              <w:t>5.4.1.5</w:t>
            </w:r>
          </w:p>
        </w:tc>
        <w:tc>
          <w:tcPr>
            <w:tcW w:w="6343" w:type="dxa"/>
            <w:vAlign w:val="center"/>
          </w:tcPr>
          <w:p w14:paraId="05C92392" w14:textId="402E3FF0" w:rsidR="00D10121" w:rsidRDefault="00D10121" w:rsidP="00D10121">
            <w:pPr>
              <w:pStyle w:val="BodyText"/>
              <w:ind w:left="0"/>
              <w:rPr>
                <w:b/>
                <w:sz w:val="25"/>
              </w:rPr>
            </w:pPr>
            <w:r>
              <w:rPr>
                <w:color w:val="000000"/>
              </w:rPr>
              <w:t>Đảm bảo thời gian thay đổi mật khẩu lần cuối hợp lệ</w:t>
            </w:r>
          </w:p>
        </w:tc>
        <w:tc>
          <w:tcPr>
            <w:tcW w:w="1104" w:type="dxa"/>
            <w:vAlign w:val="center"/>
          </w:tcPr>
          <w:p w14:paraId="10665542" w14:textId="77777777" w:rsidR="00D10121" w:rsidRDefault="00D10121" w:rsidP="00D10121">
            <w:pPr>
              <w:pStyle w:val="BodyText"/>
              <w:ind w:left="0"/>
              <w:jc w:val="center"/>
              <w:rPr>
                <w:b/>
                <w:sz w:val="25"/>
              </w:rPr>
            </w:pPr>
          </w:p>
        </w:tc>
        <w:tc>
          <w:tcPr>
            <w:tcW w:w="1010" w:type="dxa"/>
            <w:vAlign w:val="center"/>
          </w:tcPr>
          <w:p w14:paraId="40E187D0" w14:textId="77777777" w:rsidR="00D10121" w:rsidRDefault="00D10121" w:rsidP="00D10121">
            <w:pPr>
              <w:pStyle w:val="BodyText"/>
              <w:ind w:left="0"/>
              <w:jc w:val="center"/>
              <w:rPr>
                <w:b/>
                <w:sz w:val="25"/>
              </w:rPr>
            </w:pPr>
          </w:p>
        </w:tc>
      </w:tr>
      <w:tr w:rsidR="00D10121" w14:paraId="4797EB3D" w14:textId="77777777" w:rsidTr="00684169">
        <w:tc>
          <w:tcPr>
            <w:tcW w:w="1228" w:type="dxa"/>
            <w:vAlign w:val="center"/>
          </w:tcPr>
          <w:p w14:paraId="2DB88F8A" w14:textId="4499A29A" w:rsidR="00D10121" w:rsidRDefault="00D10121" w:rsidP="00D10121">
            <w:pPr>
              <w:pStyle w:val="BodyText"/>
              <w:ind w:left="0"/>
              <w:rPr>
                <w:b/>
                <w:sz w:val="25"/>
              </w:rPr>
            </w:pPr>
            <w:r>
              <w:rPr>
                <w:color w:val="000000"/>
              </w:rPr>
              <w:t xml:space="preserve">5.4.2 </w:t>
            </w:r>
          </w:p>
        </w:tc>
        <w:tc>
          <w:tcPr>
            <w:tcW w:w="6343" w:type="dxa"/>
            <w:vAlign w:val="center"/>
          </w:tcPr>
          <w:p w14:paraId="1C676F6F" w14:textId="75694720" w:rsidR="00D10121" w:rsidRDefault="00D10121" w:rsidP="00D10121">
            <w:pPr>
              <w:pStyle w:val="BodyText"/>
              <w:ind w:left="0"/>
              <w:rPr>
                <w:b/>
                <w:sz w:val="25"/>
              </w:rPr>
            </w:pPr>
            <w:r>
              <w:rPr>
                <w:color w:val="000000"/>
              </w:rPr>
              <w:t>Cấu hình vô hiệu hoá đăng nhập bằng tài khoản hệ thống</w:t>
            </w:r>
          </w:p>
        </w:tc>
        <w:tc>
          <w:tcPr>
            <w:tcW w:w="1104" w:type="dxa"/>
            <w:vAlign w:val="center"/>
          </w:tcPr>
          <w:p w14:paraId="472AC80C" w14:textId="77777777" w:rsidR="00D10121" w:rsidRDefault="00D10121" w:rsidP="00D10121">
            <w:pPr>
              <w:pStyle w:val="BodyText"/>
              <w:ind w:left="0"/>
              <w:jc w:val="center"/>
              <w:rPr>
                <w:b/>
                <w:sz w:val="25"/>
              </w:rPr>
            </w:pPr>
          </w:p>
        </w:tc>
        <w:tc>
          <w:tcPr>
            <w:tcW w:w="1010" w:type="dxa"/>
            <w:vAlign w:val="center"/>
          </w:tcPr>
          <w:p w14:paraId="4F493C37" w14:textId="77777777" w:rsidR="00D10121" w:rsidRDefault="00D10121" w:rsidP="00D10121">
            <w:pPr>
              <w:pStyle w:val="BodyText"/>
              <w:ind w:left="0"/>
              <w:jc w:val="center"/>
              <w:rPr>
                <w:b/>
                <w:sz w:val="25"/>
              </w:rPr>
            </w:pPr>
          </w:p>
        </w:tc>
      </w:tr>
      <w:tr w:rsidR="00D10121" w14:paraId="5A8FF628" w14:textId="77777777" w:rsidTr="00684169">
        <w:tc>
          <w:tcPr>
            <w:tcW w:w="1228" w:type="dxa"/>
            <w:vAlign w:val="center"/>
          </w:tcPr>
          <w:p w14:paraId="2A285429" w14:textId="7651FAC3" w:rsidR="00D10121" w:rsidRDefault="00D10121" w:rsidP="00D10121">
            <w:pPr>
              <w:pStyle w:val="BodyText"/>
              <w:ind w:left="0"/>
              <w:rPr>
                <w:b/>
                <w:sz w:val="25"/>
              </w:rPr>
            </w:pPr>
            <w:r>
              <w:rPr>
                <w:color w:val="000000"/>
              </w:rPr>
              <w:t>5.4.3</w:t>
            </w:r>
          </w:p>
        </w:tc>
        <w:tc>
          <w:tcPr>
            <w:tcW w:w="6343" w:type="dxa"/>
            <w:vAlign w:val="center"/>
          </w:tcPr>
          <w:p w14:paraId="683169EE" w14:textId="3001145D" w:rsidR="00D10121" w:rsidRDefault="00D10121" w:rsidP="00D10121">
            <w:pPr>
              <w:pStyle w:val="BodyText"/>
              <w:ind w:left="0"/>
              <w:rPr>
                <w:b/>
                <w:sz w:val="25"/>
              </w:rPr>
            </w:pPr>
            <w:r>
              <w:rPr>
                <w:color w:val="000000"/>
              </w:rPr>
              <w:t>Cấu hình group mặc định của tài khoản root</w:t>
            </w:r>
          </w:p>
        </w:tc>
        <w:tc>
          <w:tcPr>
            <w:tcW w:w="1104" w:type="dxa"/>
            <w:vAlign w:val="center"/>
          </w:tcPr>
          <w:p w14:paraId="4AB9C2C6" w14:textId="77777777" w:rsidR="00D10121" w:rsidRDefault="00D10121" w:rsidP="00D10121">
            <w:pPr>
              <w:pStyle w:val="BodyText"/>
              <w:ind w:left="0"/>
              <w:jc w:val="center"/>
              <w:rPr>
                <w:b/>
                <w:sz w:val="25"/>
              </w:rPr>
            </w:pPr>
          </w:p>
        </w:tc>
        <w:tc>
          <w:tcPr>
            <w:tcW w:w="1010" w:type="dxa"/>
            <w:vAlign w:val="center"/>
          </w:tcPr>
          <w:p w14:paraId="537214AC" w14:textId="77777777" w:rsidR="00D10121" w:rsidRDefault="00D10121" w:rsidP="00D10121">
            <w:pPr>
              <w:pStyle w:val="BodyText"/>
              <w:ind w:left="0"/>
              <w:jc w:val="center"/>
              <w:rPr>
                <w:b/>
                <w:sz w:val="25"/>
              </w:rPr>
            </w:pPr>
          </w:p>
        </w:tc>
      </w:tr>
      <w:tr w:rsidR="00D10121" w14:paraId="72BB7D93" w14:textId="77777777" w:rsidTr="00684169">
        <w:tc>
          <w:tcPr>
            <w:tcW w:w="1228" w:type="dxa"/>
            <w:vAlign w:val="center"/>
          </w:tcPr>
          <w:p w14:paraId="5FE3370B" w14:textId="525BD273" w:rsidR="00D10121" w:rsidRDefault="00D10121" w:rsidP="00D10121">
            <w:pPr>
              <w:pStyle w:val="BodyText"/>
              <w:ind w:left="0"/>
              <w:rPr>
                <w:b/>
                <w:sz w:val="25"/>
              </w:rPr>
            </w:pPr>
            <w:r>
              <w:rPr>
                <w:color w:val="000000"/>
              </w:rPr>
              <w:t>5.4.4</w:t>
            </w:r>
          </w:p>
        </w:tc>
        <w:tc>
          <w:tcPr>
            <w:tcW w:w="6343" w:type="dxa"/>
            <w:vAlign w:val="center"/>
          </w:tcPr>
          <w:p w14:paraId="2AC38B05" w14:textId="0DCAE827" w:rsidR="00D10121" w:rsidRDefault="00D10121" w:rsidP="00D10121">
            <w:pPr>
              <w:pStyle w:val="BodyText"/>
              <w:ind w:left="0"/>
              <w:rPr>
                <w:b/>
                <w:sz w:val="25"/>
              </w:rPr>
            </w:pPr>
            <w:r>
              <w:rPr>
                <w:color w:val="000000"/>
              </w:rPr>
              <w:t>Cấu hình user umask mặc định</w:t>
            </w:r>
          </w:p>
        </w:tc>
        <w:tc>
          <w:tcPr>
            <w:tcW w:w="1104" w:type="dxa"/>
            <w:vAlign w:val="center"/>
          </w:tcPr>
          <w:p w14:paraId="2AB9197B" w14:textId="77777777" w:rsidR="00D10121" w:rsidRDefault="00D10121" w:rsidP="00D10121">
            <w:pPr>
              <w:pStyle w:val="BodyText"/>
              <w:ind w:left="0"/>
              <w:jc w:val="center"/>
              <w:rPr>
                <w:b/>
                <w:sz w:val="25"/>
              </w:rPr>
            </w:pPr>
          </w:p>
        </w:tc>
        <w:tc>
          <w:tcPr>
            <w:tcW w:w="1010" w:type="dxa"/>
            <w:vAlign w:val="center"/>
          </w:tcPr>
          <w:p w14:paraId="1A135548" w14:textId="77777777" w:rsidR="00D10121" w:rsidRDefault="00D10121" w:rsidP="00D10121">
            <w:pPr>
              <w:pStyle w:val="BodyText"/>
              <w:ind w:left="0"/>
              <w:jc w:val="center"/>
              <w:rPr>
                <w:b/>
                <w:sz w:val="25"/>
              </w:rPr>
            </w:pPr>
          </w:p>
        </w:tc>
      </w:tr>
      <w:tr w:rsidR="00D10121" w14:paraId="72B98948" w14:textId="77777777" w:rsidTr="00684169">
        <w:tc>
          <w:tcPr>
            <w:tcW w:w="1228" w:type="dxa"/>
            <w:vAlign w:val="center"/>
          </w:tcPr>
          <w:p w14:paraId="1DCD691D" w14:textId="6B52D027" w:rsidR="00D10121" w:rsidRDefault="00D10121" w:rsidP="00D10121">
            <w:pPr>
              <w:pStyle w:val="BodyText"/>
              <w:ind w:left="0"/>
              <w:rPr>
                <w:b/>
                <w:sz w:val="25"/>
              </w:rPr>
            </w:pPr>
            <w:r>
              <w:rPr>
                <w:color w:val="000000"/>
              </w:rPr>
              <w:t>5.4.5</w:t>
            </w:r>
          </w:p>
        </w:tc>
        <w:tc>
          <w:tcPr>
            <w:tcW w:w="6343" w:type="dxa"/>
            <w:vAlign w:val="center"/>
          </w:tcPr>
          <w:p w14:paraId="6C4648FC" w14:textId="544B39AD" w:rsidR="00D10121" w:rsidRDefault="00D10121" w:rsidP="00D10121">
            <w:pPr>
              <w:pStyle w:val="BodyText"/>
              <w:ind w:left="0"/>
              <w:rPr>
                <w:b/>
                <w:sz w:val="25"/>
              </w:rPr>
            </w:pPr>
            <w:r>
              <w:rPr>
                <w:color w:val="000000"/>
              </w:rPr>
              <w:t>Cấu hình shell timeout mặc định</w:t>
            </w:r>
          </w:p>
        </w:tc>
        <w:tc>
          <w:tcPr>
            <w:tcW w:w="1104" w:type="dxa"/>
            <w:vAlign w:val="center"/>
          </w:tcPr>
          <w:p w14:paraId="5F6AE860" w14:textId="77777777" w:rsidR="00D10121" w:rsidRDefault="00D10121" w:rsidP="00D10121">
            <w:pPr>
              <w:pStyle w:val="BodyText"/>
              <w:ind w:left="0"/>
              <w:jc w:val="center"/>
              <w:rPr>
                <w:b/>
                <w:sz w:val="25"/>
              </w:rPr>
            </w:pPr>
          </w:p>
        </w:tc>
        <w:tc>
          <w:tcPr>
            <w:tcW w:w="1010" w:type="dxa"/>
            <w:vAlign w:val="center"/>
          </w:tcPr>
          <w:p w14:paraId="23619C65" w14:textId="77777777" w:rsidR="00D10121" w:rsidRDefault="00D10121" w:rsidP="00D10121">
            <w:pPr>
              <w:pStyle w:val="BodyText"/>
              <w:ind w:left="0"/>
              <w:jc w:val="center"/>
              <w:rPr>
                <w:b/>
                <w:sz w:val="25"/>
              </w:rPr>
            </w:pPr>
          </w:p>
        </w:tc>
      </w:tr>
      <w:tr w:rsidR="00D10121" w14:paraId="142A2F22" w14:textId="77777777" w:rsidTr="00684169">
        <w:tc>
          <w:tcPr>
            <w:tcW w:w="1228" w:type="dxa"/>
            <w:vAlign w:val="center"/>
          </w:tcPr>
          <w:p w14:paraId="52D49102" w14:textId="782207FA" w:rsidR="00D10121" w:rsidRDefault="00D10121" w:rsidP="00D10121">
            <w:pPr>
              <w:pStyle w:val="BodyText"/>
              <w:ind w:left="0"/>
              <w:rPr>
                <w:b/>
                <w:sz w:val="25"/>
              </w:rPr>
            </w:pPr>
            <w:r>
              <w:rPr>
                <w:color w:val="000000"/>
              </w:rPr>
              <w:t>5.4.6</w:t>
            </w:r>
          </w:p>
        </w:tc>
        <w:tc>
          <w:tcPr>
            <w:tcW w:w="6343" w:type="dxa"/>
            <w:vAlign w:val="center"/>
          </w:tcPr>
          <w:p w14:paraId="3FCBCB53" w14:textId="25934A7B" w:rsidR="00D10121" w:rsidRDefault="00D10121" w:rsidP="00D10121">
            <w:pPr>
              <w:pStyle w:val="BodyText"/>
              <w:ind w:left="0"/>
              <w:rPr>
                <w:b/>
                <w:sz w:val="25"/>
              </w:rPr>
            </w:pPr>
            <w:r>
              <w:rPr>
                <w:color w:val="000000"/>
              </w:rPr>
              <w:t>Cấu hình hạn chế truy cập cho câu lệnh su</w:t>
            </w:r>
          </w:p>
        </w:tc>
        <w:tc>
          <w:tcPr>
            <w:tcW w:w="1104" w:type="dxa"/>
            <w:vAlign w:val="center"/>
          </w:tcPr>
          <w:p w14:paraId="08440194" w14:textId="77777777" w:rsidR="00D10121" w:rsidRDefault="00D10121" w:rsidP="00D10121">
            <w:pPr>
              <w:pStyle w:val="BodyText"/>
              <w:ind w:left="0"/>
              <w:jc w:val="center"/>
              <w:rPr>
                <w:b/>
                <w:sz w:val="25"/>
              </w:rPr>
            </w:pPr>
          </w:p>
        </w:tc>
        <w:tc>
          <w:tcPr>
            <w:tcW w:w="1010" w:type="dxa"/>
            <w:vAlign w:val="center"/>
          </w:tcPr>
          <w:p w14:paraId="33FD36C0" w14:textId="77777777" w:rsidR="00D10121" w:rsidRDefault="00D10121" w:rsidP="00D10121">
            <w:pPr>
              <w:pStyle w:val="BodyText"/>
              <w:ind w:left="0"/>
              <w:jc w:val="center"/>
              <w:rPr>
                <w:b/>
                <w:sz w:val="25"/>
              </w:rPr>
            </w:pPr>
          </w:p>
        </w:tc>
      </w:tr>
      <w:tr w:rsidR="00BB61AC" w14:paraId="2C3B6CDB" w14:textId="77777777" w:rsidTr="00684169">
        <w:tc>
          <w:tcPr>
            <w:tcW w:w="1228" w:type="dxa"/>
            <w:vAlign w:val="center"/>
          </w:tcPr>
          <w:p w14:paraId="315ED47D" w14:textId="616648E1" w:rsidR="00BB61AC" w:rsidRDefault="00BB61AC" w:rsidP="004F749D">
            <w:pPr>
              <w:pStyle w:val="BodyText"/>
              <w:ind w:left="0"/>
              <w:rPr>
                <w:b/>
                <w:sz w:val="25"/>
              </w:rPr>
            </w:pPr>
            <w:r>
              <w:rPr>
                <w:b/>
                <w:bCs/>
                <w:color w:val="000000"/>
              </w:rPr>
              <w:t>6</w:t>
            </w:r>
          </w:p>
        </w:tc>
        <w:tc>
          <w:tcPr>
            <w:tcW w:w="8457" w:type="dxa"/>
            <w:gridSpan w:val="3"/>
            <w:vAlign w:val="center"/>
          </w:tcPr>
          <w:p w14:paraId="3CB5F9C2" w14:textId="10790465" w:rsidR="00BB61AC" w:rsidRPr="00BB61AC" w:rsidRDefault="00BB61AC" w:rsidP="00BB61AC">
            <w:pPr>
              <w:pStyle w:val="BodyText"/>
              <w:ind w:left="0"/>
              <w:rPr>
                <w:b/>
                <w:bCs/>
                <w:sz w:val="25"/>
              </w:rPr>
            </w:pPr>
            <w:r w:rsidRPr="00BB61AC">
              <w:rPr>
                <w:b/>
                <w:bCs/>
              </w:rPr>
              <w:t>System Maintenance</w:t>
            </w:r>
          </w:p>
        </w:tc>
      </w:tr>
      <w:tr w:rsidR="00BB61AC" w14:paraId="1DA81259" w14:textId="77777777" w:rsidTr="00684169">
        <w:tc>
          <w:tcPr>
            <w:tcW w:w="1228" w:type="dxa"/>
            <w:vAlign w:val="center"/>
          </w:tcPr>
          <w:p w14:paraId="7ECBDE2E" w14:textId="2C06BD66" w:rsidR="00BB61AC" w:rsidRDefault="00BB61AC" w:rsidP="004F749D">
            <w:pPr>
              <w:pStyle w:val="BodyText"/>
              <w:ind w:left="0"/>
              <w:rPr>
                <w:b/>
                <w:sz w:val="25"/>
              </w:rPr>
            </w:pPr>
            <w:r>
              <w:rPr>
                <w:b/>
                <w:bCs/>
                <w:color w:val="000000"/>
              </w:rPr>
              <w:t>6.1</w:t>
            </w:r>
          </w:p>
        </w:tc>
        <w:tc>
          <w:tcPr>
            <w:tcW w:w="8457" w:type="dxa"/>
            <w:gridSpan w:val="3"/>
            <w:vAlign w:val="center"/>
          </w:tcPr>
          <w:p w14:paraId="085AC79A" w14:textId="6F643956" w:rsidR="00BB61AC" w:rsidRPr="00BB61AC" w:rsidRDefault="00BB61AC" w:rsidP="00BB61AC">
            <w:pPr>
              <w:pStyle w:val="BodyText"/>
              <w:ind w:left="0"/>
              <w:rPr>
                <w:b/>
                <w:bCs/>
                <w:sz w:val="25"/>
              </w:rPr>
            </w:pPr>
            <w:r w:rsidRPr="00BB61AC">
              <w:rPr>
                <w:b/>
                <w:bCs/>
              </w:rPr>
              <w:t>Quyền của file hệ thống</w:t>
            </w:r>
          </w:p>
        </w:tc>
      </w:tr>
      <w:tr w:rsidR="00502A34" w14:paraId="1DC889F1" w14:textId="77777777" w:rsidTr="00684169">
        <w:tc>
          <w:tcPr>
            <w:tcW w:w="1228" w:type="dxa"/>
            <w:vAlign w:val="center"/>
          </w:tcPr>
          <w:p w14:paraId="47419461" w14:textId="2F919E81" w:rsidR="00502A34" w:rsidRDefault="00502A34" w:rsidP="004F749D">
            <w:pPr>
              <w:pStyle w:val="BodyText"/>
              <w:ind w:left="0"/>
              <w:rPr>
                <w:b/>
                <w:sz w:val="25"/>
              </w:rPr>
            </w:pPr>
            <w:r>
              <w:rPr>
                <w:color w:val="000000"/>
              </w:rPr>
              <w:t xml:space="preserve">6.1.1 </w:t>
            </w:r>
          </w:p>
        </w:tc>
        <w:tc>
          <w:tcPr>
            <w:tcW w:w="6343" w:type="dxa"/>
            <w:vAlign w:val="center"/>
          </w:tcPr>
          <w:p w14:paraId="39E62B20" w14:textId="07D4E138" w:rsidR="00502A34" w:rsidRDefault="00502A34" w:rsidP="004F749D">
            <w:pPr>
              <w:pStyle w:val="BodyText"/>
              <w:ind w:left="0"/>
              <w:rPr>
                <w:b/>
                <w:sz w:val="25"/>
              </w:rPr>
            </w:pPr>
            <w:r w:rsidRPr="00A95C36">
              <w:t>Cấu hình quyền cho file /etc/passwd</w:t>
            </w:r>
          </w:p>
        </w:tc>
        <w:tc>
          <w:tcPr>
            <w:tcW w:w="1104" w:type="dxa"/>
            <w:vAlign w:val="center"/>
          </w:tcPr>
          <w:p w14:paraId="4E1134F4" w14:textId="77777777" w:rsidR="00502A34" w:rsidRDefault="00502A34" w:rsidP="00502A34">
            <w:pPr>
              <w:pStyle w:val="BodyText"/>
              <w:ind w:left="0"/>
              <w:jc w:val="center"/>
              <w:rPr>
                <w:b/>
                <w:sz w:val="25"/>
              </w:rPr>
            </w:pPr>
          </w:p>
        </w:tc>
        <w:tc>
          <w:tcPr>
            <w:tcW w:w="1010" w:type="dxa"/>
            <w:vAlign w:val="center"/>
          </w:tcPr>
          <w:p w14:paraId="052955AD" w14:textId="77777777" w:rsidR="00502A34" w:rsidRDefault="00502A34" w:rsidP="00502A34">
            <w:pPr>
              <w:pStyle w:val="BodyText"/>
              <w:ind w:left="0"/>
              <w:jc w:val="center"/>
              <w:rPr>
                <w:b/>
                <w:sz w:val="25"/>
              </w:rPr>
            </w:pPr>
          </w:p>
        </w:tc>
      </w:tr>
      <w:tr w:rsidR="00502A34" w14:paraId="2E4EB116" w14:textId="77777777" w:rsidTr="00684169">
        <w:tc>
          <w:tcPr>
            <w:tcW w:w="1228" w:type="dxa"/>
            <w:vAlign w:val="center"/>
          </w:tcPr>
          <w:p w14:paraId="3160AFF4" w14:textId="007A75D6" w:rsidR="00502A34" w:rsidRDefault="00502A34" w:rsidP="004F749D">
            <w:pPr>
              <w:pStyle w:val="BodyText"/>
              <w:ind w:left="0"/>
              <w:rPr>
                <w:b/>
                <w:sz w:val="25"/>
              </w:rPr>
            </w:pPr>
            <w:r>
              <w:rPr>
                <w:color w:val="000000"/>
              </w:rPr>
              <w:t xml:space="preserve">6.1.2 </w:t>
            </w:r>
          </w:p>
        </w:tc>
        <w:tc>
          <w:tcPr>
            <w:tcW w:w="6343" w:type="dxa"/>
            <w:vAlign w:val="center"/>
          </w:tcPr>
          <w:p w14:paraId="654AEF77" w14:textId="0CD0E48F" w:rsidR="00502A34" w:rsidRDefault="00502A34" w:rsidP="004F749D">
            <w:pPr>
              <w:pStyle w:val="BodyText"/>
              <w:ind w:left="0"/>
              <w:rPr>
                <w:b/>
                <w:sz w:val="25"/>
              </w:rPr>
            </w:pPr>
            <w:r w:rsidRPr="00A95C36">
              <w:t>Cấu hình quyền cho file /etc/shadow</w:t>
            </w:r>
          </w:p>
        </w:tc>
        <w:tc>
          <w:tcPr>
            <w:tcW w:w="1104" w:type="dxa"/>
            <w:vAlign w:val="center"/>
          </w:tcPr>
          <w:p w14:paraId="06D1A18B" w14:textId="77777777" w:rsidR="00502A34" w:rsidRDefault="00502A34" w:rsidP="00502A34">
            <w:pPr>
              <w:pStyle w:val="BodyText"/>
              <w:ind w:left="0"/>
              <w:jc w:val="center"/>
              <w:rPr>
                <w:b/>
                <w:sz w:val="25"/>
              </w:rPr>
            </w:pPr>
          </w:p>
        </w:tc>
        <w:tc>
          <w:tcPr>
            <w:tcW w:w="1010" w:type="dxa"/>
            <w:vAlign w:val="center"/>
          </w:tcPr>
          <w:p w14:paraId="332F07E5" w14:textId="77777777" w:rsidR="00502A34" w:rsidRDefault="00502A34" w:rsidP="00502A34">
            <w:pPr>
              <w:pStyle w:val="BodyText"/>
              <w:ind w:left="0"/>
              <w:jc w:val="center"/>
              <w:rPr>
                <w:b/>
                <w:sz w:val="25"/>
              </w:rPr>
            </w:pPr>
          </w:p>
        </w:tc>
      </w:tr>
      <w:tr w:rsidR="00502A34" w14:paraId="20FB1A97" w14:textId="77777777" w:rsidTr="00684169">
        <w:tc>
          <w:tcPr>
            <w:tcW w:w="1228" w:type="dxa"/>
            <w:vAlign w:val="center"/>
          </w:tcPr>
          <w:p w14:paraId="1BEC6B1E" w14:textId="75074458" w:rsidR="00502A34" w:rsidRDefault="00502A34" w:rsidP="004F749D">
            <w:pPr>
              <w:pStyle w:val="BodyText"/>
              <w:ind w:left="0"/>
              <w:rPr>
                <w:b/>
                <w:sz w:val="25"/>
              </w:rPr>
            </w:pPr>
            <w:r>
              <w:rPr>
                <w:color w:val="000000"/>
              </w:rPr>
              <w:t xml:space="preserve">6.1.3 </w:t>
            </w:r>
          </w:p>
        </w:tc>
        <w:tc>
          <w:tcPr>
            <w:tcW w:w="6343" w:type="dxa"/>
            <w:vAlign w:val="center"/>
          </w:tcPr>
          <w:p w14:paraId="57D6145F" w14:textId="44DCF2CD" w:rsidR="00502A34" w:rsidRDefault="00502A34" w:rsidP="004F749D">
            <w:pPr>
              <w:pStyle w:val="BodyText"/>
              <w:ind w:left="0"/>
              <w:rPr>
                <w:b/>
                <w:sz w:val="25"/>
              </w:rPr>
            </w:pPr>
            <w:r w:rsidRPr="00A95C36">
              <w:t>Cấu hình quyền cho file /etc/group</w:t>
            </w:r>
          </w:p>
        </w:tc>
        <w:tc>
          <w:tcPr>
            <w:tcW w:w="1104" w:type="dxa"/>
            <w:vAlign w:val="center"/>
          </w:tcPr>
          <w:p w14:paraId="4AD85C60" w14:textId="77777777" w:rsidR="00502A34" w:rsidRDefault="00502A34" w:rsidP="00502A34">
            <w:pPr>
              <w:pStyle w:val="BodyText"/>
              <w:ind w:left="0"/>
              <w:jc w:val="center"/>
              <w:rPr>
                <w:b/>
                <w:sz w:val="25"/>
              </w:rPr>
            </w:pPr>
          </w:p>
        </w:tc>
        <w:tc>
          <w:tcPr>
            <w:tcW w:w="1010" w:type="dxa"/>
            <w:vAlign w:val="center"/>
          </w:tcPr>
          <w:p w14:paraId="695C9CE0" w14:textId="77777777" w:rsidR="00502A34" w:rsidRDefault="00502A34" w:rsidP="00502A34">
            <w:pPr>
              <w:pStyle w:val="BodyText"/>
              <w:ind w:left="0"/>
              <w:jc w:val="center"/>
              <w:rPr>
                <w:b/>
                <w:sz w:val="25"/>
              </w:rPr>
            </w:pPr>
          </w:p>
        </w:tc>
      </w:tr>
      <w:tr w:rsidR="00502A34" w14:paraId="433899B6" w14:textId="77777777" w:rsidTr="00684169">
        <w:tc>
          <w:tcPr>
            <w:tcW w:w="1228" w:type="dxa"/>
            <w:vAlign w:val="center"/>
          </w:tcPr>
          <w:p w14:paraId="5C37C4D5" w14:textId="32D5C740" w:rsidR="00502A34" w:rsidRDefault="00502A34" w:rsidP="004F749D">
            <w:pPr>
              <w:pStyle w:val="BodyText"/>
              <w:ind w:left="0"/>
              <w:rPr>
                <w:b/>
                <w:sz w:val="25"/>
              </w:rPr>
            </w:pPr>
            <w:r>
              <w:rPr>
                <w:color w:val="000000"/>
              </w:rPr>
              <w:t xml:space="preserve">6.1.4 </w:t>
            </w:r>
          </w:p>
        </w:tc>
        <w:tc>
          <w:tcPr>
            <w:tcW w:w="6343" w:type="dxa"/>
            <w:vAlign w:val="center"/>
          </w:tcPr>
          <w:p w14:paraId="6286FF23" w14:textId="6B5B8CCB" w:rsidR="00502A34" w:rsidRDefault="00502A34" w:rsidP="004F749D">
            <w:pPr>
              <w:pStyle w:val="BodyText"/>
              <w:ind w:left="0"/>
              <w:rPr>
                <w:b/>
                <w:sz w:val="25"/>
              </w:rPr>
            </w:pPr>
            <w:r w:rsidRPr="00A95C36">
              <w:t>Cấu hình quyền cho file /etc/gshadow</w:t>
            </w:r>
          </w:p>
        </w:tc>
        <w:tc>
          <w:tcPr>
            <w:tcW w:w="1104" w:type="dxa"/>
            <w:vAlign w:val="center"/>
          </w:tcPr>
          <w:p w14:paraId="6FF6C0CC" w14:textId="77777777" w:rsidR="00502A34" w:rsidRDefault="00502A34" w:rsidP="00502A34">
            <w:pPr>
              <w:pStyle w:val="BodyText"/>
              <w:ind w:left="0"/>
              <w:jc w:val="center"/>
              <w:rPr>
                <w:b/>
                <w:sz w:val="25"/>
              </w:rPr>
            </w:pPr>
          </w:p>
        </w:tc>
        <w:tc>
          <w:tcPr>
            <w:tcW w:w="1010" w:type="dxa"/>
            <w:vAlign w:val="center"/>
          </w:tcPr>
          <w:p w14:paraId="684F3F34" w14:textId="77777777" w:rsidR="00502A34" w:rsidRDefault="00502A34" w:rsidP="00502A34">
            <w:pPr>
              <w:pStyle w:val="BodyText"/>
              <w:ind w:left="0"/>
              <w:jc w:val="center"/>
              <w:rPr>
                <w:b/>
                <w:sz w:val="25"/>
              </w:rPr>
            </w:pPr>
          </w:p>
        </w:tc>
      </w:tr>
      <w:tr w:rsidR="00502A34" w14:paraId="269E1490" w14:textId="77777777" w:rsidTr="00684169">
        <w:tc>
          <w:tcPr>
            <w:tcW w:w="1228" w:type="dxa"/>
            <w:vAlign w:val="center"/>
          </w:tcPr>
          <w:p w14:paraId="6D6DC391" w14:textId="4E49BB30" w:rsidR="00502A34" w:rsidRDefault="00502A34" w:rsidP="004F749D">
            <w:pPr>
              <w:pStyle w:val="BodyText"/>
              <w:ind w:left="0"/>
              <w:rPr>
                <w:b/>
                <w:sz w:val="25"/>
              </w:rPr>
            </w:pPr>
            <w:r>
              <w:rPr>
                <w:color w:val="000000"/>
              </w:rPr>
              <w:t xml:space="preserve">6.1.5 </w:t>
            </w:r>
          </w:p>
        </w:tc>
        <w:tc>
          <w:tcPr>
            <w:tcW w:w="6343" w:type="dxa"/>
            <w:vAlign w:val="center"/>
          </w:tcPr>
          <w:p w14:paraId="26F47376" w14:textId="32353E49" w:rsidR="00502A34" w:rsidRDefault="00502A34" w:rsidP="004F749D">
            <w:pPr>
              <w:pStyle w:val="BodyText"/>
              <w:ind w:left="0"/>
              <w:rPr>
                <w:b/>
                <w:sz w:val="25"/>
              </w:rPr>
            </w:pPr>
            <w:r w:rsidRPr="00A95C36">
              <w:t>Cấu hình quyền cho file /etc/passwd-</w:t>
            </w:r>
          </w:p>
        </w:tc>
        <w:tc>
          <w:tcPr>
            <w:tcW w:w="1104" w:type="dxa"/>
            <w:vAlign w:val="center"/>
          </w:tcPr>
          <w:p w14:paraId="0AFE2AFF" w14:textId="77777777" w:rsidR="00502A34" w:rsidRDefault="00502A34" w:rsidP="00502A34">
            <w:pPr>
              <w:pStyle w:val="BodyText"/>
              <w:ind w:left="0"/>
              <w:jc w:val="center"/>
              <w:rPr>
                <w:b/>
                <w:sz w:val="25"/>
              </w:rPr>
            </w:pPr>
          </w:p>
        </w:tc>
        <w:tc>
          <w:tcPr>
            <w:tcW w:w="1010" w:type="dxa"/>
            <w:vAlign w:val="center"/>
          </w:tcPr>
          <w:p w14:paraId="53C423CB" w14:textId="77777777" w:rsidR="00502A34" w:rsidRDefault="00502A34" w:rsidP="00502A34">
            <w:pPr>
              <w:pStyle w:val="BodyText"/>
              <w:ind w:left="0"/>
              <w:jc w:val="center"/>
              <w:rPr>
                <w:b/>
                <w:sz w:val="25"/>
              </w:rPr>
            </w:pPr>
          </w:p>
        </w:tc>
      </w:tr>
      <w:tr w:rsidR="00502A34" w14:paraId="66E495EE" w14:textId="77777777" w:rsidTr="00684169">
        <w:tc>
          <w:tcPr>
            <w:tcW w:w="1228" w:type="dxa"/>
            <w:vAlign w:val="center"/>
          </w:tcPr>
          <w:p w14:paraId="1987AEC8" w14:textId="7D9F1193" w:rsidR="00502A34" w:rsidRDefault="00502A34" w:rsidP="004F749D">
            <w:pPr>
              <w:pStyle w:val="BodyText"/>
              <w:ind w:left="0"/>
              <w:rPr>
                <w:b/>
                <w:sz w:val="25"/>
              </w:rPr>
            </w:pPr>
            <w:r>
              <w:rPr>
                <w:color w:val="000000"/>
              </w:rPr>
              <w:t xml:space="preserve">6.1.6 </w:t>
            </w:r>
          </w:p>
        </w:tc>
        <w:tc>
          <w:tcPr>
            <w:tcW w:w="6343" w:type="dxa"/>
            <w:vAlign w:val="center"/>
          </w:tcPr>
          <w:p w14:paraId="0548F9AA" w14:textId="3FA337C8" w:rsidR="00502A34" w:rsidRDefault="00502A34" w:rsidP="004F749D">
            <w:pPr>
              <w:pStyle w:val="BodyText"/>
              <w:ind w:left="0"/>
              <w:rPr>
                <w:b/>
                <w:sz w:val="25"/>
              </w:rPr>
            </w:pPr>
            <w:r w:rsidRPr="00A95C36">
              <w:t>Cấu hình quyền cho file /etc/shadow-</w:t>
            </w:r>
          </w:p>
        </w:tc>
        <w:tc>
          <w:tcPr>
            <w:tcW w:w="1104" w:type="dxa"/>
            <w:vAlign w:val="center"/>
          </w:tcPr>
          <w:p w14:paraId="5B9E9B6A" w14:textId="77777777" w:rsidR="00502A34" w:rsidRDefault="00502A34" w:rsidP="00502A34">
            <w:pPr>
              <w:pStyle w:val="BodyText"/>
              <w:ind w:left="0"/>
              <w:jc w:val="center"/>
              <w:rPr>
                <w:b/>
                <w:sz w:val="25"/>
              </w:rPr>
            </w:pPr>
          </w:p>
        </w:tc>
        <w:tc>
          <w:tcPr>
            <w:tcW w:w="1010" w:type="dxa"/>
            <w:vAlign w:val="center"/>
          </w:tcPr>
          <w:p w14:paraId="6EBD153C" w14:textId="77777777" w:rsidR="00502A34" w:rsidRDefault="00502A34" w:rsidP="00502A34">
            <w:pPr>
              <w:pStyle w:val="BodyText"/>
              <w:ind w:left="0"/>
              <w:jc w:val="center"/>
              <w:rPr>
                <w:b/>
                <w:sz w:val="25"/>
              </w:rPr>
            </w:pPr>
          </w:p>
        </w:tc>
      </w:tr>
      <w:tr w:rsidR="00502A34" w14:paraId="6AB33710" w14:textId="77777777" w:rsidTr="00684169">
        <w:tc>
          <w:tcPr>
            <w:tcW w:w="1228" w:type="dxa"/>
            <w:vAlign w:val="center"/>
          </w:tcPr>
          <w:p w14:paraId="6A58C478" w14:textId="5A723F3E" w:rsidR="00502A34" w:rsidRDefault="00502A34" w:rsidP="004F749D">
            <w:pPr>
              <w:pStyle w:val="BodyText"/>
              <w:ind w:left="0"/>
              <w:rPr>
                <w:b/>
                <w:sz w:val="25"/>
              </w:rPr>
            </w:pPr>
            <w:r>
              <w:rPr>
                <w:color w:val="000000"/>
              </w:rPr>
              <w:t xml:space="preserve">6.1.7 </w:t>
            </w:r>
          </w:p>
        </w:tc>
        <w:tc>
          <w:tcPr>
            <w:tcW w:w="6343" w:type="dxa"/>
            <w:vAlign w:val="center"/>
          </w:tcPr>
          <w:p w14:paraId="6A7616D8" w14:textId="739FD583" w:rsidR="00502A34" w:rsidRDefault="00502A34" w:rsidP="004F749D">
            <w:pPr>
              <w:pStyle w:val="BodyText"/>
              <w:ind w:left="0"/>
              <w:rPr>
                <w:b/>
                <w:sz w:val="25"/>
              </w:rPr>
            </w:pPr>
            <w:r w:rsidRPr="00A95C36">
              <w:t>Cấu hình quyền cho file /etc/group-</w:t>
            </w:r>
          </w:p>
        </w:tc>
        <w:tc>
          <w:tcPr>
            <w:tcW w:w="1104" w:type="dxa"/>
            <w:vAlign w:val="center"/>
          </w:tcPr>
          <w:p w14:paraId="4F5741D9" w14:textId="77777777" w:rsidR="00502A34" w:rsidRDefault="00502A34" w:rsidP="00502A34">
            <w:pPr>
              <w:pStyle w:val="BodyText"/>
              <w:ind w:left="0"/>
              <w:jc w:val="center"/>
              <w:rPr>
                <w:b/>
                <w:sz w:val="25"/>
              </w:rPr>
            </w:pPr>
          </w:p>
        </w:tc>
        <w:tc>
          <w:tcPr>
            <w:tcW w:w="1010" w:type="dxa"/>
            <w:vAlign w:val="center"/>
          </w:tcPr>
          <w:p w14:paraId="6185F274" w14:textId="77777777" w:rsidR="00502A34" w:rsidRDefault="00502A34" w:rsidP="00502A34">
            <w:pPr>
              <w:pStyle w:val="BodyText"/>
              <w:ind w:left="0"/>
              <w:jc w:val="center"/>
              <w:rPr>
                <w:b/>
                <w:sz w:val="25"/>
              </w:rPr>
            </w:pPr>
          </w:p>
        </w:tc>
      </w:tr>
      <w:tr w:rsidR="00502A34" w14:paraId="2A0E72F0" w14:textId="77777777" w:rsidTr="00684169">
        <w:tc>
          <w:tcPr>
            <w:tcW w:w="1228" w:type="dxa"/>
            <w:vAlign w:val="center"/>
          </w:tcPr>
          <w:p w14:paraId="7854425E" w14:textId="6BF11DB0" w:rsidR="00502A34" w:rsidRDefault="00502A34" w:rsidP="004F749D">
            <w:pPr>
              <w:pStyle w:val="BodyText"/>
              <w:ind w:left="0"/>
              <w:rPr>
                <w:b/>
                <w:sz w:val="25"/>
              </w:rPr>
            </w:pPr>
            <w:r>
              <w:rPr>
                <w:color w:val="000000"/>
              </w:rPr>
              <w:t xml:space="preserve">6.1.8 </w:t>
            </w:r>
          </w:p>
        </w:tc>
        <w:tc>
          <w:tcPr>
            <w:tcW w:w="6343" w:type="dxa"/>
            <w:vAlign w:val="center"/>
          </w:tcPr>
          <w:p w14:paraId="5382FD05" w14:textId="55CEE4F8" w:rsidR="00502A34" w:rsidRDefault="00502A34" w:rsidP="004F749D">
            <w:pPr>
              <w:pStyle w:val="BodyText"/>
              <w:ind w:left="0"/>
              <w:rPr>
                <w:b/>
                <w:sz w:val="25"/>
              </w:rPr>
            </w:pPr>
            <w:r w:rsidRPr="00A95C36">
              <w:t>Cấu hình quyền cho file /etc/gshadow-</w:t>
            </w:r>
          </w:p>
        </w:tc>
        <w:tc>
          <w:tcPr>
            <w:tcW w:w="1104" w:type="dxa"/>
            <w:vAlign w:val="center"/>
          </w:tcPr>
          <w:p w14:paraId="63317FCE" w14:textId="77777777" w:rsidR="00502A34" w:rsidRDefault="00502A34" w:rsidP="00502A34">
            <w:pPr>
              <w:pStyle w:val="BodyText"/>
              <w:ind w:left="0"/>
              <w:jc w:val="center"/>
              <w:rPr>
                <w:b/>
                <w:sz w:val="25"/>
              </w:rPr>
            </w:pPr>
          </w:p>
        </w:tc>
        <w:tc>
          <w:tcPr>
            <w:tcW w:w="1010" w:type="dxa"/>
            <w:vAlign w:val="center"/>
          </w:tcPr>
          <w:p w14:paraId="7D00FD9D" w14:textId="77777777" w:rsidR="00502A34" w:rsidRDefault="00502A34" w:rsidP="00502A34">
            <w:pPr>
              <w:pStyle w:val="BodyText"/>
              <w:ind w:left="0"/>
              <w:jc w:val="center"/>
              <w:rPr>
                <w:b/>
                <w:sz w:val="25"/>
              </w:rPr>
            </w:pPr>
          </w:p>
        </w:tc>
      </w:tr>
      <w:tr w:rsidR="00502A34" w14:paraId="62A1C959" w14:textId="77777777" w:rsidTr="00684169">
        <w:tc>
          <w:tcPr>
            <w:tcW w:w="1228" w:type="dxa"/>
            <w:vAlign w:val="center"/>
          </w:tcPr>
          <w:p w14:paraId="075C2141" w14:textId="1C0CE5EC" w:rsidR="00502A34" w:rsidRDefault="00502A34" w:rsidP="004F749D">
            <w:pPr>
              <w:pStyle w:val="BodyText"/>
              <w:ind w:left="0"/>
              <w:rPr>
                <w:b/>
                <w:sz w:val="25"/>
              </w:rPr>
            </w:pPr>
            <w:r>
              <w:rPr>
                <w:color w:val="000000"/>
              </w:rPr>
              <w:t xml:space="preserve">6.1.9 </w:t>
            </w:r>
          </w:p>
        </w:tc>
        <w:tc>
          <w:tcPr>
            <w:tcW w:w="6343" w:type="dxa"/>
            <w:vAlign w:val="center"/>
          </w:tcPr>
          <w:p w14:paraId="747479B3" w14:textId="7D32EAF6" w:rsidR="00502A34" w:rsidRDefault="00502A34" w:rsidP="004F749D">
            <w:pPr>
              <w:pStyle w:val="BodyText"/>
              <w:ind w:left="0"/>
              <w:rPr>
                <w:b/>
                <w:sz w:val="25"/>
              </w:rPr>
            </w:pPr>
            <w:r w:rsidRPr="00A95C36">
              <w:t>Đảm bảo không có file "world-writable" tồn tại</w:t>
            </w:r>
          </w:p>
        </w:tc>
        <w:tc>
          <w:tcPr>
            <w:tcW w:w="1104" w:type="dxa"/>
            <w:vAlign w:val="center"/>
          </w:tcPr>
          <w:p w14:paraId="336DC5FC" w14:textId="77777777" w:rsidR="00502A34" w:rsidRDefault="00502A34" w:rsidP="00502A34">
            <w:pPr>
              <w:pStyle w:val="BodyText"/>
              <w:ind w:left="0"/>
              <w:jc w:val="center"/>
              <w:rPr>
                <w:b/>
                <w:sz w:val="25"/>
              </w:rPr>
            </w:pPr>
          </w:p>
        </w:tc>
        <w:tc>
          <w:tcPr>
            <w:tcW w:w="1010" w:type="dxa"/>
            <w:vAlign w:val="center"/>
          </w:tcPr>
          <w:p w14:paraId="15511510" w14:textId="77777777" w:rsidR="00502A34" w:rsidRDefault="00502A34" w:rsidP="00502A34">
            <w:pPr>
              <w:pStyle w:val="BodyText"/>
              <w:ind w:left="0"/>
              <w:jc w:val="center"/>
              <w:rPr>
                <w:b/>
                <w:sz w:val="25"/>
              </w:rPr>
            </w:pPr>
          </w:p>
        </w:tc>
      </w:tr>
      <w:tr w:rsidR="00502A34" w14:paraId="0F071F7E" w14:textId="77777777" w:rsidTr="00684169">
        <w:tc>
          <w:tcPr>
            <w:tcW w:w="1228" w:type="dxa"/>
            <w:vAlign w:val="center"/>
          </w:tcPr>
          <w:p w14:paraId="73B6408F" w14:textId="35DD4150" w:rsidR="00502A34" w:rsidRDefault="00502A34" w:rsidP="004F749D">
            <w:pPr>
              <w:pStyle w:val="BodyText"/>
              <w:ind w:left="0"/>
              <w:rPr>
                <w:b/>
                <w:sz w:val="25"/>
              </w:rPr>
            </w:pPr>
            <w:r>
              <w:rPr>
                <w:color w:val="000000"/>
              </w:rPr>
              <w:lastRenderedPageBreak/>
              <w:t xml:space="preserve">6.1.10 </w:t>
            </w:r>
          </w:p>
        </w:tc>
        <w:tc>
          <w:tcPr>
            <w:tcW w:w="6343" w:type="dxa"/>
            <w:vAlign w:val="center"/>
          </w:tcPr>
          <w:p w14:paraId="31D79700" w14:textId="256CDCA6" w:rsidR="00502A34" w:rsidRDefault="00502A34" w:rsidP="004F749D">
            <w:pPr>
              <w:pStyle w:val="BodyText"/>
              <w:ind w:left="0"/>
              <w:rPr>
                <w:b/>
                <w:sz w:val="25"/>
              </w:rPr>
            </w:pPr>
            <w:r w:rsidRPr="00A95C36">
              <w:t>Đảm bảo các file hoặc thư mục không có chủ sở hữu không tồn tại</w:t>
            </w:r>
          </w:p>
        </w:tc>
        <w:tc>
          <w:tcPr>
            <w:tcW w:w="1104" w:type="dxa"/>
            <w:vAlign w:val="center"/>
          </w:tcPr>
          <w:p w14:paraId="36C8A7F4" w14:textId="77777777" w:rsidR="00502A34" w:rsidRDefault="00502A34" w:rsidP="00502A34">
            <w:pPr>
              <w:pStyle w:val="BodyText"/>
              <w:ind w:left="0"/>
              <w:jc w:val="center"/>
              <w:rPr>
                <w:b/>
                <w:sz w:val="25"/>
              </w:rPr>
            </w:pPr>
          </w:p>
        </w:tc>
        <w:tc>
          <w:tcPr>
            <w:tcW w:w="1010" w:type="dxa"/>
            <w:vAlign w:val="center"/>
          </w:tcPr>
          <w:p w14:paraId="4AE00405" w14:textId="77777777" w:rsidR="00502A34" w:rsidRDefault="00502A34" w:rsidP="00502A34">
            <w:pPr>
              <w:pStyle w:val="BodyText"/>
              <w:ind w:left="0"/>
              <w:jc w:val="center"/>
              <w:rPr>
                <w:b/>
                <w:sz w:val="25"/>
              </w:rPr>
            </w:pPr>
          </w:p>
        </w:tc>
      </w:tr>
      <w:tr w:rsidR="00502A34" w14:paraId="342D2D45" w14:textId="77777777" w:rsidTr="00684169">
        <w:tc>
          <w:tcPr>
            <w:tcW w:w="1228" w:type="dxa"/>
            <w:vAlign w:val="center"/>
          </w:tcPr>
          <w:p w14:paraId="1F4FD8ED" w14:textId="041F64D8" w:rsidR="00502A34" w:rsidRDefault="00502A34" w:rsidP="004F749D">
            <w:pPr>
              <w:pStyle w:val="BodyText"/>
              <w:ind w:left="0"/>
              <w:rPr>
                <w:b/>
                <w:sz w:val="25"/>
              </w:rPr>
            </w:pPr>
            <w:r>
              <w:rPr>
                <w:color w:val="000000"/>
              </w:rPr>
              <w:t xml:space="preserve">6.1.11 </w:t>
            </w:r>
          </w:p>
        </w:tc>
        <w:tc>
          <w:tcPr>
            <w:tcW w:w="6343" w:type="dxa"/>
            <w:vAlign w:val="center"/>
          </w:tcPr>
          <w:p w14:paraId="5541BFC2" w14:textId="5C599AC1" w:rsidR="00502A34" w:rsidRDefault="00502A34" w:rsidP="004F749D">
            <w:pPr>
              <w:pStyle w:val="BodyText"/>
              <w:ind w:left="0"/>
              <w:rPr>
                <w:b/>
                <w:sz w:val="25"/>
              </w:rPr>
            </w:pPr>
            <w:r w:rsidRPr="00A95C36">
              <w:t>Đảm bảo các file hoặc thư mục không có nhóm không tồn tại</w:t>
            </w:r>
          </w:p>
        </w:tc>
        <w:tc>
          <w:tcPr>
            <w:tcW w:w="1104" w:type="dxa"/>
            <w:vAlign w:val="center"/>
          </w:tcPr>
          <w:p w14:paraId="56665024" w14:textId="77777777" w:rsidR="00502A34" w:rsidRDefault="00502A34" w:rsidP="00502A34">
            <w:pPr>
              <w:pStyle w:val="BodyText"/>
              <w:ind w:left="0"/>
              <w:jc w:val="center"/>
              <w:rPr>
                <w:b/>
                <w:sz w:val="25"/>
              </w:rPr>
            </w:pPr>
          </w:p>
        </w:tc>
        <w:tc>
          <w:tcPr>
            <w:tcW w:w="1010" w:type="dxa"/>
            <w:vAlign w:val="center"/>
          </w:tcPr>
          <w:p w14:paraId="2E1D46AD" w14:textId="77777777" w:rsidR="00502A34" w:rsidRDefault="00502A34" w:rsidP="00502A34">
            <w:pPr>
              <w:pStyle w:val="BodyText"/>
              <w:ind w:left="0"/>
              <w:jc w:val="center"/>
              <w:rPr>
                <w:b/>
                <w:sz w:val="25"/>
              </w:rPr>
            </w:pPr>
          </w:p>
        </w:tc>
      </w:tr>
      <w:tr w:rsidR="00BB61AC" w14:paraId="5DFB1C34" w14:textId="77777777" w:rsidTr="00684169">
        <w:tc>
          <w:tcPr>
            <w:tcW w:w="1228" w:type="dxa"/>
            <w:vAlign w:val="center"/>
          </w:tcPr>
          <w:p w14:paraId="442E826A" w14:textId="436C7096" w:rsidR="00BB61AC" w:rsidRDefault="00BB61AC" w:rsidP="004F749D">
            <w:pPr>
              <w:pStyle w:val="BodyText"/>
              <w:ind w:left="0"/>
              <w:rPr>
                <w:b/>
                <w:sz w:val="25"/>
              </w:rPr>
            </w:pPr>
            <w:r>
              <w:rPr>
                <w:b/>
                <w:bCs/>
                <w:color w:val="000000"/>
              </w:rPr>
              <w:t>6.2</w:t>
            </w:r>
          </w:p>
        </w:tc>
        <w:tc>
          <w:tcPr>
            <w:tcW w:w="8457" w:type="dxa"/>
            <w:gridSpan w:val="3"/>
            <w:vAlign w:val="center"/>
          </w:tcPr>
          <w:p w14:paraId="473BD8DB" w14:textId="3CF29887" w:rsidR="00BB61AC" w:rsidRPr="00BB61AC" w:rsidRDefault="00BB61AC" w:rsidP="00BB61AC">
            <w:pPr>
              <w:pStyle w:val="BodyText"/>
              <w:ind w:left="0"/>
              <w:rPr>
                <w:b/>
                <w:bCs/>
                <w:sz w:val="25"/>
              </w:rPr>
            </w:pPr>
            <w:r w:rsidRPr="00BB61AC">
              <w:rPr>
                <w:b/>
                <w:bCs/>
              </w:rPr>
              <w:t>Thiết lập cho người dùng và nhóm</w:t>
            </w:r>
          </w:p>
        </w:tc>
      </w:tr>
      <w:tr w:rsidR="008F748E" w14:paraId="1BD58B6B" w14:textId="77777777" w:rsidTr="00684169">
        <w:tc>
          <w:tcPr>
            <w:tcW w:w="1228" w:type="dxa"/>
            <w:vAlign w:val="center"/>
          </w:tcPr>
          <w:p w14:paraId="0575DE25" w14:textId="32D7A9DF" w:rsidR="008F748E" w:rsidRDefault="008F748E" w:rsidP="008F748E">
            <w:pPr>
              <w:pStyle w:val="BodyText"/>
              <w:ind w:left="0"/>
              <w:rPr>
                <w:b/>
                <w:sz w:val="25"/>
              </w:rPr>
            </w:pPr>
            <w:r>
              <w:rPr>
                <w:color w:val="000000"/>
              </w:rPr>
              <w:t xml:space="preserve">6.2.1 </w:t>
            </w:r>
          </w:p>
        </w:tc>
        <w:tc>
          <w:tcPr>
            <w:tcW w:w="6343" w:type="dxa"/>
            <w:vAlign w:val="center"/>
          </w:tcPr>
          <w:p w14:paraId="15D7F076" w14:textId="12C56687" w:rsidR="008F748E" w:rsidRDefault="008F748E" w:rsidP="008F748E">
            <w:pPr>
              <w:pStyle w:val="BodyText"/>
              <w:ind w:left="0"/>
              <w:rPr>
                <w:b/>
                <w:sz w:val="25"/>
              </w:rPr>
            </w:pPr>
            <w:r>
              <w:rPr>
                <w:color w:val="000000"/>
              </w:rPr>
              <w:t>Cấu hình tài khoản trong /etc/passwd sử dụng shadowed passwords</w:t>
            </w:r>
          </w:p>
        </w:tc>
        <w:tc>
          <w:tcPr>
            <w:tcW w:w="1104" w:type="dxa"/>
            <w:vAlign w:val="center"/>
          </w:tcPr>
          <w:p w14:paraId="18308921" w14:textId="77777777" w:rsidR="008F748E" w:rsidRDefault="008F748E" w:rsidP="008F748E">
            <w:pPr>
              <w:pStyle w:val="BodyText"/>
              <w:ind w:left="0"/>
              <w:jc w:val="center"/>
              <w:rPr>
                <w:b/>
                <w:sz w:val="25"/>
              </w:rPr>
            </w:pPr>
          </w:p>
        </w:tc>
        <w:tc>
          <w:tcPr>
            <w:tcW w:w="1010" w:type="dxa"/>
            <w:vAlign w:val="center"/>
          </w:tcPr>
          <w:p w14:paraId="19097B8D" w14:textId="77777777" w:rsidR="008F748E" w:rsidRDefault="008F748E" w:rsidP="008F748E">
            <w:pPr>
              <w:pStyle w:val="BodyText"/>
              <w:ind w:left="0"/>
              <w:jc w:val="center"/>
              <w:rPr>
                <w:b/>
                <w:sz w:val="25"/>
              </w:rPr>
            </w:pPr>
          </w:p>
        </w:tc>
      </w:tr>
      <w:tr w:rsidR="008F748E" w14:paraId="06902108" w14:textId="77777777" w:rsidTr="00684169">
        <w:tc>
          <w:tcPr>
            <w:tcW w:w="1228" w:type="dxa"/>
            <w:vAlign w:val="center"/>
          </w:tcPr>
          <w:p w14:paraId="6A524E60" w14:textId="6BE1958E" w:rsidR="008F748E" w:rsidRDefault="008F748E" w:rsidP="008F748E">
            <w:pPr>
              <w:pStyle w:val="BodyText"/>
              <w:ind w:left="0"/>
              <w:rPr>
                <w:b/>
                <w:sz w:val="25"/>
              </w:rPr>
            </w:pPr>
            <w:r>
              <w:rPr>
                <w:color w:val="000000"/>
              </w:rPr>
              <w:t>6.2.2</w:t>
            </w:r>
          </w:p>
        </w:tc>
        <w:tc>
          <w:tcPr>
            <w:tcW w:w="6343" w:type="dxa"/>
            <w:vAlign w:val="center"/>
          </w:tcPr>
          <w:p w14:paraId="7295B627" w14:textId="76EBE344" w:rsidR="008F748E" w:rsidRDefault="008F748E" w:rsidP="008F748E">
            <w:pPr>
              <w:pStyle w:val="BodyText"/>
              <w:ind w:left="0"/>
              <w:rPr>
                <w:b/>
                <w:sz w:val="25"/>
              </w:rPr>
            </w:pPr>
            <w:r>
              <w:rPr>
                <w:color w:val="000000"/>
              </w:rPr>
              <w:t>Đảm bảo trường mật khẩu không để trống</w:t>
            </w:r>
          </w:p>
        </w:tc>
        <w:tc>
          <w:tcPr>
            <w:tcW w:w="1104" w:type="dxa"/>
            <w:vAlign w:val="center"/>
          </w:tcPr>
          <w:p w14:paraId="7479EAFA" w14:textId="77777777" w:rsidR="008F748E" w:rsidRDefault="008F748E" w:rsidP="008F748E">
            <w:pPr>
              <w:pStyle w:val="BodyText"/>
              <w:ind w:left="0"/>
              <w:jc w:val="center"/>
              <w:rPr>
                <w:b/>
                <w:sz w:val="25"/>
              </w:rPr>
            </w:pPr>
          </w:p>
        </w:tc>
        <w:tc>
          <w:tcPr>
            <w:tcW w:w="1010" w:type="dxa"/>
            <w:vAlign w:val="center"/>
          </w:tcPr>
          <w:p w14:paraId="04387FEC" w14:textId="77777777" w:rsidR="008F748E" w:rsidRDefault="008F748E" w:rsidP="008F748E">
            <w:pPr>
              <w:pStyle w:val="BodyText"/>
              <w:ind w:left="0"/>
              <w:jc w:val="center"/>
              <w:rPr>
                <w:b/>
                <w:sz w:val="25"/>
              </w:rPr>
            </w:pPr>
          </w:p>
        </w:tc>
      </w:tr>
      <w:tr w:rsidR="008F748E" w14:paraId="23A50AF3" w14:textId="77777777" w:rsidTr="00684169">
        <w:tc>
          <w:tcPr>
            <w:tcW w:w="1228" w:type="dxa"/>
            <w:vAlign w:val="center"/>
          </w:tcPr>
          <w:p w14:paraId="624FEE65" w14:textId="44467B19" w:rsidR="008F748E" w:rsidRDefault="008F748E" w:rsidP="008F748E">
            <w:pPr>
              <w:pStyle w:val="BodyText"/>
              <w:ind w:left="0"/>
              <w:rPr>
                <w:b/>
                <w:sz w:val="25"/>
              </w:rPr>
            </w:pPr>
            <w:r>
              <w:rPr>
                <w:color w:val="000000"/>
              </w:rPr>
              <w:t>6.2.3</w:t>
            </w:r>
          </w:p>
        </w:tc>
        <w:tc>
          <w:tcPr>
            <w:tcW w:w="6343" w:type="dxa"/>
            <w:vAlign w:val="center"/>
          </w:tcPr>
          <w:p w14:paraId="2F798544" w14:textId="4F999E28" w:rsidR="008F748E" w:rsidRDefault="008F748E" w:rsidP="008F748E">
            <w:pPr>
              <w:pStyle w:val="BodyText"/>
              <w:ind w:left="0"/>
              <w:rPr>
                <w:b/>
                <w:sz w:val="25"/>
              </w:rPr>
            </w:pPr>
            <w:r>
              <w:rPr>
                <w:color w:val="000000"/>
              </w:rPr>
              <w:t>Đảm bảo mọi nhóm trong file /etc/passwd tồn tại trong file /etc/group</w:t>
            </w:r>
          </w:p>
        </w:tc>
        <w:tc>
          <w:tcPr>
            <w:tcW w:w="1104" w:type="dxa"/>
            <w:vAlign w:val="center"/>
          </w:tcPr>
          <w:p w14:paraId="63FA3CBF" w14:textId="77777777" w:rsidR="008F748E" w:rsidRDefault="008F748E" w:rsidP="008F748E">
            <w:pPr>
              <w:pStyle w:val="BodyText"/>
              <w:ind w:left="0"/>
              <w:jc w:val="center"/>
              <w:rPr>
                <w:b/>
                <w:sz w:val="25"/>
              </w:rPr>
            </w:pPr>
          </w:p>
        </w:tc>
        <w:tc>
          <w:tcPr>
            <w:tcW w:w="1010" w:type="dxa"/>
            <w:vAlign w:val="center"/>
          </w:tcPr>
          <w:p w14:paraId="11F94A53" w14:textId="77777777" w:rsidR="008F748E" w:rsidRDefault="008F748E" w:rsidP="008F748E">
            <w:pPr>
              <w:pStyle w:val="BodyText"/>
              <w:ind w:left="0"/>
              <w:jc w:val="center"/>
              <w:rPr>
                <w:b/>
                <w:sz w:val="25"/>
              </w:rPr>
            </w:pPr>
          </w:p>
        </w:tc>
      </w:tr>
      <w:tr w:rsidR="008F748E" w14:paraId="560EF569" w14:textId="77777777" w:rsidTr="00684169">
        <w:tc>
          <w:tcPr>
            <w:tcW w:w="1228" w:type="dxa"/>
            <w:vAlign w:val="center"/>
          </w:tcPr>
          <w:p w14:paraId="0DA1D9FB" w14:textId="08DEED55" w:rsidR="008F748E" w:rsidRDefault="008F748E" w:rsidP="008F748E">
            <w:pPr>
              <w:pStyle w:val="BodyText"/>
              <w:ind w:left="0"/>
              <w:rPr>
                <w:b/>
                <w:sz w:val="25"/>
              </w:rPr>
            </w:pPr>
            <w:r>
              <w:rPr>
                <w:color w:val="000000"/>
              </w:rPr>
              <w:t>6.2.4</w:t>
            </w:r>
          </w:p>
        </w:tc>
        <w:tc>
          <w:tcPr>
            <w:tcW w:w="6343" w:type="dxa"/>
            <w:vAlign w:val="center"/>
          </w:tcPr>
          <w:p w14:paraId="15343386" w14:textId="1AAB4634" w:rsidR="008F748E" w:rsidRDefault="008F748E" w:rsidP="008F748E">
            <w:pPr>
              <w:pStyle w:val="BodyText"/>
              <w:ind w:left="0"/>
              <w:rPr>
                <w:b/>
                <w:sz w:val="25"/>
              </w:rPr>
            </w:pPr>
            <w:r>
              <w:rPr>
                <w:color w:val="000000"/>
              </w:rPr>
              <w:t>Đảm bảo shadow group rỗng</w:t>
            </w:r>
          </w:p>
        </w:tc>
        <w:tc>
          <w:tcPr>
            <w:tcW w:w="1104" w:type="dxa"/>
            <w:vAlign w:val="center"/>
          </w:tcPr>
          <w:p w14:paraId="0EA95E25" w14:textId="77777777" w:rsidR="008F748E" w:rsidRDefault="008F748E" w:rsidP="008F748E">
            <w:pPr>
              <w:pStyle w:val="BodyText"/>
              <w:ind w:left="0"/>
              <w:jc w:val="center"/>
              <w:rPr>
                <w:b/>
                <w:sz w:val="25"/>
              </w:rPr>
            </w:pPr>
          </w:p>
        </w:tc>
        <w:tc>
          <w:tcPr>
            <w:tcW w:w="1010" w:type="dxa"/>
            <w:vAlign w:val="center"/>
          </w:tcPr>
          <w:p w14:paraId="128D6957" w14:textId="77777777" w:rsidR="008F748E" w:rsidRDefault="008F748E" w:rsidP="008F748E">
            <w:pPr>
              <w:pStyle w:val="BodyText"/>
              <w:ind w:left="0"/>
              <w:jc w:val="center"/>
              <w:rPr>
                <w:b/>
                <w:sz w:val="25"/>
              </w:rPr>
            </w:pPr>
          </w:p>
        </w:tc>
      </w:tr>
      <w:tr w:rsidR="008F748E" w14:paraId="6D801C4E" w14:textId="77777777" w:rsidTr="00684169">
        <w:tc>
          <w:tcPr>
            <w:tcW w:w="1228" w:type="dxa"/>
            <w:vAlign w:val="center"/>
          </w:tcPr>
          <w:p w14:paraId="16E9AFF0" w14:textId="1DD530DE" w:rsidR="008F748E" w:rsidRDefault="008F748E" w:rsidP="008F748E">
            <w:pPr>
              <w:pStyle w:val="BodyText"/>
              <w:ind w:left="0"/>
              <w:rPr>
                <w:b/>
                <w:sz w:val="25"/>
              </w:rPr>
            </w:pPr>
            <w:r>
              <w:rPr>
                <w:color w:val="000000"/>
              </w:rPr>
              <w:t>6.2.5</w:t>
            </w:r>
          </w:p>
        </w:tc>
        <w:tc>
          <w:tcPr>
            <w:tcW w:w="6343" w:type="dxa"/>
            <w:vAlign w:val="center"/>
          </w:tcPr>
          <w:p w14:paraId="1E0F4828" w14:textId="7238B953" w:rsidR="008F748E" w:rsidRDefault="008F748E" w:rsidP="008F748E">
            <w:pPr>
              <w:pStyle w:val="BodyText"/>
              <w:ind w:left="0"/>
              <w:rPr>
                <w:b/>
                <w:sz w:val="25"/>
              </w:rPr>
            </w:pPr>
            <w:r>
              <w:rPr>
                <w:color w:val="000000"/>
              </w:rPr>
              <w:t>Đảm bảo UID không bị lặp</w:t>
            </w:r>
          </w:p>
        </w:tc>
        <w:tc>
          <w:tcPr>
            <w:tcW w:w="1104" w:type="dxa"/>
            <w:vAlign w:val="center"/>
          </w:tcPr>
          <w:p w14:paraId="4B4FE253" w14:textId="77777777" w:rsidR="008F748E" w:rsidRDefault="008F748E" w:rsidP="008F748E">
            <w:pPr>
              <w:pStyle w:val="BodyText"/>
              <w:ind w:left="0"/>
              <w:jc w:val="center"/>
              <w:rPr>
                <w:b/>
                <w:sz w:val="25"/>
              </w:rPr>
            </w:pPr>
          </w:p>
        </w:tc>
        <w:tc>
          <w:tcPr>
            <w:tcW w:w="1010" w:type="dxa"/>
            <w:vAlign w:val="center"/>
          </w:tcPr>
          <w:p w14:paraId="52AA620B" w14:textId="77777777" w:rsidR="008F748E" w:rsidRDefault="008F748E" w:rsidP="008F748E">
            <w:pPr>
              <w:pStyle w:val="BodyText"/>
              <w:ind w:left="0"/>
              <w:jc w:val="center"/>
              <w:rPr>
                <w:b/>
                <w:sz w:val="25"/>
              </w:rPr>
            </w:pPr>
          </w:p>
        </w:tc>
      </w:tr>
      <w:tr w:rsidR="008F748E" w14:paraId="0DDBF83E" w14:textId="77777777" w:rsidTr="00684169">
        <w:tc>
          <w:tcPr>
            <w:tcW w:w="1228" w:type="dxa"/>
            <w:vAlign w:val="center"/>
          </w:tcPr>
          <w:p w14:paraId="66CAD425" w14:textId="4D02C93D" w:rsidR="008F748E" w:rsidRDefault="008F748E" w:rsidP="008F748E">
            <w:pPr>
              <w:pStyle w:val="BodyText"/>
              <w:ind w:left="0"/>
              <w:rPr>
                <w:b/>
                <w:sz w:val="25"/>
              </w:rPr>
            </w:pPr>
            <w:r>
              <w:rPr>
                <w:color w:val="000000"/>
              </w:rPr>
              <w:t>6.2.6</w:t>
            </w:r>
          </w:p>
        </w:tc>
        <w:tc>
          <w:tcPr>
            <w:tcW w:w="6343" w:type="dxa"/>
            <w:vAlign w:val="center"/>
          </w:tcPr>
          <w:p w14:paraId="0E397A5E" w14:textId="35CB20B6" w:rsidR="008F748E" w:rsidRDefault="008F748E" w:rsidP="008F748E">
            <w:pPr>
              <w:pStyle w:val="BodyText"/>
              <w:ind w:left="0"/>
              <w:rPr>
                <w:b/>
                <w:sz w:val="25"/>
              </w:rPr>
            </w:pPr>
            <w:r>
              <w:rPr>
                <w:color w:val="000000"/>
              </w:rPr>
              <w:t>Đảm bảo GID không bị lặp</w:t>
            </w:r>
          </w:p>
        </w:tc>
        <w:tc>
          <w:tcPr>
            <w:tcW w:w="1104" w:type="dxa"/>
            <w:vAlign w:val="center"/>
          </w:tcPr>
          <w:p w14:paraId="4E182357" w14:textId="77777777" w:rsidR="008F748E" w:rsidRDefault="008F748E" w:rsidP="008F748E">
            <w:pPr>
              <w:pStyle w:val="BodyText"/>
              <w:ind w:left="0"/>
              <w:jc w:val="center"/>
              <w:rPr>
                <w:b/>
                <w:sz w:val="25"/>
              </w:rPr>
            </w:pPr>
          </w:p>
        </w:tc>
        <w:tc>
          <w:tcPr>
            <w:tcW w:w="1010" w:type="dxa"/>
            <w:vAlign w:val="center"/>
          </w:tcPr>
          <w:p w14:paraId="0F10AD7B" w14:textId="77777777" w:rsidR="008F748E" w:rsidRDefault="008F748E" w:rsidP="008F748E">
            <w:pPr>
              <w:pStyle w:val="BodyText"/>
              <w:ind w:left="0"/>
              <w:jc w:val="center"/>
              <w:rPr>
                <w:b/>
                <w:sz w:val="25"/>
              </w:rPr>
            </w:pPr>
          </w:p>
        </w:tc>
      </w:tr>
      <w:tr w:rsidR="008F748E" w14:paraId="55BF649C" w14:textId="77777777" w:rsidTr="00684169">
        <w:tc>
          <w:tcPr>
            <w:tcW w:w="1228" w:type="dxa"/>
            <w:vAlign w:val="center"/>
          </w:tcPr>
          <w:p w14:paraId="4ACF0A9C" w14:textId="7F4FF91F" w:rsidR="008F748E" w:rsidRDefault="008F748E" w:rsidP="008F748E">
            <w:pPr>
              <w:pStyle w:val="BodyText"/>
              <w:ind w:left="0"/>
              <w:rPr>
                <w:b/>
                <w:sz w:val="25"/>
              </w:rPr>
            </w:pPr>
            <w:r>
              <w:rPr>
                <w:color w:val="000000"/>
              </w:rPr>
              <w:t>6.2.7</w:t>
            </w:r>
          </w:p>
        </w:tc>
        <w:tc>
          <w:tcPr>
            <w:tcW w:w="6343" w:type="dxa"/>
            <w:vAlign w:val="center"/>
          </w:tcPr>
          <w:p w14:paraId="03D6E355" w14:textId="5790CE5F" w:rsidR="008F748E" w:rsidRDefault="008F748E" w:rsidP="008F748E">
            <w:pPr>
              <w:pStyle w:val="BodyText"/>
              <w:ind w:left="0"/>
              <w:rPr>
                <w:b/>
                <w:sz w:val="25"/>
              </w:rPr>
            </w:pPr>
            <w:r>
              <w:rPr>
                <w:color w:val="000000"/>
              </w:rPr>
              <w:t>Đảm bảo tên người dùng không bị lặp</w:t>
            </w:r>
          </w:p>
        </w:tc>
        <w:tc>
          <w:tcPr>
            <w:tcW w:w="1104" w:type="dxa"/>
            <w:vAlign w:val="center"/>
          </w:tcPr>
          <w:p w14:paraId="65DBF37E" w14:textId="77777777" w:rsidR="008F748E" w:rsidRDefault="008F748E" w:rsidP="008F748E">
            <w:pPr>
              <w:pStyle w:val="BodyText"/>
              <w:ind w:left="0"/>
              <w:jc w:val="center"/>
              <w:rPr>
                <w:b/>
                <w:sz w:val="25"/>
              </w:rPr>
            </w:pPr>
          </w:p>
        </w:tc>
        <w:tc>
          <w:tcPr>
            <w:tcW w:w="1010" w:type="dxa"/>
            <w:vAlign w:val="center"/>
          </w:tcPr>
          <w:p w14:paraId="42190AC8" w14:textId="77777777" w:rsidR="008F748E" w:rsidRDefault="008F748E" w:rsidP="008F748E">
            <w:pPr>
              <w:pStyle w:val="BodyText"/>
              <w:ind w:left="0"/>
              <w:jc w:val="center"/>
              <w:rPr>
                <w:b/>
                <w:sz w:val="25"/>
              </w:rPr>
            </w:pPr>
          </w:p>
        </w:tc>
      </w:tr>
      <w:tr w:rsidR="008F748E" w14:paraId="51CAAA6A" w14:textId="77777777" w:rsidTr="00684169">
        <w:tc>
          <w:tcPr>
            <w:tcW w:w="1228" w:type="dxa"/>
            <w:vAlign w:val="center"/>
          </w:tcPr>
          <w:p w14:paraId="2A83993A" w14:textId="5610D271" w:rsidR="008F748E" w:rsidRDefault="008F748E" w:rsidP="008F748E">
            <w:pPr>
              <w:pStyle w:val="BodyText"/>
              <w:ind w:left="0"/>
              <w:rPr>
                <w:b/>
                <w:sz w:val="25"/>
              </w:rPr>
            </w:pPr>
            <w:r>
              <w:rPr>
                <w:color w:val="000000"/>
              </w:rPr>
              <w:t>6.2.8</w:t>
            </w:r>
          </w:p>
        </w:tc>
        <w:tc>
          <w:tcPr>
            <w:tcW w:w="6343" w:type="dxa"/>
            <w:vAlign w:val="center"/>
          </w:tcPr>
          <w:p w14:paraId="159A16C5" w14:textId="0D991EE0" w:rsidR="008F748E" w:rsidRDefault="008F748E" w:rsidP="008F748E">
            <w:pPr>
              <w:pStyle w:val="BodyText"/>
              <w:ind w:left="0"/>
              <w:rPr>
                <w:b/>
                <w:sz w:val="25"/>
              </w:rPr>
            </w:pPr>
            <w:r>
              <w:rPr>
                <w:color w:val="000000"/>
              </w:rPr>
              <w:t>Đảm bảo tên group không bị lặp</w:t>
            </w:r>
          </w:p>
        </w:tc>
        <w:tc>
          <w:tcPr>
            <w:tcW w:w="1104" w:type="dxa"/>
            <w:vAlign w:val="center"/>
          </w:tcPr>
          <w:p w14:paraId="53684F18" w14:textId="77777777" w:rsidR="008F748E" w:rsidRDefault="008F748E" w:rsidP="008F748E">
            <w:pPr>
              <w:pStyle w:val="BodyText"/>
              <w:ind w:left="0"/>
              <w:jc w:val="center"/>
              <w:rPr>
                <w:b/>
                <w:sz w:val="25"/>
              </w:rPr>
            </w:pPr>
          </w:p>
        </w:tc>
        <w:tc>
          <w:tcPr>
            <w:tcW w:w="1010" w:type="dxa"/>
            <w:vAlign w:val="center"/>
          </w:tcPr>
          <w:p w14:paraId="63AF2927" w14:textId="77777777" w:rsidR="008F748E" w:rsidRDefault="008F748E" w:rsidP="008F748E">
            <w:pPr>
              <w:pStyle w:val="BodyText"/>
              <w:ind w:left="0"/>
              <w:jc w:val="center"/>
              <w:rPr>
                <w:b/>
                <w:sz w:val="25"/>
              </w:rPr>
            </w:pPr>
          </w:p>
        </w:tc>
      </w:tr>
      <w:tr w:rsidR="008F748E" w14:paraId="41A0EAA0" w14:textId="77777777" w:rsidTr="00684169">
        <w:tc>
          <w:tcPr>
            <w:tcW w:w="1228" w:type="dxa"/>
            <w:vAlign w:val="center"/>
          </w:tcPr>
          <w:p w14:paraId="66F877E7" w14:textId="71703604" w:rsidR="008F748E" w:rsidRDefault="008F748E" w:rsidP="008F748E">
            <w:pPr>
              <w:pStyle w:val="BodyText"/>
              <w:ind w:left="0"/>
              <w:rPr>
                <w:b/>
                <w:sz w:val="25"/>
              </w:rPr>
            </w:pPr>
            <w:r>
              <w:rPr>
                <w:color w:val="000000"/>
              </w:rPr>
              <w:t>6.2.9</w:t>
            </w:r>
          </w:p>
        </w:tc>
        <w:tc>
          <w:tcPr>
            <w:tcW w:w="6343" w:type="dxa"/>
            <w:vAlign w:val="center"/>
          </w:tcPr>
          <w:p w14:paraId="651CB920" w14:textId="22444DB7" w:rsidR="008F748E" w:rsidRDefault="008F748E" w:rsidP="008F748E">
            <w:pPr>
              <w:pStyle w:val="BodyText"/>
              <w:ind w:left="0"/>
              <w:rPr>
                <w:b/>
                <w:sz w:val="25"/>
              </w:rPr>
            </w:pPr>
            <w:r>
              <w:rPr>
                <w:color w:val="000000"/>
              </w:rPr>
              <w:t>Đảm bảo tính toàn vẹn cho biến môi trường PATH của root</w:t>
            </w:r>
          </w:p>
        </w:tc>
        <w:tc>
          <w:tcPr>
            <w:tcW w:w="1104" w:type="dxa"/>
            <w:vAlign w:val="center"/>
          </w:tcPr>
          <w:p w14:paraId="19F6E329" w14:textId="77777777" w:rsidR="008F748E" w:rsidRDefault="008F748E" w:rsidP="008F748E">
            <w:pPr>
              <w:pStyle w:val="BodyText"/>
              <w:ind w:left="0"/>
              <w:jc w:val="center"/>
              <w:rPr>
                <w:b/>
                <w:sz w:val="25"/>
              </w:rPr>
            </w:pPr>
          </w:p>
        </w:tc>
        <w:tc>
          <w:tcPr>
            <w:tcW w:w="1010" w:type="dxa"/>
            <w:vAlign w:val="center"/>
          </w:tcPr>
          <w:p w14:paraId="2F7549E7" w14:textId="77777777" w:rsidR="008F748E" w:rsidRDefault="008F748E" w:rsidP="008F748E">
            <w:pPr>
              <w:pStyle w:val="BodyText"/>
              <w:ind w:left="0"/>
              <w:jc w:val="center"/>
              <w:rPr>
                <w:b/>
                <w:sz w:val="25"/>
              </w:rPr>
            </w:pPr>
          </w:p>
        </w:tc>
      </w:tr>
      <w:tr w:rsidR="008F748E" w14:paraId="76352D3F" w14:textId="77777777" w:rsidTr="00684169">
        <w:tc>
          <w:tcPr>
            <w:tcW w:w="1228" w:type="dxa"/>
            <w:vAlign w:val="center"/>
          </w:tcPr>
          <w:p w14:paraId="5555CF72" w14:textId="3750A43A" w:rsidR="008F748E" w:rsidRDefault="008F748E" w:rsidP="008F748E">
            <w:pPr>
              <w:pStyle w:val="BodyText"/>
              <w:ind w:left="0"/>
              <w:rPr>
                <w:b/>
                <w:sz w:val="25"/>
              </w:rPr>
            </w:pPr>
            <w:r>
              <w:rPr>
                <w:color w:val="000000"/>
              </w:rPr>
              <w:t>6.2.10</w:t>
            </w:r>
          </w:p>
        </w:tc>
        <w:tc>
          <w:tcPr>
            <w:tcW w:w="6343" w:type="dxa"/>
            <w:vAlign w:val="center"/>
          </w:tcPr>
          <w:p w14:paraId="580421A7" w14:textId="742F0CFE" w:rsidR="008F748E" w:rsidRDefault="008F748E" w:rsidP="008F748E">
            <w:pPr>
              <w:pStyle w:val="BodyText"/>
              <w:ind w:left="0"/>
              <w:rPr>
                <w:b/>
                <w:sz w:val="25"/>
              </w:rPr>
            </w:pPr>
            <w:r>
              <w:rPr>
                <w:color w:val="000000"/>
              </w:rPr>
              <w:t>Đảm bảo root là tài khoản duy nhất có UID là 0</w:t>
            </w:r>
          </w:p>
        </w:tc>
        <w:tc>
          <w:tcPr>
            <w:tcW w:w="1104" w:type="dxa"/>
            <w:vAlign w:val="center"/>
          </w:tcPr>
          <w:p w14:paraId="318BEA52" w14:textId="77777777" w:rsidR="008F748E" w:rsidRDefault="008F748E" w:rsidP="008F748E">
            <w:pPr>
              <w:pStyle w:val="BodyText"/>
              <w:ind w:left="0"/>
              <w:jc w:val="center"/>
              <w:rPr>
                <w:b/>
                <w:sz w:val="25"/>
              </w:rPr>
            </w:pPr>
          </w:p>
        </w:tc>
        <w:tc>
          <w:tcPr>
            <w:tcW w:w="1010" w:type="dxa"/>
            <w:vAlign w:val="center"/>
          </w:tcPr>
          <w:p w14:paraId="5FA91FC8" w14:textId="77777777" w:rsidR="008F748E" w:rsidRDefault="008F748E" w:rsidP="008F748E">
            <w:pPr>
              <w:pStyle w:val="BodyText"/>
              <w:ind w:left="0"/>
              <w:jc w:val="center"/>
              <w:rPr>
                <w:b/>
                <w:sz w:val="25"/>
              </w:rPr>
            </w:pPr>
          </w:p>
        </w:tc>
      </w:tr>
      <w:tr w:rsidR="008F748E" w14:paraId="3BCFB304" w14:textId="77777777" w:rsidTr="00684169">
        <w:tc>
          <w:tcPr>
            <w:tcW w:w="1228" w:type="dxa"/>
            <w:vAlign w:val="center"/>
          </w:tcPr>
          <w:p w14:paraId="7115B1CF" w14:textId="769C7B4F" w:rsidR="008F748E" w:rsidRDefault="008F748E" w:rsidP="008F748E">
            <w:pPr>
              <w:pStyle w:val="BodyText"/>
              <w:ind w:left="0"/>
              <w:rPr>
                <w:b/>
                <w:sz w:val="25"/>
              </w:rPr>
            </w:pPr>
            <w:r>
              <w:rPr>
                <w:color w:val="000000"/>
              </w:rPr>
              <w:t>6.2.11</w:t>
            </w:r>
          </w:p>
        </w:tc>
        <w:tc>
          <w:tcPr>
            <w:tcW w:w="6343" w:type="dxa"/>
            <w:vAlign w:val="center"/>
          </w:tcPr>
          <w:p w14:paraId="68535000" w14:textId="1042D9A1" w:rsidR="008F748E" w:rsidRDefault="008F748E" w:rsidP="008F748E">
            <w:pPr>
              <w:pStyle w:val="BodyText"/>
              <w:ind w:left="0"/>
              <w:rPr>
                <w:b/>
                <w:sz w:val="25"/>
              </w:rPr>
            </w:pPr>
            <w:r>
              <w:rPr>
                <w:color w:val="000000"/>
              </w:rPr>
              <w:t>Đảm bảo mọi người dùng đều tồn tại thư mục home</w:t>
            </w:r>
          </w:p>
        </w:tc>
        <w:tc>
          <w:tcPr>
            <w:tcW w:w="1104" w:type="dxa"/>
            <w:vAlign w:val="center"/>
          </w:tcPr>
          <w:p w14:paraId="5F310F4D" w14:textId="77777777" w:rsidR="008F748E" w:rsidRDefault="008F748E" w:rsidP="008F748E">
            <w:pPr>
              <w:pStyle w:val="BodyText"/>
              <w:ind w:left="0"/>
              <w:jc w:val="center"/>
              <w:rPr>
                <w:b/>
                <w:sz w:val="25"/>
              </w:rPr>
            </w:pPr>
          </w:p>
        </w:tc>
        <w:tc>
          <w:tcPr>
            <w:tcW w:w="1010" w:type="dxa"/>
            <w:vAlign w:val="center"/>
          </w:tcPr>
          <w:p w14:paraId="7824EE1C" w14:textId="77777777" w:rsidR="008F748E" w:rsidRDefault="008F748E" w:rsidP="008F748E">
            <w:pPr>
              <w:pStyle w:val="BodyText"/>
              <w:ind w:left="0"/>
              <w:jc w:val="center"/>
              <w:rPr>
                <w:b/>
                <w:sz w:val="25"/>
              </w:rPr>
            </w:pPr>
          </w:p>
        </w:tc>
      </w:tr>
      <w:tr w:rsidR="008F748E" w14:paraId="3CDB49F7" w14:textId="77777777" w:rsidTr="00684169">
        <w:tc>
          <w:tcPr>
            <w:tcW w:w="1228" w:type="dxa"/>
            <w:vAlign w:val="center"/>
          </w:tcPr>
          <w:p w14:paraId="2A136A42" w14:textId="77253FEA" w:rsidR="008F748E" w:rsidRDefault="008F748E" w:rsidP="008F748E">
            <w:pPr>
              <w:pStyle w:val="BodyText"/>
              <w:ind w:left="0"/>
              <w:rPr>
                <w:b/>
                <w:sz w:val="25"/>
              </w:rPr>
            </w:pPr>
            <w:r>
              <w:rPr>
                <w:color w:val="000000"/>
              </w:rPr>
              <w:t>6.2.12</w:t>
            </w:r>
          </w:p>
        </w:tc>
        <w:tc>
          <w:tcPr>
            <w:tcW w:w="6343" w:type="dxa"/>
            <w:vAlign w:val="center"/>
          </w:tcPr>
          <w:p w14:paraId="45E03C98" w14:textId="27F2AE79" w:rsidR="008F748E" w:rsidRDefault="008F748E" w:rsidP="008F748E">
            <w:pPr>
              <w:pStyle w:val="BodyText"/>
              <w:ind w:left="0"/>
              <w:rPr>
                <w:b/>
                <w:sz w:val="25"/>
              </w:rPr>
            </w:pPr>
            <w:r>
              <w:rPr>
                <w:color w:val="000000"/>
              </w:rPr>
              <w:t>Đảm bảo người dùng sở hữu thư mục home của chính họ</w:t>
            </w:r>
          </w:p>
        </w:tc>
        <w:tc>
          <w:tcPr>
            <w:tcW w:w="1104" w:type="dxa"/>
            <w:vAlign w:val="center"/>
          </w:tcPr>
          <w:p w14:paraId="46816C29" w14:textId="77777777" w:rsidR="008F748E" w:rsidRDefault="008F748E" w:rsidP="008F748E">
            <w:pPr>
              <w:pStyle w:val="BodyText"/>
              <w:ind w:left="0"/>
              <w:jc w:val="center"/>
              <w:rPr>
                <w:b/>
                <w:sz w:val="25"/>
              </w:rPr>
            </w:pPr>
          </w:p>
        </w:tc>
        <w:tc>
          <w:tcPr>
            <w:tcW w:w="1010" w:type="dxa"/>
            <w:vAlign w:val="center"/>
          </w:tcPr>
          <w:p w14:paraId="6E1F2BAC" w14:textId="77777777" w:rsidR="008F748E" w:rsidRDefault="008F748E" w:rsidP="008F748E">
            <w:pPr>
              <w:pStyle w:val="BodyText"/>
              <w:ind w:left="0"/>
              <w:jc w:val="center"/>
              <w:rPr>
                <w:b/>
                <w:sz w:val="25"/>
              </w:rPr>
            </w:pPr>
          </w:p>
        </w:tc>
      </w:tr>
      <w:tr w:rsidR="008F748E" w14:paraId="039A7CEF" w14:textId="77777777" w:rsidTr="00684169">
        <w:tc>
          <w:tcPr>
            <w:tcW w:w="1228" w:type="dxa"/>
            <w:vAlign w:val="center"/>
          </w:tcPr>
          <w:p w14:paraId="43B15289" w14:textId="66CC4682" w:rsidR="008F748E" w:rsidRDefault="008F748E" w:rsidP="008F748E">
            <w:pPr>
              <w:pStyle w:val="BodyText"/>
              <w:ind w:left="0"/>
              <w:rPr>
                <w:b/>
                <w:sz w:val="25"/>
              </w:rPr>
            </w:pPr>
            <w:r>
              <w:rPr>
                <w:color w:val="000000"/>
              </w:rPr>
              <w:t>6.2.13</w:t>
            </w:r>
          </w:p>
        </w:tc>
        <w:tc>
          <w:tcPr>
            <w:tcW w:w="6343" w:type="dxa"/>
            <w:vAlign w:val="center"/>
          </w:tcPr>
          <w:p w14:paraId="04B82864" w14:textId="02B0F286" w:rsidR="008F748E" w:rsidRDefault="008F748E" w:rsidP="008F748E">
            <w:pPr>
              <w:pStyle w:val="BodyText"/>
              <w:ind w:left="0"/>
              <w:rPr>
                <w:b/>
                <w:sz w:val="25"/>
              </w:rPr>
            </w:pPr>
            <w:r>
              <w:rPr>
                <w:color w:val="000000"/>
              </w:rPr>
              <w:t>Đảm bảo quyền thư mục home của người dùng có mức bảo mật cao</w:t>
            </w:r>
          </w:p>
        </w:tc>
        <w:tc>
          <w:tcPr>
            <w:tcW w:w="1104" w:type="dxa"/>
            <w:vAlign w:val="center"/>
          </w:tcPr>
          <w:p w14:paraId="27F236E8" w14:textId="77777777" w:rsidR="008F748E" w:rsidRDefault="008F748E" w:rsidP="008F748E">
            <w:pPr>
              <w:pStyle w:val="BodyText"/>
              <w:ind w:left="0"/>
              <w:jc w:val="center"/>
              <w:rPr>
                <w:b/>
                <w:sz w:val="25"/>
              </w:rPr>
            </w:pPr>
          </w:p>
        </w:tc>
        <w:tc>
          <w:tcPr>
            <w:tcW w:w="1010" w:type="dxa"/>
            <w:vAlign w:val="center"/>
          </w:tcPr>
          <w:p w14:paraId="12312D10" w14:textId="77777777" w:rsidR="008F748E" w:rsidRDefault="008F748E" w:rsidP="008F748E">
            <w:pPr>
              <w:pStyle w:val="BodyText"/>
              <w:ind w:left="0"/>
              <w:jc w:val="center"/>
              <w:rPr>
                <w:b/>
                <w:sz w:val="25"/>
              </w:rPr>
            </w:pPr>
          </w:p>
        </w:tc>
      </w:tr>
      <w:tr w:rsidR="008F748E" w14:paraId="404B383A" w14:textId="77777777" w:rsidTr="00684169">
        <w:tc>
          <w:tcPr>
            <w:tcW w:w="1228" w:type="dxa"/>
            <w:vAlign w:val="center"/>
          </w:tcPr>
          <w:p w14:paraId="58B78030" w14:textId="2193F696" w:rsidR="008F748E" w:rsidRDefault="008F748E" w:rsidP="008F748E">
            <w:pPr>
              <w:pStyle w:val="BodyText"/>
              <w:ind w:left="0"/>
              <w:rPr>
                <w:b/>
                <w:sz w:val="25"/>
              </w:rPr>
            </w:pPr>
            <w:r>
              <w:rPr>
                <w:color w:val="000000"/>
              </w:rPr>
              <w:t>6.2.14</w:t>
            </w:r>
          </w:p>
        </w:tc>
        <w:tc>
          <w:tcPr>
            <w:tcW w:w="6343" w:type="dxa"/>
            <w:vAlign w:val="center"/>
          </w:tcPr>
          <w:p w14:paraId="12BDA774" w14:textId="56C7345B" w:rsidR="008F748E" w:rsidRDefault="008F748E" w:rsidP="008F748E">
            <w:pPr>
              <w:pStyle w:val="BodyText"/>
              <w:ind w:left="0"/>
              <w:rPr>
                <w:b/>
                <w:sz w:val="25"/>
              </w:rPr>
            </w:pPr>
            <w:r>
              <w:rPr>
                <w:color w:val="000000"/>
              </w:rPr>
              <w:t>Đảm bảo không người dùng nào có file .netrc</w:t>
            </w:r>
          </w:p>
        </w:tc>
        <w:tc>
          <w:tcPr>
            <w:tcW w:w="1104" w:type="dxa"/>
            <w:vAlign w:val="center"/>
          </w:tcPr>
          <w:p w14:paraId="10CDC3D7" w14:textId="77777777" w:rsidR="008F748E" w:rsidRDefault="008F748E" w:rsidP="008F748E">
            <w:pPr>
              <w:pStyle w:val="BodyText"/>
              <w:ind w:left="0"/>
              <w:jc w:val="center"/>
              <w:rPr>
                <w:b/>
                <w:sz w:val="25"/>
              </w:rPr>
            </w:pPr>
          </w:p>
        </w:tc>
        <w:tc>
          <w:tcPr>
            <w:tcW w:w="1010" w:type="dxa"/>
            <w:vAlign w:val="center"/>
          </w:tcPr>
          <w:p w14:paraId="40DED982" w14:textId="77777777" w:rsidR="008F748E" w:rsidRDefault="008F748E" w:rsidP="008F748E">
            <w:pPr>
              <w:pStyle w:val="BodyText"/>
              <w:ind w:left="0"/>
              <w:jc w:val="center"/>
              <w:rPr>
                <w:b/>
                <w:sz w:val="25"/>
              </w:rPr>
            </w:pPr>
          </w:p>
        </w:tc>
      </w:tr>
      <w:tr w:rsidR="008F748E" w14:paraId="71E6A7EE" w14:textId="77777777" w:rsidTr="00684169">
        <w:tc>
          <w:tcPr>
            <w:tcW w:w="1228" w:type="dxa"/>
            <w:vAlign w:val="center"/>
          </w:tcPr>
          <w:p w14:paraId="20B8E768" w14:textId="627DC3AA" w:rsidR="008F748E" w:rsidRDefault="008F748E" w:rsidP="008F748E">
            <w:pPr>
              <w:pStyle w:val="BodyText"/>
              <w:ind w:left="0"/>
              <w:rPr>
                <w:b/>
                <w:sz w:val="25"/>
              </w:rPr>
            </w:pPr>
            <w:r>
              <w:rPr>
                <w:color w:val="000000"/>
              </w:rPr>
              <w:t>6.2.15</w:t>
            </w:r>
          </w:p>
        </w:tc>
        <w:tc>
          <w:tcPr>
            <w:tcW w:w="6343" w:type="dxa"/>
            <w:vAlign w:val="center"/>
          </w:tcPr>
          <w:p w14:paraId="70924E8E" w14:textId="553648CF" w:rsidR="008F748E" w:rsidRDefault="008F748E" w:rsidP="008F748E">
            <w:pPr>
              <w:pStyle w:val="BodyText"/>
              <w:ind w:left="0"/>
              <w:rPr>
                <w:b/>
                <w:sz w:val="25"/>
              </w:rPr>
            </w:pPr>
            <w:r>
              <w:rPr>
                <w:color w:val="000000"/>
              </w:rPr>
              <w:t>Đảm bảo không người dùng nào có file .forward</w:t>
            </w:r>
          </w:p>
        </w:tc>
        <w:tc>
          <w:tcPr>
            <w:tcW w:w="1104" w:type="dxa"/>
            <w:vAlign w:val="center"/>
          </w:tcPr>
          <w:p w14:paraId="37DC8C41" w14:textId="77777777" w:rsidR="008F748E" w:rsidRDefault="008F748E" w:rsidP="008F748E">
            <w:pPr>
              <w:pStyle w:val="BodyText"/>
              <w:ind w:left="0"/>
              <w:jc w:val="center"/>
              <w:rPr>
                <w:b/>
                <w:sz w:val="25"/>
              </w:rPr>
            </w:pPr>
          </w:p>
        </w:tc>
        <w:tc>
          <w:tcPr>
            <w:tcW w:w="1010" w:type="dxa"/>
            <w:vAlign w:val="center"/>
          </w:tcPr>
          <w:p w14:paraId="22FD7E65" w14:textId="77777777" w:rsidR="008F748E" w:rsidRDefault="008F748E" w:rsidP="008F748E">
            <w:pPr>
              <w:pStyle w:val="BodyText"/>
              <w:ind w:left="0"/>
              <w:jc w:val="center"/>
              <w:rPr>
                <w:b/>
                <w:sz w:val="25"/>
              </w:rPr>
            </w:pPr>
          </w:p>
        </w:tc>
      </w:tr>
      <w:tr w:rsidR="008F748E" w14:paraId="24C780F1" w14:textId="77777777" w:rsidTr="00684169">
        <w:tc>
          <w:tcPr>
            <w:tcW w:w="1228" w:type="dxa"/>
            <w:vAlign w:val="center"/>
          </w:tcPr>
          <w:p w14:paraId="38C53AFD" w14:textId="33CFCEEA" w:rsidR="008F748E" w:rsidRDefault="008F748E" w:rsidP="008F748E">
            <w:pPr>
              <w:pStyle w:val="BodyText"/>
              <w:ind w:left="0"/>
              <w:rPr>
                <w:b/>
                <w:sz w:val="25"/>
              </w:rPr>
            </w:pPr>
            <w:r>
              <w:rPr>
                <w:color w:val="000000"/>
              </w:rPr>
              <w:t>6.2.16</w:t>
            </w:r>
          </w:p>
        </w:tc>
        <w:tc>
          <w:tcPr>
            <w:tcW w:w="6343" w:type="dxa"/>
            <w:vAlign w:val="center"/>
          </w:tcPr>
          <w:p w14:paraId="0174DA8C" w14:textId="5F7125F7" w:rsidR="008F748E" w:rsidRDefault="008F748E" w:rsidP="008F748E">
            <w:pPr>
              <w:pStyle w:val="BodyText"/>
              <w:ind w:left="0"/>
              <w:rPr>
                <w:b/>
                <w:sz w:val="25"/>
              </w:rPr>
            </w:pPr>
            <w:r>
              <w:rPr>
                <w:color w:val="000000"/>
              </w:rPr>
              <w:t>Đảm bảo không người dùng nào có file .rhosts</w:t>
            </w:r>
          </w:p>
        </w:tc>
        <w:tc>
          <w:tcPr>
            <w:tcW w:w="1104" w:type="dxa"/>
            <w:vAlign w:val="center"/>
          </w:tcPr>
          <w:p w14:paraId="7AF0F024" w14:textId="77777777" w:rsidR="008F748E" w:rsidRDefault="008F748E" w:rsidP="008F748E">
            <w:pPr>
              <w:pStyle w:val="BodyText"/>
              <w:ind w:left="0"/>
              <w:jc w:val="center"/>
              <w:rPr>
                <w:b/>
                <w:sz w:val="25"/>
              </w:rPr>
            </w:pPr>
          </w:p>
        </w:tc>
        <w:tc>
          <w:tcPr>
            <w:tcW w:w="1010" w:type="dxa"/>
            <w:vAlign w:val="center"/>
          </w:tcPr>
          <w:p w14:paraId="083999A2" w14:textId="77777777" w:rsidR="008F748E" w:rsidRDefault="008F748E" w:rsidP="008F748E">
            <w:pPr>
              <w:pStyle w:val="BodyText"/>
              <w:ind w:left="0"/>
              <w:jc w:val="center"/>
              <w:rPr>
                <w:b/>
                <w:sz w:val="25"/>
              </w:rPr>
            </w:pPr>
          </w:p>
        </w:tc>
      </w:tr>
      <w:tr w:rsidR="008F748E" w14:paraId="4DC2AD94" w14:textId="77777777" w:rsidTr="00684169">
        <w:tc>
          <w:tcPr>
            <w:tcW w:w="1228" w:type="dxa"/>
            <w:vAlign w:val="center"/>
          </w:tcPr>
          <w:p w14:paraId="336C4FD3" w14:textId="12CA5E62" w:rsidR="008F748E" w:rsidRDefault="008F748E" w:rsidP="008F748E">
            <w:pPr>
              <w:pStyle w:val="BodyText"/>
              <w:ind w:left="0"/>
              <w:rPr>
                <w:color w:val="000000"/>
              </w:rPr>
            </w:pPr>
            <w:r>
              <w:rPr>
                <w:color w:val="000000"/>
              </w:rPr>
              <w:t>6.2.17</w:t>
            </w:r>
          </w:p>
        </w:tc>
        <w:tc>
          <w:tcPr>
            <w:tcW w:w="6343" w:type="dxa"/>
            <w:vAlign w:val="center"/>
          </w:tcPr>
          <w:p w14:paraId="5D3F2EA3" w14:textId="78938D6C" w:rsidR="008F748E" w:rsidRPr="00A95C36" w:rsidRDefault="008F748E" w:rsidP="008F748E">
            <w:pPr>
              <w:pStyle w:val="BodyText"/>
              <w:ind w:left="0"/>
            </w:pPr>
            <w:r>
              <w:rPr>
                <w:color w:val="000000"/>
              </w:rPr>
              <w:t>Đảm bảo các file dot của người dùng không cấp quyền write cho group hoặc other</w:t>
            </w:r>
          </w:p>
        </w:tc>
        <w:tc>
          <w:tcPr>
            <w:tcW w:w="1104" w:type="dxa"/>
            <w:vAlign w:val="center"/>
          </w:tcPr>
          <w:p w14:paraId="5BED0D03" w14:textId="77777777" w:rsidR="008F748E" w:rsidRDefault="008F748E" w:rsidP="008F748E">
            <w:pPr>
              <w:pStyle w:val="BodyText"/>
              <w:ind w:left="0"/>
              <w:jc w:val="center"/>
              <w:rPr>
                <w:b/>
                <w:sz w:val="25"/>
              </w:rPr>
            </w:pPr>
          </w:p>
        </w:tc>
        <w:tc>
          <w:tcPr>
            <w:tcW w:w="1010" w:type="dxa"/>
            <w:vAlign w:val="center"/>
          </w:tcPr>
          <w:p w14:paraId="30191836" w14:textId="77777777" w:rsidR="008F748E" w:rsidRDefault="008F748E" w:rsidP="008F748E">
            <w:pPr>
              <w:pStyle w:val="BodyText"/>
              <w:ind w:left="0"/>
              <w:jc w:val="center"/>
              <w:rPr>
                <w:b/>
                <w:sz w:val="25"/>
              </w:rPr>
            </w:pPr>
          </w:p>
        </w:tc>
      </w:tr>
    </w:tbl>
    <w:p w14:paraId="63A62C92" w14:textId="77777777" w:rsidR="00C02F97" w:rsidRDefault="00C02F97" w:rsidP="005F420E">
      <w:pPr>
        <w:pStyle w:val="BodyText"/>
        <w:rPr>
          <w:b/>
          <w:sz w:val="25"/>
        </w:rPr>
      </w:pPr>
    </w:p>
    <w:p w14:paraId="26C39E4A" w14:textId="77777777" w:rsidR="00CE620A" w:rsidRDefault="00CE620A" w:rsidP="005F420E">
      <w:pPr>
        <w:rPr>
          <w:sz w:val="24"/>
        </w:rPr>
        <w:sectPr w:rsidR="00CE620A" w:rsidSect="00F24AFE">
          <w:pgSz w:w="12240" w:h="15840"/>
          <w:pgMar w:top="1360" w:right="1325" w:bottom="280" w:left="1220" w:header="720" w:footer="720" w:gutter="0"/>
          <w:cols w:space="720"/>
        </w:sectPr>
      </w:pPr>
    </w:p>
    <w:p w14:paraId="512950B4" w14:textId="77777777" w:rsidR="00CE620A" w:rsidRDefault="00D27177" w:rsidP="005F420E">
      <w:pPr>
        <w:ind w:left="520"/>
        <w:rPr>
          <w:sz w:val="20"/>
        </w:rPr>
      </w:pPr>
      <w:r>
        <w:rPr>
          <w:sz w:val="20"/>
        </w:rPr>
        <w:lastRenderedPageBreak/>
        <w:t>ID: 2198076_1363 – Hệ thống Quản lý văn bản và điều hành eoffice.vnpt.vn – Tập đoàn Bưu chính viễn thông Việt Nam</w:t>
      </w:r>
    </w:p>
    <w:sectPr w:rsidR="00CE620A" w:rsidSect="00F24AFE">
      <w:pgSz w:w="12240" w:h="15840"/>
      <w:pgMar w:top="1440" w:right="1325" w:bottom="0" w:left="12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9B5F7B" w14:textId="77777777" w:rsidR="00AB0FC5" w:rsidRDefault="00AB0FC5" w:rsidP="00E24170">
      <w:pPr>
        <w:spacing w:before="0" w:line="240" w:lineRule="auto"/>
      </w:pPr>
      <w:r>
        <w:separator/>
      </w:r>
    </w:p>
  </w:endnote>
  <w:endnote w:type="continuationSeparator" w:id="0">
    <w:p w14:paraId="4A63727C" w14:textId="77777777" w:rsidR="00AB0FC5" w:rsidRDefault="00AB0FC5" w:rsidP="00E24170">
      <w:pPr>
        <w:spacing w:before="0" w:line="240" w:lineRule="auto"/>
      </w:pPr>
      <w:r>
        <w:continuationSeparator/>
      </w:r>
    </w:p>
  </w:endnote>
  <w:endnote w:type="continuationNotice" w:id="1">
    <w:p w14:paraId="03EC8E75" w14:textId="77777777" w:rsidR="00AB0FC5" w:rsidRDefault="00AB0FC5">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rlito">
    <w:altName w:val="Calibri"/>
    <w:charset w:val="00"/>
    <w:family w:val="swiss"/>
    <w:pitch w:val="variable"/>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EF3082" w14:textId="77777777" w:rsidR="00AB0FC5" w:rsidRDefault="00AB0FC5" w:rsidP="00E24170">
      <w:pPr>
        <w:spacing w:before="0" w:line="240" w:lineRule="auto"/>
      </w:pPr>
      <w:r>
        <w:separator/>
      </w:r>
    </w:p>
  </w:footnote>
  <w:footnote w:type="continuationSeparator" w:id="0">
    <w:p w14:paraId="25EE6E47" w14:textId="77777777" w:rsidR="00AB0FC5" w:rsidRDefault="00AB0FC5" w:rsidP="00E24170">
      <w:pPr>
        <w:spacing w:before="0" w:line="240" w:lineRule="auto"/>
      </w:pPr>
      <w:r>
        <w:continuationSeparator/>
      </w:r>
    </w:p>
  </w:footnote>
  <w:footnote w:type="continuationNotice" w:id="1">
    <w:p w14:paraId="4B6D3BA9" w14:textId="77777777" w:rsidR="00AB0FC5" w:rsidRDefault="00AB0FC5">
      <w:pPr>
        <w:spacing w:before="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A1C98"/>
    <w:multiLevelType w:val="multilevel"/>
    <w:tmpl w:val="55528744"/>
    <w:lvl w:ilvl="0">
      <w:start w:val="2"/>
      <w:numFmt w:val="decimal"/>
      <w:lvlText w:val="%1"/>
      <w:lvlJc w:val="left"/>
      <w:pPr>
        <w:ind w:left="1027" w:hanging="577"/>
      </w:pPr>
      <w:rPr>
        <w:rFonts w:hint="default"/>
        <w:lang w:val="vi" w:eastAsia="en-US" w:bidi="ar-SA"/>
      </w:rPr>
    </w:lvl>
    <w:lvl w:ilvl="1">
      <w:start w:val="1"/>
      <w:numFmt w:val="decimal"/>
      <w:lvlText w:val="%1.%2"/>
      <w:lvlJc w:val="left"/>
      <w:pPr>
        <w:ind w:left="1027" w:hanging="577"/>
      </w:pPr>
      <w:rPr>
        <w:rFonts w:ascii="Times New Roman" w:eastAsia="Times New Roman" w:hAnsi="Times New Roman" w:cs="Times New Roman" w:hint="default"/>
        <w:b/>
        <w:bCs/>
        <w:w w:val="99"/>
        <w:sz w:val="28"/>
        <w:szCs w:val="28"/>
        <w:lang w:val="vi" w:eastAsia="en-US" w:bidi="ar-SA"/>
      </w:rPr>
    </w:lvl>
    <w:lvl w:ilvl="2">
      <w:start w:val="1"/>
      <w:numFmt w:val="decimal"/>
      <w:lvlText w:val="%1.%2.%3"/>
      <w:lvlJc w:val="left"/>
      <w:pPr>
        <w:ind w:left="1392" w:hanging="721"/>
        <w:jc w:val="right"/>
      </w:pPr>
      <w:rPr>
        <w:rFonts w:ascii="Times New Roman" w:eastAsia="Times New Roman" w:hAnsi="Times New Roman" w:cs="Times New Roman" w:hint="default"/>
        <w:b/>
        <w:bCs/>
        <w:w w:val="99"/>
        <w:sz w:val="26"/>
        <w:szCs w:val="26"/>
        <w:lang w:val="vi" w:eastAsia="en-US" w:bidi="ar-SA"/>
      </w:rPr>
    </w:lvl>
    <w:lvl w:ilvl="3">
      <w:numFmt w:val="bullet"/>
      <w:lvlText w:val=""/>
      <w:lvlJc w:val="left"/>
      <w:pPr>
        <w:ind w:left="1373" w:hanging="432"/>
      </w:pPr>
      <w:rPr>
        <w:rFonts w:hint="default"/>
        <w:w w:val="99"/>
        <w:lang w:val="vi" w:eastAsia="en-US" w:bidi="ar-SA"/>
      </w:rPr>
    </w:lvl>
    <w:lvl w:ilvl="4">
      <w:numFmt w:val="bullet"/>
      <w:lvlText w:val="•"/>
      <w:lvlJc w:val="left"/>
      <w:pPr>
        <w:ind w:left="2677" w:hanging="432"/>
      </w:pPr>
      <w:rPr>
        <w:rFonts w:hint="default"/>
        <w:lang w:val="vi" w:eastAsia="en-US" w:bidi="ar-SA"/>
      </w:rPr>
    </w:lvl>
    <w:lvl w:ilvl="5">
      <w:numFmt w:val="bullet"/>
      <w:lvlText w:val="•"/>
      <w:lvlJc w:val="left"/>
      <w:pPr>
        <w:ind w:left="3954" w:hanging="432"/>
      </w:pPr>
      <w:rPr>
        <w:rFonts w:hint="default"/>
        <w:lang w:val="vi" w:eastAsia="en-US" w:bidi="ar-SA"/>
      </w:rPr>
    </w:lvl>
    <w:lvl w:ilvl="6">
      <w:numFmt w:val="bullet"/>
      <w:lvlText w:val="•"/>
      <w:lvlJc w:val="left"/>
      <w:pPr>
        <w:ind w:left="5231" w:hanging="432"/>
      </w:pPr>
      <w:rPr>
        <w:rFonts w:hint="default"/>
        <w:lang w:val="vi" w:eastAsia="en-US" w:bidi="ar-SA"/>
      </w:rPr>
    </w:lvl>
    <w:lvl w:ilvl="7">
      <w:numFmt w:val="bullet"/>
      <w:lvlText w:val="•"/>
      <w:lvlJc w:val="left"/>
      <w:pPr>
        <w:ind w:left="6508" w:hanging="432"/>
      </w:pPr>
      <w:rPr>
        <w:rFonts w:hint="default"/>
        <w:lang w:val="vi" w:eastAsia="en-US" w:bidi="ar-SA"/>
      </w:rPr>
    </w:lvl>
    <w:lvl w:ilvl="8">
      <w:numFmt w:val="bullet"/>
      <w:lvlText w:val="•"/>
      <w:lvlJc w:val="left"/>
      <w:pPr>
        <w:ind w:left="7785" w:hanging="432"/>
      </w:pPr>
      <w:rPr>
        <w:rFonts w:hint="default"/>
        <w:lang w:val="vi" w:eastAsia="en-US" w:bidi="ar-SA"/>
      </w:rPr>
    </w:lvl>
  </w:abstractNum>
  <w:abstractNum w:abstractNumId="1" w15:restartNumberingAfterBreak="0">
    <w:nsid w:val="012E7EE6"/>
    <w:multiLevelType w:val="hybridMultilevel"/>
    <w:tmpl w:val="08E0EC68"/>
    <w:lvl w:ilvl="0" w:tplc="042A0001">
      <w:start w:val="1"/>
      <w:numFmt w:val="bullet"/>
      <w:lvlText w:val=""/>
      <w:lvlJc w:val="left"/>
      <w:pPr>
        <w:ind w:left="1661" w:hanging="360"/>
      </w:pPr>
      <w:rPr>
        <w:rFonts w:ascii="Symbol" w:hAnsi="Symbol" w:hint="default"/>
      </w:rPr>
    </w:lvl>
    <w:lvl w:ilvl="1" w:tplc="042A0003" w:tentative="1">
      <w:start w:val="1"/>
      <w:numFmt w:val="bullet"/>
      <w:lvlText w:val="o"/>
      <w:lvlJc w:val="left"/>
      <w:pPr>
        <w:ind w:left="2381" w:hanging="360"/>
      </w:pPr>
      <w:rPr>
        <w:rFonts w:ascii="Courier New" w:hAnsi="Courier New" w:cs="Courier New" w:hint="default"/>
      </w:rPr>
    </w:lvl>
    <w:lvl w:ilvl="2" w:tplc="042A0005" w:tentative="1">
      <w:start w:val="1"/>
      <w:numFmt w:val="bullet"/>
      <w:lvlText w:val=""/>
      <w:lvlJc w:val="left"/>
      <w:pPr>
        <w:ind w:left="3101" w:hanging="360"/>
      </w:pPr>
      <w:rPr>
        <w:rFonts w:ascii="Wingdings" w:hAnsi="Wingdings" w:hint="default"/>
      </w:rPr>
    </w:lvl>
    <w:lvl w:ilvl="3" w:tplc="042A0001" w:tentative="1">
      <w:start w:val="1"/>
      <w:numFmt w:val="bullet"/>
      <w:lvlText w:val=""/>
      <w:lvlJc w:val="left"/>
      <w:pPr>
        <w:ind w:left="3821" w:hanging="360"/>
      </w:pPr>
      <w:rPr>
        <w:rFonts w:ascii="Symbol" w:hAnsi="Symbol" w:hint="default"/>
      </w:rPr>
    </w:lvl>
    <w:lvl w:ilvl="4" w:tplc="042A0003" w:tentative="1">
      <w:start w:val="1"/>
      <w:numFmt w:val="bullet"/>
      <w:lvlText w:val="o"/>
      <w:lvlJc w:val="left"/>
      <w:pPr>
        <w:ind w:left="4541" w:hanging="360"/>
      </w:pPr>
      <w:rPr>
        <w:rFonts w:ascii="Courier New" w:hAnsi="Courier New" w:cs="Courier New" w:hint="default"/>
      </w:rPr>
    </w:lvl>
    <w:lvl w:ilvl="5" w:tplc="042A0005" w:tentative="1">
      <w:start w:val="1"/>
      <w:numFmt w:val="bullet"/>
      <w:lvlText w:val=""/>
      <w:lvlJc w:val="left"/>
      <w:pPr>
        <w:ind w:left="5261" w:hanging="360"/>
      </w:pPr>
      <w:rPr>
        <w:rFonts w:ascii="Wingdings" w:hAnsi="Wingdings" w:hint="default"/>
      </w:rPr>
    </w:lvl>
    <w:lvl w:ilvl="6" w:tplc="042A0001" w:tentative="1">
      <w:start w:val="1"/>
      <w:numFmt w:val="bullet"/>
      <w:lvlText w:val=""/>
      <w:lvlJc w:val="left"/>
      <w:pPr>
        <w:ind w:left="5981" w:hanging="360"/>
      </w:pPr>
      <w:rPr>
        <w:rFonts w:ascii="Symbol" w:hAnsi="Symbol" w:hint="default"/>
      </w:rPr>
    </w:lvl>
    <w:lvl w:ilvl="7" w:tplc="042A0003" w:tentative="1">
      <w:start w:val="1"/>
      <w:numFmt w:val="bullet"/>
      <w:lvlText w:val="o"/>
      <w:lvlJc w:val="left"/>
      <w:pPr>
        <w:ind w:left="6701" w:hanging="360"/>
      </w:pPr>
      <w:rPr>
        <w:rFonts w:ascii="Courier New" w:hAnsi="Courier New" w:cs="Courier New" w:hint="default"/>
      </w:rPr>
    </w:lvl>
    <w:lvl w:ilvl="8" w:tplc="042A0005" w:tentative="1">
      <w:start w:val="1"/>
      <w:numFmt w:val="bullet"/>
      <w:lvlText w:val=""/>
      <w:lvlJc w:val="left"/>
      <w:pPr>
        <w:ind w:left="7421" w:hanging="360"/>
      </w:pPr>
      <w:rPr>
        <w:rFonts w:ascii="Wingdings" w:hAnsi="Wingdings" w:hint="default"/>
      </w:rPr>
    </w:lvl>
  </w:abstractNum>
  <w:abstractNum w:abstractNumId="2" w15:restartNumberingAfterBreak="0">
    <w:nsid w:val="06FE7AE1"/>
    <w:multiLevelType w:val="multilevel"/>
    <w:tmpl w:val="A3EE669E"/>
    <w:lvl w:ilvl="0">
      <w:start w:val="2"/>
      <w:numFmt w:val="decimal"/>
      <w:lvlText w:val="%1"/>
      <w:lvlJc w:val="left"/>
      <w:pPr>
        <w:ind w:left="1301" w:hanging="1009"/>
      </w:pPr>
      <w:rPr>
        <w:rFonts w:hint="default"/>
        <w:lang w:val="vi" w:eastAsia="en-US" w:bidi="ar-SA"/>
      </w:rPr>
    </w:lvl>
    <w:lvl w:ilvl="1">
      <w:start w:val="4"/>
      <w:numFmt w:val="decimal"/>
      <w:lvlText w:val="%1.%2"/>
      <w:lvlJc w:val="left"/>
      <w:pPr>
        <w:ind w:left="1301" w:hanging="1009"/>
      </w:pPr>
      <w:rPr>
        <w:rFonts w:hint="default"/>
        <w:lang w:val="vi" w:eastAsia="en-US" w:bidi="ar-SA"/>
      </w:rPr>
    </w:lvl>
    <w:lvl w:ilvl="2">
      <w:start w:val="1"/>
      <w:numFmt w:val="decimal"/>
      <w:lvlText w:val="%1.%2.%3"/>
      <w:lvlJc w:val="left"/>
      <w:pPr>
        <w:ind w:left="1301" w:hanging="1009"/>
      </w:pPr>
      <w:rPr>
        <w:rFonts w:hint="default"/>
        <w:lang w:val="vi" w:eastAsia="en-US" w:bidi="ar-SA"/>
      </w:rPr>
    </w:lvl>
    <w:lvl w:ilvl="3">
      <w:start w:val="3"/>
      <w:numFmt w:val="decimal"/>
      <w:lvlText w:val="%1.%2.%3.%4"/>
      <w:lvlJc w:val="left"/>
      <w:pPr>
        <w:ind w:left="1301" w:hanging="1009"/>
      </w:pPr>
      <w:rPr>
        <w:rFonts w:hint="default"/>
        <w:lang w:val="vi" w:eastAsia="en-US" w:bidi="ar-SA"/>
      </w:rPr>
    </w:lvl>
    <w:lvl w:ilvl="4">
      <w:start w:val="1"/>
      <w:numFmt w:val="decimal"/>
      <w:lvlText w:val="%1.%2.%3.%4.%5"/>
      <w:lvlJc w:val="left"/>
      <w:pPr>
        <w:ind w:left="1301" w:hanging="1009"/>
      </w:pPr>
      <w:rPr>
        <w:rFonts w:ascii="Times New Roman" w:eastAsia="Times New Roman" w:hAnsi="Times New Roman" w:cs="Times New Roman" w:hint="default"/>
        <w:spacing w:val="-5"/>
        <w:w w:val="99"/>
        <w:sz w:val="26"/>
        <w:szCs w:val="26"/>
        <w:lang w:val="vi" w:eastAsia="en-US" w:bidi="ar-SA"/>
      </w:rPr>
    </w:lvl>
    <w:lvl w:ilvl="5">
      <w:numFmt w:val="bullet"/>
      <w:lvlText w:val="•"/>
      <w:lvlJc w:val="left"/>
      <w:pPr>
        <w:ind w:left="5820" w:hanging="1009"/>
      </w:pPr>
      <w:rPr>
        <w:rFonts w:hint="default"/>
        <w:lang w:val="vi" w:eastAsia="en-US" w:bidi="ar-SA"/>
      </w:rPr>
    </w:lvl>
    <w:lvl w:ilvl="6">
      <w:numFmt w:val="bullet"/>
      <w:lvlText w:val="•"/>
      <w:lvlJc w:val="left"/>
      <w:pPr>
        <w:ind w:left="6724" w:hanging="1009"/>
      </w:pPr>
      <w:rPr>
        <w:rFonts w:hint="default"/>
        <w:lang w:val="vi" w:eastAsia="en-US" w:bidi="ar-SA"/>
      </w:rPr>
    </w:lvl>
    <w:lvl w:ilvl="7">
      <w:numFmt w:val="bullet"/>
      <w:lvlText w:val="•"/>
      <w:lvlJc w:val="left"/>
      <w:pPr>
        <w:ind w:left="7628" w:hanging="1009"/>
      </w:pPr>
      <w:rPr>
        <w:rFonts w:hint="default"/>
        <w:lang w:val="vi" w:eastAsia="en-US" w:bidi="ar-SA"/>
      </w:rPr>
    </w:lvl>
    <w:lvl w:ilvl="8">
      <w:numFmt w:val="bullet"/>
      <w:lvlText w:val="•"/>
      <w:lvlJc w:val="left"/>
      <w:pPr>
        <w:ind w:left="8532" w:hanging="1009"/>
      </w:pPr>
      <w:rPr>
        <w:rFonts w:hint="default"/>
        <w:lang w:val="vi" w:eastAsia="en-US" w:bidi="ar-SA"/>
      </w:rPr>
    </w:lvl>
  </w:abstractNum>
  <w:abstractNum w:abstractNumId="3" w15:restartNumberingAfterBreak="0">
    <w:nsid w:val="07433D06"/>
    <w:multiLevelType w:val="multilevel"/>
    <w:tmpl w:val="4E0A6A8C"/>
    <w:lvl w:ilvl="0">
      <w:start w:val="1"/>
      <w:numFmt w:val="decimal"/>
      <w:pStyle w:val="Heading2"/>
      <w:lvlText w:val="%1"/>
      <w:lvlJc w:val="left"/>
      <w:pPr>
        <w:ind w:left="432" w:hanging="432"/>
      </w:pPr>
      <w:rPr>
        <w:rFonts w:ascii="Times New Roman" w:hAnsi="Times New Roman" w:hint="default"/>
        <w:b/>
        <w:bCs/>
        <w:i w:val="0"/>
        <w:w w:val="100"/>
        <w:sz w:val="32"/>
        <w:lang w:val="vi" w:eastAsia="en-US" w:bidi="ar-SA"/>
      </w:rPr>
    </w:lvl>
    <w:lvl w:ilvl="1">
      <w:start w:val="1"/>
      <w:numFmt w:val="decimal"/>
      <w:pStyle w:val="Heading3"/>
      <w:lvlText w:val="%1.%2"/>
      <w:lvlJc w:val="left"/>
      <w:pPr>
        <w:ind w:left="576" w:hanging="576"/>
      </w:pPr>
      <w:rPr>
        <w:rFonts w:ascii="Times New Roman" w:hAnsi="Times New Roman" w:hint="default"/>
        <w:b/>
        <w:i w:val="0"/>
        <w:w w:val="99"/>
        <w:sz w:val="30"/>
        <w:szCs w:val="26"/>
        <w:lang w:val="vi" w:eastAsia="en-US" w:bidi="ar-SA"/>
      </w:rPr>
    </w:lvl>
    <w:lvl w:ilvl="2">
      <w:start w:val="1"/>
      <w:numFmt w:val="decimal"/>
      <w:pStyle w:val="Heading4"/>
      <w:lvlText w:val="%1.%2.%3"/>
      <w:lvlJc w:val="left"/>
      <w:pPr>
        <w:ind w:left="720" w:hanging="720"/>
      </w:pPr>
      <w:rPr>
        <w:rFonts w:ascii="Times New Roman" w:hAnsi="Times New Roman" w:hint="default"/>
        <w:b/>
        <w:i w:val="0"/>
        <w:sz w:val="28"/>
        <w:lang w:bidi="ar-SA"/>
      </w:rPr>
    </w:lvl>
    <w:lvl w:ilvl="3">
      <w:start w:val="1"/>
      <w:numFmt w:val="decimal"/>
      <w:pStyle w:val="Heading5"/>
      <w:lvlText w:val="%1.%2.%3.%4"/>
      <w:lvlJc w:val="left"/>
      <w:pPr>
        <w:ind w:left="919" w:hanging="919"/>
      </w:pPr>
      <w:rPr>
        <w:rFonts w:hint="default"/>
        <w:lang w:bidi="ar-SA"/>
      </w:rPr>
    </w:lvl>
    <w:lvl w:ilvl="4">
      <w:start w:val="1"/>
      <w:numFmt w:val="decimal"/>
      <w:pStyle w:val="Heading6"/>
      <w:lvlText w:val="%1.%2.%3.%4.%5"/>
      <w:lvlJc w:val="left"/>
      <w:pPr>
        <w:ind w:left="1008" w:hanging="1008"/>
      </w:pPr>
      <w:rPr>
        <w:rFonts w:ascii="Times New Roman" w:hAnsi="Times New Roman" w:hint="default"/>
        <w:b w:val="0"/>
        <w:i/>
        <w:sz w:val="26"/>
        <w:lang w:val="vi" w:eastAsia="en-US" w:bidi="ar-SA"/>
      </w:rPr>
    </w:lvl>
    <w:lvl w:ilvl="5">
      <w:start w:val="1"/>
      <w:numFmt w:val="decimal"/>
      <w:lvlText w:val="%1.%2.%3.%4.%5.%6"/>
      <w:lvlJc w:val="left"/>
      <w:pPr>
        <w:ind w:left="1152" w:hanging="1152"/>
      </w:pPr>
      <w:rPr>
        <w:rFonts w:hint="default"/>
        <w:lang w:val="vi" w:eastAsia="en-US" w:bidi="ar-SA"/>
      </w:rPr>
    </w:lvl>
    <w:lvl w:ilvl="6">
      <w:start w:val="1"/>
      <w:numFmt w:val="decimal"/>
      <w:pStyle w:val="Heading7"/>
      <w:lvlText w:val="%1.%2.%3.%4.%5.%6.%7"/>
      <w:lvlJc w:val="left"/>
      <w:pPr>
        <w:ind w:left="1296" w:hanging="1296"/>
      </w:pPr>
      <w:rPr>
        <w:rFonts w:hint="default"/>
        <w:lang w:val="vi" w:eastAsia="en-US" w:bidi="ar-SA"/>
      </w:rPr>
    </w:lvl>
    <w:lvl w:ilvl="7">
      <w:start w:val="1"/>
      <w:numFmt w:val="decimal"/>
      <w:pStyle w:val="Heading8"/>
      <w:lvlText w:val="%1.%2.%3.%4.%5.%6.%7.%8"/>
      <w:lvlJc w:val="left"/>
      <w:pPr>
        <w:ind w:left="1440" w:hanging="1440"/>
      </w:pPr>
      <w:rPr>
        <w:rFonts w:hint="default"/>
        <w:lang w:val="vi" w:eastAsia="en-US" w:bidi="ar-SA"/>
      </w:rPr>
    </w:lvl>
    <w:lvl w:ilvl="8">
      <w:start w:val="1"/>
      <w:numFmt w:val="decimal"/>
      <w:pStyle w:val="Heading9"/>
      <w:lvlText w:val="%1.%2.%3.%4.%5.%6.%7.%8.%9"/>
      <w:lvlJc w:val="left"/>
      <w:pPr>
        <w:ind w:left="1584" w:hanging="1584"/>
      </w:pPr>
      <w:rPr>
        <w:rFonts w:hint="default"/>
        <w:lang w:val="vi" w:eastAsia="en-US" w:bidi="ar-SA"/>
      </w:rPr>
    </w:lvl>
  </w:abstractNum>
  <w:abstractNum w:abstractNumId="4" w15:restartNumberingAfterBreak="0">
    <w:nsid w:val="0B823642"/>
    <w:multiLevelType w:val="hybridMultilevel"/>
    <w:tmpl w:val="F23EF642"/>
    <w:lvl w:ilvl="0" w:tplc="042A0001">
      <w:start w:val="1"/>
      <w:numFmt w:val="bullet"/>
      <w:lvlText w:val=""/>
      <w:lvlJc w:val="left"/>
      <w:pPr>
        <w:ind w:left="1661" w:hanging="360"/>
      </w:pPr>
      <w:rPr>
        <w:rFonts w:ascii="Symbol" w:hAnsi="Symbol" w:hint="default"/>
      </w:rPr>
    </w:lvl>
    <w:lvl w:ilvl="1" w:tplc="042A0003" w:tentative="1">
      <w:start w:val="1"/>
      <w:numFmt w:val="bullet"/>
      <w:lvlText w:val="o"/>
      <w:lvlJc w:val="left"/>
      <w:pPr>
        <w:ind w:left="2381" w:hanging="360"/>
      </w:pPr>
      <w:rPr>
        <w:rFonts w:ascii="Courier New" w:hAnsi="Courier New" w:cs="Courier New" w:hint="default"/>
      </w:rPr>
    </w:lvl>
    <w:lvl w:ilvl="2" w:tplc="042A0005" w:tentative="1">
      <w:start w:val="1"/>
      <w:numFmt w:val="bullet"/>
      <w:lvlText w:val=""/>
      <w:lvlJc w:val="left"/>
      <w:pPr>
        <w:ind w:left="3101" w:hanging="360"/>
      </w:pPr>
      <w:rPr>
        <w:rFonts w:ascii="Wingdings" w:hAnsi="Wingdings" w:hint="default"/>
      </w:rPr>
    </w:lvl>
    <w:lvl w:ilvl="3" w:tplc="042A0001" w:tentative="1">
      <w:start w:val="1"/>
      <w:numFmt w:val="bullet"/>
      <w:lvlText w:val=""/>
      <w:lvlJc w:val="left"/>
      <w:pPr>
        <w:ind w:left="3821" w:hanging="360"/>
      </w:pPr>
      <w:rPr>
        <w:rFonts w:ascii="Symbol" w:hAnsi="Symbol" w:hint="default"/>
      </w:rPr>
    </w:lvl>
    <w:lvl w:ilvl="4" w:tplc="042A0003" w:tentative="1">
      <w:start w:val="1"/>
      <w:numFmt w:val="bullet"/>
      <w:lvlText w:val="o"/>
      <w:lvlJc w:val="left"/>
      <w:pPr>
        <w:ind w:left="4541" w:hanging="360"/>
      </w:pPr>
      <w:rPr>
        <w:rFonts w:ascii="Courier New" w:hAnsi="Courier New" w:cs="Courier New" w:hint="default"/>
      </w:rPr>
    </w:lvl>
    <w:lvl w:ilvl="5" w:tplc="042A0005" w:tentative="1">
      <w:start w:val="1"/>
      <w:numFmt w:val="bullet"/>
      <w:lvlText w:val=""/>
      <w:lvlJc w:val="left"/>
      <w:pPr>
        <w:ind w:left="5261" w:hanging="360"/>
      </w:pPr>
      <w:rPr>
        <w:rFonts w:ascii="Wingdings" w:hAnsi="Wingdings" w:hint="default"/>
      </w:rPr>
    </w:lvl>
    <w:lvl w:ilvl="6" w:tplc="042A0001" w:tentative="1">
      <w:start w:val="1"/>
      <w:numFmt w:val="bullet"/>
      <w:lvlText w:val=""/>
      <w:lvlJc w:val="left"/>
      <w:pPr>
        <w:ind w:left="5981" w:hanging="360"/>
      </w:pPr>
      <w:rPr>
        <w:rFonts w:ascii="Symbol" w:hAnsi="Symbol" w:hint="default"/>
      </w:rPr>
    </w:lvl>
    <w:lvl w:ilvl="7" w:tplc="042A0003" w:tentative="1">
      <w:start w:val="1"/>
      <w:numFmt w:val="bullet"/>
      <w:lvlText w:val="o"/>
      <w:lvlJc w:val="left"/>
      <w:pPr>
        <w:ind w:left="6701" w:hanging="360"/>
      </w:pPr>
      <w:rPr>
        <w:rFonts w:ascii="Courier New" w:hAnsi="Courier New" w:cs="Courier New" w:hint="default"/>
      </w:rPr>
    </w:lvl>
    <w:lvl w:ilvl="8" w:tplc="042A0005" w:tentative="1">
      <w:start w:val="1"/>
      <w:numFmt w:val="bullet"/>
      <w:lvlText w:val=""/>
      <w:lvlJc w:val="left"/>
      <w:pPr>
        <w:ind w:left="7421" w:hanging="360"/>
      </w:pPr>
      <w:rPr>
        <w:rFonts w:ascii="Wingdings" w:hAnsi="Wingdings" w:hint="default"/>
      </w:rPr>
    </w:lvl>
  </w:abstractNum>
  <w:abstractNum w:abstractNumId="5" w15:restartNumberingAfterBreak="0">
    <w:nsid w:val="1A363794"/>
    <w:multiLevelType w:val="multilevel"/>
    <w:tmpl w:val="C422CBFA"/>
    <w:lvl w:ilvl="0">
      <w:start w:val="2"/>
      <w:numFmt w:val="decimal"/>
      <w:lvlText w:val="%1"/>
      <w:lvlJc w:val="left"/>
      <w:pPr>
        <w:ind w:left="941" w:hanging="721"/>
      </w:pPr>
      <w:rPr>
        <w:rFonts w:hint="default"/>
        <w:lang w:val="vi" w:eastAsia="en-US" w:bidi="ar-SA"/>
      </w:rPr>
    </w:lvl>
    <w:lvl w:ilvl="1">
      <w:start w:val="3"/>
      <w:numFmt w:val="decimal"/>
      <w:lvlText w:val="%1.%2"/>
      <w:lvlJc w:val="left"/>
      <w:pPr>
        <w:ind w:left="941" w:hanging="721"/>
      </w:pPr>
      <w:rPr>
        <w:rFonts w:hint="default"/>
        <w:lang w:val="vi" w:eastAsia="en-US" w:bidi="ar-SA"/>
      </w:rPr>
    </w:lvl>
    <w:lvl w:ilvl="2">
      <w:start w:val="1"/>
      <w:numFmt w:val="decimal"/>
      <w:lvlText w:val="%1.%2.%3"/>
      <w:lvlJc w:val="left"/>
      <w:pPr>
        <w:ind w:left="941" w:hanging="721"/>
      </w:pPr>
      <w:rPr>
        <w:rFonts w:ascii="Times New Roman" w:eastAsia="Times New Roman" w:hAnsi="Times New Roman" w:cs="Times New Roman" w:hint="default"/>
        <w:b/>
        <w:bCs/>
        <w:w w:val="99"/>
        <w:sz w:val="26"/>
        <w:szCs w:val="26"/>
        <w:lang w:val="vi" w:eastAsia="en-US" w:bidi="ar-SA"/>
      </w:rPr>
    </w:lvl>
    <w:lvl w:ilvl="3">
      <w:numFmt w:val="bullet"/>
      <w:lvlText w:val=""/>
      <w:lvlJc w:val="left"/>
      <w:pPr>
        <w:ind w:left="1373" w:hanging="360"/>
      </w:pPr>
      <w:rPr>
        <w:rFonts w:ascii="Symbol" w:eastAsia="Symbol" w:hAnsi="Symbol" w:cs="Symbol" w:hint="default"/>
        <w:w w:val="99"/>
        <w:sz w:val="26"/>
        <w:szCs w:val="26"/>
        <w:lang w:val="vi" w:eastAsia="en-US" w:bidi="ar-SA"/>
      </w:rPr>
    </w:lvl>
    <w:lvl w:ilvl="4">
      <w:numFmt w:val="bullet"/>
      <w:lvlText w:val="•"/>
      <w:lvlJc w:val="left"/>
      <w:pPr>
        <w:ind w:left="3620" w:hanging="360"/>
      </w:pPr>
      <w:rPr>
        <w:rFonts w:hint="default"/>
        <w:lang w:val="vi" w:eastAsia="en-US" w:bidi="ar-SA"/>
      </w:rPr>
    </w:lvl>
    <w:lvl w:ilvl="5">
      <w:numFmt w:val="bullet"/>
      <w:lvlText w:val="•"/>
      <w:lvlJc w:val="left"/>
      <w:pPr>
        <w:ind w:left="4740" w:hanging="360"/>
      </w:pPr>
      <w:rPr>
        <w:rFonts w:hint="default"/>
        <w:lang w:val="vi" w:eastAsia="en-US" w:bidi="ar-SA"/>
      </w:rPr>
    </w:lvl>
    <w:lvl w:ilvl="6">
      <w:numFmt w:val="bullet"/>
      <w:lvlText w:val="•"/>
      <w:lvlJc w:val="left"/>
      <w:pPr>
        <w:ind w:left="5860" w:hanging="360"/>
      </w:pPr>
      <w:rPr>
        <w:rFonts w:hint="default"/>
        <w:lang w:val="vi" w:eastAsia="en-US" w:bidi="ar-SA"/>
      </w:rPr>
    </w:lvl>
    <w:lvl w:ilvl="7">
      <w:numFmt w:val="bullet"/>
      <w:lvlText w:val="•"/>
      <w:lvlJc w:val="left"/>
      <w:pPr>
        <w:ind w:left="6980" w:hanging="360"/>
      </w:pPr>
      <w:rPr>
        <w:rFonts w:hint="default"/>
        <w:lang w:val="vi" w:eastAsia="en-US" w:bidi="ar-SA"/>
      </w:rPr>
    </w:lvl>
    <w:lvl w:ilvl="8">
      <w:numFmt w:val="bullet"/>
      <w:lvlText w:val="•"/>
      <w:lvlJc w:val="left"/>
      <w:pPr>
        <w:ind w:left="8100" w:hanging="360"/>
      </w:pPr>
      <w:rPr>
        <w:rFonts w:hint="default"/>
        <w:lang w:val="vi" w:eastAsia="en-US" w:bidi="ar-SA"/>
      </w:rPr>
    </w:lvl>
  </w:abstractNum>
  <w:abstractNum w:abstractNumId="6" w15:restartNumberingAfterBreak="0">
    <w:nsid w:val="1A7A5E89"/>
    <w:multiLevelType w:val="multilevel"/>
    <w:tmpl w:val="E3B2ACC4"/>
    <w:lvl w:ilvl="0">
      <w:start w:val="2"/>
      <w:numFmt w:val="decimal"/>
      <w:lvlText w:val="%1"/>
      <w:lvlJc w:val="left"/>
      <w:pPr>
        <w:ind w:left="1661" w:hanging="1009"/>
      </w:pPr>
      <w:rPr>
        <w:rFonts w:hint="default"/>
        <w:lang w:val="vi" w:eastAsia="en-US" w:bidi="ar-SA"/>
      </w:rPr>
    </w:lvl>
    <w:lvl w:ilvl="1">
      <w:start w:val="3"/>
      <w:numFmt w:val="decimal"/>
      <w:lvlText w:val="%1.%2"/>
      <w:lvlJc w:val="left"/>
      <w:pPr>
        <w:ind w:left="1661" w:hanging="1009"/>
      </w:pPr>
      <w:rPr>
        <w:rFonts w:hint="default"/>
        <w:lang w:val="vi" w:eastAsia="en-US" w:bidi="ar-SA"/>
      </w:rPr>
    </w:lvl>
    <w:lvl w:ilvl="2">
      <w:start w:val="4"/>
      <w:numFmt w:val="decimal"/>
      <w:lvlText w:val="%1.%2.%3"/>
      <w:lvlJc w:val="left"/>
      <w:pPr>
        <w:ind w:left="1661" w:hanging="1009"/>
      </w:pPr>
      <w:rPr>
        <w:rFonts w:hint="default"/>
        <w:lang w:val="vi" w:eastAsia="en-US" w:bidi="ar-SA"/>
      </w:rPr>
    </w:lvl>
    <w:lvl w:ilvl="3">
      <w:start w:val="3"/>
      <w:numFmt w:val="decimal"/>
      <w:lvlText w:val="%1.%2.%3.%4"/>
      <w:lvlJc w:val="left"/>
      <w:pPr>
        <w:ind w:left="1661" w:hanging="1009"/>
      </w:pPr>
      <w:rPr>
        <w:rFonts w:hint="default"/>
        <w:lang w:val="vi" w:eastAsia="en-US" w:bidi="ar-SA"/>
      </w:rPr>
    </w:lvl>
    <w:lvl w:ilvl="4">
      <w:start w:val="1"/>
      <w:numFmt w:val="decimal"/>
      <w:lvlText w:val="%1.%2.%3.%4.%5"/>
      <w:lvlJc w:val="left"/>
      <w:pPr>
        <w:ind w:left="1661" w:hanging="1009"/>
      </w:pPr>
      <w:rPr>
        <w:rFonts w:ascii="Times New Roman" w:eastAsia="Times New Roman" w:hAnsi="Times New Roman" w:cs="Times New Roman" w:hint="default"/>
        <w:spacing w:val="-5"/>
        <w:w w:val="99"/>
        <w:sz w:val="26"/>
        <w:szCs w:val="26"/>
        <w:lang w:val="vi" w:eastAsia="en-US" w:bidi="ar-SA"/>
      </w:rPr>
    </w:lvl>
    <w:lvl w:ilvl="5">
      <w:numFmt w:val="bullet"/>
      <w:lvlText w:val="•"/>
      <w:lvlJc w:val="left"/>
      <w:pPr>
        <w:ind w:left="6000" w:hanging="1009"/>
      </w:pPr>
      <w:rPr>
        <w:rFonts w:hint="default"/>
        <w:lang w:val="vi" w:eastAsia="en-US" w:bidi="ar-SA"/>
      </w:rPr>
    </w:lvl>
    <w:lvl w:ilvl="6">
      <w:numFmt w:val="bullet"/>
      <w:lvlText w:val="•"/>
      <w:lvlJc w:val="left"/>
      <w:pPr>
        <w:ind w:left="6868" w:hanging="1009"/>
      </w:pPr>
      <w:rPr>
        <w:rFonts w:hint="default"/>
        <w:lang w:val="vi" w:eastAsia="en-US" w:bidi="ar-SA"/>
      </w:rPr>
    </w:lvl>
    <w:lvl w:ilvl="7">
      <w:numFmt w:val="bullet"/>
      <w:lvlText w:val="•"/>
      <w:lvlJc w:val="left"/>
      <w:pPr>
        <w:ind w:left="7736" w:hanging="1009"/>
      </w:pPr>
      <w:rPr>
        <w:rFonts w:hint="default"/>
        <w:lang w:val="vi" w:eastAsia="en-US" w:bidi="ar-SA"/>
      </w:rPr>
    </w:lvl>
    <w:lvl w:ilvl="8">
      <w:numFmt w:val="bullet"/>
      <w:lvlText w:val="•"/>
      <w:lvlJc w:val="left"/>
      <w:pPr>
        <w:ind w:left="8604" w:hanging="1009"/>
      </w:pPr>
      <w:rPr>
        <w:rFonts w:hint="default"/>
        <w:lang w:val="vi" w:eastAsia="en-US" w:bidi="ar-SA"/>
      </w:rPr>
    </w:lvl>
  </w:abstractNum>
  <w:abstractNum w:abstractNumId="7" w15:restartNumberingAfterBreak="0">
    <w:nsid w:val="21F72EC3"/>
    <w:multiLevelType w:val="hybridMultilevel"/>
    <w:tmpl w:val="5C54641C"/>
    <w:lvl w:ilvl="0" w:tplc="A6CA1C42">
      <w:numFmt w:val="bullet"/>
      <w:lvlText w:val="•"/>
      <w:lvlJc w:val="left"/>
      <w:pPr>
        <w:ind w:left="1436" w:hanging="495"/>
      </w:pPr>
      <w:rPr>
        <w:rFonts w:ascii="Times New Roman" w:eastAsia="Times New Roman" w:hAnsi="Times New Roman" w:cs="Times New Roman" w:hint="default"/>
      </w:rPr>
    </w:lvl>
    <w:lvl w:ilvl="1" w:tplc="04090003" w:tentative="1">
      <w:start w:val="1"/>
      <w:numFmt w:val="bullet"/>
      <w:lvlText w:val="o"/>
      <w:lvlJc w:val="left"/>
      <w:pPr>
        <w:ind w:left="2021" w:hanging="360"/>
      </w:pPr>
      <w:rPr>
        <w:rFonts w:ascii="Courier New" w:hAnsi="Courier New" w:cs="Courier New" w:hint="default"/>
      </w:rPr>
    </w:lvl>
    <w:lvl w:ilvl="2" w:tplc="04090005" w:tentative="1">
      <w:start w:val="1"/>
      <w:numFmt w:val="bullet"/>
      <w:lvlText w:val=""/>
      <w:lvlJc w:val="left"/>
      <w:pPr>
        <w:ind w:left="2741" w:hanging="360"/>
      </w:pPr>
      <w:rPr>
        <w:rFonts w:ascii="Wingdings" w:hAnsi="Wingdings" w:hint="default"/>
      </w:rPr>
    </w:lvl>
    <w:lvl w:ilvl="3" w:tplc="04090001" w:tentative="1">
      <w:start w:val="1"/>
      <w:numFmt w:val="bullet"/>
      <w:lvlText w:val=""/>
      <w:lvlJc w:val="left"/>
      <w:pPr>
        <w:ind w:left="3461" w:hanging="360"/>
      </w:pPr>
      <w:rPr>
        <w:rFonts w:ascii="Symbol" w:hAnsi="Symbol" w:hint="default"/>
      </w:rPr>
    </w:lvl>
    <w:lvl w:ilvl="4" w:tplc="04090003" w:tentative="1">
      <w:start w:val="1"/>
      <w:numFmt w:val="bullet"/>
      <w:lvlText w:val="o"/>
      <w:lvlJc w:val="left"/>
      <w:pPr>
        <w:ind w:left="4181" w:hanging="360"/>
      </w:pPr>
      <w:rPr>
        <w:rFonts w:ascii="Courier New" w:hAnsi="Courier New" w:cs="Courier New" w:hint="default"/>
      </w:rPr>
    </w:lvl>
    <w:lvl w:ilvl="5" w:tplc="04090005" w:tentative="1">
      <w:start w:val="1"/>
      <w:numFmt w:val="bullet"/>
      <w:lvlText w:val=""/>
      <w:lvlJc w:val="left"/>
      <w:pPr>
        <w:ind w:left="4901" w:hanging="360"/>
      </w:pPr>
      <w:rPr>
        <w:rFonts w:ascii="Wingdings" w:hAnsi="Wingdings" w:hint="default"/>
      </w:rPr>
    </w:lvl>
    <w:lvl w:ilvl="6" w:tplc="04090001" w:tentative="1">
      <w:start w:val="1"/>
      <w:numFmt w:val="bullet"/>
      <w:lvlText w:val=""/>
      <w:lvlJc w:val="left"/>
      <w:pPr>
        <w:ind w:left="5621" w:hanging="360"/>
      </w:pPr>
      <w:rPr>
        <w:rFonts w:ascii="Symbol" w:hAnsi="Symbol" w:hint="default"/>
      </w:rPr>
    </w:lvl>
    <w:lvl w:ilvl="7" w:tplc="04090003" w:tentative="1">
      <w:start w:val="1"/>
      <w:numFmt w:val="bullet"/>
      <w:lvlText w:val="o"/>
      <w:lvlJc w:val="left"/>
      <w:pPr>
        <w:ind w:left="6341" w:hanging="360"/>
      </w:pPr>
      <w:rPr>
        <w:rFonts w:ascii="Courier New" w:hAnsi="Courier New" w:cs="Courier New" w:hint="default"/>
      </w:rPr>
    </w:lvl>
    <w:lvl w:ilvl="8" w:tplc="04090005" w:tentative="1">
      <w:start w:val="1"/>
      <w:numFmt w:val="bullet"/>
      <w:lvlText w:val=""/>
      <w:lvlJc w:val="left"/>
      <w:pPr>
        <w:ind w:left="7061" w:hanging="360"/>
      </w:pPr>
      <w:rPr>
        <w:rFonts w:ascii="Wingdings" w:hAnsi="Wingdings" w:hint="default"/>
      </w:rPr>
    </w:lvl>
  </w:abstractNum>
  <w:abstractNum w:abstractNumId="8" w15:restartNumberingAfterBreak="0">
    <w:nsid w:val="224D1BD8"/>
    <w:multiLevelType w:val="multilevel"/>
    <w:tmpl w:val="A4B65566"/>
    <w:lvl w:ilvl="0">
      <w:start w:val="1"/>
      <w:numFmt w:val="decimal"/>
      <w:lvlText w:val="%1"/>
      <w:lvlJc w:val="left"/>
      <w:pPr>
        <w:ind w:left="941" w:hanging="720"/>
      </w:pPr>
      <w:rPr>
        <w:rFonts w:hint="default"/>
        <w:lang w:val="vi" w:eastAsia="en-US" w:bidi="ar-SA"/>
      </w:rPr>
    </w:lvl>
    <w:lvl w:ilvl="1">
      <w:start w:val="1"/>
      <w:numFmt w:val="decimal"/>
      <w:lvlText w:val="%1.%2"/>
      <w:lvlJc w:val="left"/>
      <w:pPr>
        <w:ind w:left="941" w:hanging="720"/>
      </w:pPr>
      <w:rPr>
        <w:rFonts w:hint="default"/>
        <w:lang w:val="vi" w:eastAsia="en-US" w:bidi="ar-SA"/>
      </w:rPr>
    </w:lvl>
    <w:lvl w:ilvl="2">
      <w:start w:val="1"/>
      <w:numFmt w:val="decimal"/>
      <w:lvlText w:val="%1.%2.%3."/>
      <w:lvlJc w:val="left"/>
      <w:pPr>
        <w:ind w:left="941" w:hanging="720"/>
      </w:pPr>
      <w:rPr>
        <w:rFonts w:ascii="Times New Roman" w:eastAsia="Times New Roman" w:hAnsi="Times New Roman" w:cs="Times New Roman" w:hint="default"/>
        <w:w w:val="99"/>
        <w:sz w:val="26"/>
        <w:szCs w:val="26"/>
        <w:lang w:val="vi" w:eastAsia="en-US" w:bidi="ar-SA"/>
      </w:rPr>
    </w:lvl>
    <w:lvl w:ilvl="3">
      <w:numFmt w:val="bullet"/>
      <w:lvlText w:val="•"/>
      <w:lvlJc w:val="left"/>
      <w:pPr>
        <w:ind w:left="3760" w:hanging="720"/>
      </w:pPr>
      <w:rPr>
        <w:rFonts w:hint="default"/>
        <w:lang w:val="vi" w:eastAsia="en-US" w:bidi="ar-SA"/>
      </w:rPr>
    </w:lvl>
    <w:lvl w:ilvl="4">
      <w:numFmt w:val="bullet"/>
      <w:lvlText w:val="•"/>
      <w:lvlJc w:val="left"/>
      <w:pPr>
        <w:ind w:left="4700" w:hanging="720"/>
      </w:pPr>
      <w:rPr>
        <w:rFonts w:hint="default"/>
        <w:lang w:val="vi" w:eastAsia="en-US" w:bidi="ar-SA"/>
      </w:rPr>
    </w:lvl>
    <w:lvl w:ilvl="5">
      <w:numFmt w:val="bullet"/>
      <w:lvlText w:val="•"/>
      <w:lvlJc w:val="left"/>
      <w:pPr>
        <w:ind w:left="5640" w:hanging="720"/>
      </w:pPr>
      <w:rPr>
        <w:rFonts w:hint="default"/>
        <w:lang w:val="vi" w:eastAsia="en-US" w:bidi="ar-SA"/>
      </w:rPr>
    </w:lvl>
    <w:lvl w:ilvl="6">
      <w:numFmt w:val="bullet"/>
      <w:lvlText w:val="•"/>
      <w:lvlJc w:val="left"/>
      <w:pPr>
        <w:ind w:left="6580" w:hanging="720"/>
      </w:pPr>
      <w:rPr>
        <w:rFonts w:hint="default"/>
        <w:lang w:val="vi" w:eastAsia="en-US" w:bidi="ar-SA"/>
      </w:rPr>
    </w:lvl>
    <w:lvl w:ilvl="7">
      <w:numFmt w:val="bullet"/>
      <w:lvlText w:val="•"/>
      <w:lvlJc w:val="left"/>
      <w:pPr>
        <w:ind w:left="7520" w:hanging="720"/>
      </w:pPr>
      <w:rPr>
        <w:rFonts w:hint="default"/>
        <w:lang w:val="vi" w:eastAsia="en-US" w:bidi="ar-SA"/>
      </w:rPr>
    </w:lvl>
    <w:lvl w:ilvl="8">
      <w:numFmt w:val="bullet"/>
      <w:lvlText w:val="•"/>
      <w:lvlJc w:val="left"/>
      <w:pPr>
        <w:ind w:left="8460" w:hanging="720"/>
      </w:pPr>
      <w:rPr>
        <w:rFonts w:hint="default"/>
        <w:lang w:val="vi" w:eastAsia="en-US" w:bidi="ar-SA"/>
      </w:rPr>
    </w:lvl>
  </w:abstractNum>
  <w:abstractNum w:abstractNumId="9" w15:restartNumberingAfterBreak="0">
    <w:nsid w:val="22FB3E3D"/>
    <w:multiLevelType w:val="hybridMultilevel"/>
    <w:tmpl w:val="CF8A8452"/>
    <w:lvl w:ilvl="0" w:tplc="04090001">
      <w:start w:val="1"/>
      <w:numFmt w:val="bullet"/>
      <w:lvlText w:val=""/>
      <w:lvlJc w:val="left"/>
      <w:pPr>
        <w:ind w:left="1661" w:hanging="360"/>
      </w:pPr>
      <w:rPr>
        <w:rFonts w:ascii="Symbol" w:hAnsi="Symbol" w:hint="default"/>
      </w:rPr>
    </w:lvl>
    <w:lvl w:ilvl="1" w:tplc="04090003" w:tentative="1">
      <w:start w:val="1"/>
      <w:numFmt w:val="bullet"/>
      <w:lvlText w:val="o"/>
      <w:lvlJc w:val="left"/>
      <w:pPr>
        <w:ind w:left="2381" w:hanging="360"/>
      </w:pPr>
      <w:rPr>
        <w:rFonts w:ascii="Courier New" w:hAnsi="Courier New" w:cs="Courier New" w:hint="default"/>
      </w:rPr>
    </w:lvl>
    <w:lvl w:ilvl="2" w:tplc="04090005" w:tentative="1">
      <w:start w:val="1"/>
      <w:numFmt w:val="bullet"/>
      <w:lvlText w:val=""/>
      <w:lvlJc w:val="left"/>
      <w:pPr>
        <w:ind w:left="3101" w:hanging="360"/>
      </w:pPr>
      <w:rPr>
        <w:rFonts w:ascii="Wingdings" w:hAnsi="Wingdings" w:hint="default"/>
      </w:rPr>
    </w:lvl>
    <w:lvl w:ilvl="3" w:tplc="04090001" w:tentative="1">
      <w:start w:val="1"/>
      <w:numFmt w:val="bullet"/>
      <w:lvlText w:val=""/>
      <w:lvlJc w:val="left"/>
      <w:pPr>
        <w:ind w:left="3821" w:hanging="360"/>
      </w:pPr>
      <w:rPr>
        <w:rFonts w:ascii="Symbol" w:hAnsi="Symbol" w:hint="default"/>
      </w:rPr>
    </w:lvl>
    <w:lvl w:ilvl="4" w:tplc="04090003" w:tentative="1">
      <w:start w:val="1"/>
      <w:numFmt w:val="bullet"/>
      <w:lvlText w:val="o"/>
      <w:lvlJc w:val="left"/>
      <w:pPr>
        <w:ind w:left="4541" w:hanging="360"/>
      </w:pPr>
      <w:rPr>
        <w:rFonts w:ascii="Courier New" w:hAnsi="Courier New" w:cs="Courier New" w:hint="default"/>
      </w:rPr>
    </w:lvl>
    <w:lvl w:ilvl="5" w:tplc="04090005" w:tentative="1">
      <w:start w:val="1"/>
      <w:numFmt w:val="bullet"/>
      <w:lvlText w:val=""/>
      <w:lvlJc w:val="left"/>
      <w:pPr>
        <w:ind w:left="5261" w:hanging="360"/>
      </w:pPr>
      <w:rPr>
        <w:rFonts w:ascii="Wingdings" w:hAnsi="Wingdings" w:hint="default"/>
      </w:rPr>
    </w:lvl>
    <w:lvl w:ilvl="6" w:tplc="04090001" w:tentative="1">
      <w:start w:val="1"/>
      <w:numFmt w:val="bullet"/>
      <w:lvlText w:val=""/>
      <w:lvlJc w:val="left"/>
      <w:pPr>
        <w:ind w:left="5981" w:hanging="360"/>
      </w:pPr>
      <w:rPr>
        <w:rFonts w:ascii="Symbol" w:hAnsi="Symbol" w:hint="default"/>
      </w:rPr>
    </w:lvl>
    <w:lvl w:ilvl="7" w:tplc="04090003" w:tentative="1">
      <w:start w:val="1"/>
      <w:numFmt w:val="bullet"/>
      <w:lvlText w:val="o"/>
      <w:lvlJc w:val="left"/>
      <w:pPr>
        <w:ind w:left="6701" w:hanging="360"/>
      </w:pPr>
      <w:rPr>
        <w:rFonts w:ascii="Courier New" w:hAnsi="Courier New" w:cs="Courier New" w:hint="default"/>
      </w:rPr>
    </w:lvl>
    <w:lvl w:ilvl="8" w:tplc="04090005" w:tentative="1">
      <w:start w:val="1"/>
      <w:numFmt w:val="bullet"/>
      <w:lvlText w:val=""/>
      <w:lvlJc w:val="left"/>
      <w:pPr>
        <w:ind w:left="7421" w:hanging="360"/>
      </w:pPr>
      <w:rPr>
        <w:rFonts w:ascii="Wingdings" w:hAnsi="Wingdings" w:hint="default"/>
      </w:rPr>
    </w:lvl>
  </w:abstractNum>
  <w:abstractNum w:abstractNumId="10" w15:restartNumberingAfterBreak="0">
    <w:nsid w:val="2F1A28F4"/>
    <w:multiLevelType w:val="multilevel"/>
    <w:tmpl w:val="8A56A95E"/>
    <w:lvl w:ilvl="0">
      <w:start w:val="2"/>
      <w:numFmt w:val="decimal"/>
      <w:lvlText w:val="%1"/>
      <w:lvlJc w:val="left"/>
      <w:pPr>
        <w:ind w:left="941" w:hanging="721"/>
      </w:pPr>
      <w:rPr>
        <w:rFonts w:hint="default"/>
        <w:lang w:val="vi" w:eastAsia="en-US" w:bidi="ar-SA"/>
      </w:rPr>
    </w:lvl>
    <w:lvl w:ilvl="1">
      <w:start w:val="6"/>
      <w:numFmt w:val="decimal"/>
      <w:lvlText w:val="%1.%2"/>
      <w:lvlJc w:val="left"/>
      <w:pPr>
        <w:ind w:left="941" w:hanging="721"/>
      </w:pPr>
      <w:rPr>
        <w:rFonts w:hint="default"/>
        <w:lang w:val="vi" w:eastAsia="en-US" w:bidi="ar-SA"/>
      </w:rPr>
    </w:lvl>
    <w:lvl w:ilvl="2">
      <w:start w:val="1"/>
      <w:numFmt w:val="decimal"/>
      <w:lvlText w:val="%1.%2.%3"/>
      <w:lvlJc w:val="left"/>
      <w:pPr>
        <w:ind w:left="941" w:hanging="721"/>
      </w:pPr>
      <w:rPr>
        <w:rFonts w:ascii="Times New Roman" w:eastAsia="Times New Roman" w:hAnsi="Times New Roman" w:cs="Times New Roman" w:hint="default"/>
        <w:b/>
        <w:bCs/>
        <w:w w:val="99"/>
        <w:sz w:val="26"/>
        <w:szCs w:val="26"/>
        <w:lang w:val="vi" w:eastAsia="en-US" w:bidi="ar-SA"/>
      </w:rPr>
    </w:lvl>
    <w:lvl w:ilvl="3">
      <w:numFmt w:val="bullet"/>
      <w:lvlText w:val=""/>
      <w:lvlJc w:val="left"/>
      <w:pPr>
        <w:ind w:left="1373" w:hanging="432"/>
      </w:pPr>
      <w:rPr>
        <w:rFonts w:ascii="Symbol" w:eastAsia="Symbol" w:hAnsi="Symbol" w:cs="Symbol" w:hint="default"/>
        <w:w w:val="99"/>
        <w:sz w:val="26"/>
        <w:szCs w:val="26"/>
        <w:lang w:val="vi" w:eastAsia="en-US" w:bidi="ar-SA"/>
      </w:rPr>
    </w:lvl>
    <w:lvl w:ilvl="4">
      <w:numFmt w:val="bullet"/>
      <w:lvlText w:val="•"/>
      <w:lvlJc w:val="left"/>
      <w:pPr>
        <w:ind w:left="4366" w:hanging="432"/>
      </w:pPr>
      <w:rPr>
        <w:rFonts w:hint="default"/>
        <w:lang w:val="vi" w:eastAsia="en-US" w:bidi="ar-SA"/>
      </w:rPr>
    </w:lvl>
    <w:lvl w:ilvl="5">
      <w:numFmt w:val="bullet"/>
      <w:lvlText w:val="•"/>
      <w:lvlJc w:val="left"/>
      <w:pPr>
        <w:ind w:left="5362" w:hanging="432"/>
      </w:pPr>
      <w:rPr>
        <w:rFonts w:hint="default"/>
        <w:lang w:val="vi" w:eastAsia="en-US" w:bidi="ar-SA"/>
      </w:rPr>
    </w:lvl>
    <w:lvl w:ilvl="6">
      <w:numFmt w:val="bullet"/>
      <w:lvlText w:val="•"/>
      <w:lvlJc w:val="left"/>
      <w:pPr>
        <w:ind w:left="6357" w:hanging="432"/>
      </w:pPr>
      <w:rPr>
        <w:rFonts w:hint="default"/>
        <w:lang w:val="vi" w:eastAsia="en-US" w:bidi="ar-SA"/>
      </w:rPr>
    </w:lvl>
    <w:lvl w:ilvl="7">
      <w:numFmt w:val="bullet"/>
      <w:lvlText w:val="•"/>
      <w:lvlJc w:val="left"/>
      <w:pPr>
        <w:ind w:left="7353" w:hanging="432"/>
      </w:pPr>
      <w:rPr>
        <w:rFonts w:hint="default"/>
        <w:lang w:val="vi" w:eastAsia="en-US" w:bidi="ar-SA"/>
      </w:rPr>
    </w:lvl>
    <w:lvl w:ilvl="8">
      <w:numFmt w:val="bullet"/>
      <w:lvlText w:val="•"/>
      <w:lvlJc w:val="left"/>
      <w:pPr>
        <w:ind w:left="8348" w:hanging="432"/>
      </w:pPr>
      <w:rPr>
        <w:rFonts w:hint="default"/>
        <w:lang w:val="vi" w:eastAsia="en-US" w:bidi="ar-SA"/>
      </w:rPr>
    </w:lvl>
  </w:abstractNum>
  <w:abstractNum w:abstractNumId="11" w15:restartNumberingAfterBreak="0">
    <w:nsid w:val="382A5067"/>
    <w:multiLevelType w:val="hybridMultilevel"/>
    <w:tmpl w:val="65E20E32"/>
    <w:lvl w:ilvl="0" w:tplc="EF7ADB9E">
      <w:numFmt w:val="bullet"/>
      <w:lvlText w:val="-"/>
      <w:lvlJc w:val="left"/>
      <w:pPr>
        <w:ind w:left="1301" w:hanging="360"/>
      </w:pPr>
      <w:rPr>
        <w:rFonts w:ascii="Times New Roman" w:eastAsia="Times New Roman" w:hAnsi="Times New Roman" w:cs="Times New Roman" w:hint="default"/>
        <w:w w:val="100"/>
        <w:sz w:val="22"/>
        <w:szCs w:val="22"/>
        <w:lang w:val="vi" w:eastAsia="en-US" w:bidi="ar-SA"/>
      </w:rPr>
    </w:lvl>
    <w:lvl w:ilvl="1" w:tplc="CF94EE2C">
      <w:numFmt w:val="bullet"/>
      <w:lvlText w:val="•"/>
      <w:lvlJc w:val="left"/>
      <w:pPr>
        <w:ind w:left="1660" w:hanging="360"/>
      </w:pPr>
      <w:rPr>
        <w:rFonts w:hint="default"/>
        <w:lang w:val="vi" w:eastAsia="en-US" w:bidi="ar-SA"/>
      </w:rPr>
    </w:lvl>
    <w:lvl w:ilvl="2" w:tplc="AECAFB7E">
      <w:numFmt w:val="bullet"/>
      <w:lvlText w:val="•"/>
      <w:lvlJc w:val="left"/>
      <w:pPr>
        <w:ind w:left="2624" w:hanging="360"/>
      </w:pPr>
      <w:rPr>
        <w:rFonts w:hint="default"/>
        <w:lang w:val="vi" w:eastAsia="en-US" w:bidi="ar-SA"/>
      </w:rPr>
    </w:lvl>
    <w:lvl w:ilvl="3" w:tplc="C7AC89B2">
      <w:numFmt w:val="bullet"/>
      <w:lvlText w:val="•"/>
      <w:lvlJc w:val="left"/>
      <w:pPr>
        <w:ind w:left="3588" w:hanging="360"/>
      </w:pPr>
      <w:rPr>
        <w:rFonts w:hint="default"/>
        <w:lang w:val="vi" w:eastAsia="en-US" w:bidi="ar-SA"/>
      </w:rPr>
    </w:lvl>
    <w:lvl w:ilvl="4" w:tplc="1A42BF14">
      <w:numFmt w:val="bullet"/>
      <w:lvlText w:val="•"/>
      <w:lvlJc w:val="left"/>
      <w:pPr>
        <w:ind w:left="4553" w:hanging="360"/>
      </w:pPr>
      <w:rPr>
        <w:rFonts w:hint="default"/>
        <w:lang w:val="vi" w:eastAsia="en-US" w:bidi="ar-SA"/>
      </w:rPr>
    </w:lvl>
    <w:lvl w:ilvl="5" w:tplc="155A6744">
      <w:numFmt w:val="bullet"/>
      <w:lvlText w:val="•"/>
      <w:lvlJc w:val="left"/>
      <w:pPr>
        <w:ind w:left="5517" w:hanging="360"/>
      </w:pPr>
      <w:rPr>
        <w:rFonts w:hint="default"/>
        <w:lang w:val="vi" w:eastAsia="en-US" w:bidi="ar-SA"/>
      </w:rPr>
    </w:lvl>
    <w:lvl w:ilvl="6" w:tplc="2468324C">
      <w:numFmt w:val="bullet"/>
      <w:lvlText w:val="•"/>
      <w:lvlJc w:val="left"/>
      <w:pPr>
        <w:ind w:left="6482" w:hanging="360"/>
      </w:pPr>
      <w:rPr>
        <w:rFonts w:hint="default"/>
        <w:lang w:val="vi" w:eastAsia="en-US" w:bidi="ar-SA"/>
      </w:rPr>
    </w:lvl>
    <w:lvl w:ilvl="7" w:tplc="0B78683C">
      <w:numFmt w:val="bullet"/>
      <w:lvlText w:val="•"/>
      <w:lvlJc w:val="left"/>
      <w:pPr>
        <w:ind w:left="7446" w:hanging="360"/>
      </w:pPr>
      <w:rPr>
        <w:rFonts w:hint="default"/>
        <w:lang w:val="vi" w:eastAsia="en-US" w:bidi="ar-SA"/>
      </w:rPr>
    </w:lvl>
    <w:lvl w:ilvl="8" w:tplc="466C1372">
      <w:numFmt w:val="bullet"/>
      <w:lvlText w:val="•"/>
      <w:lvlJc w:val="left"/>
      <w:pPr>
        <w:ind w:left="8411" w:hanging="360"/>
      </w:pPr>
      <w:rPr>
        <w:rFonts w:hint="default"/>
        <w:lang w:val="vi" w:eastAsia="en-US" w:bidi="ar-SA"/>
      </w:rPr>
    </w:lvl>
  </w:abstractNum>
  <w:abstractNum w:abstractNumId="12" w15:restartNumberingAfterBreak="0">
    <w:nsid w:val="38C34620"/>
    <w:multiLevelType w:val="hybridMultilevel"/>
    <w:tmpl w:val="F6C46372"/>
    <w:lvl w:ilvl="0" w:tplc="042A0001">
      <w:start w:val="1"/>
      <w:numFmt w:val="bullet"/>
      <w:lvlText w:val=""/>
      <w:lvlJc w:val="left"/>
      <w:pPr>
        <w:ind w:left="1661" w:hanging="360"/>
      </w:pPr>
      <w:rPr>
        <w:rFonts w:ascii="Symbol" w:hAnsi="Symbol" w:hint="default"/>
      </w:rPr>
    </w:lvl>
    <w:lvl w:ilvl="1" w:tplc="042A0003" w:tentative="1">
      <w:start w:val="1"/>
      <w:numFmt w:val="bullet"/>
      <w:lvlText w:val="o"/>
      <w:lvlJc w:val="left"/>
      <w:pPr>
        <w:ind w:left="2381" w:hanging="360"/>
      </w:pPr>
      <w:rPr>
        <w:rFonts w:ascii="Courier New" w:hAnsi="Courier New" w:cs="Courier New" w:hint="default"/>
      </w:rPr>
    </w:lvl>
    <w:lvl w:ilvl="2" w:tplc="042A0005" w:tentative="1">
      <w:start w:val="1"/>
      <w:numFmt w:val="bullet"/>
      <w:lvlText w:val=""/>
      <w:lvlJc w:val="left"/>
      <w:pPr>
        <w:ind w:left="3101" w:hanging="360"/>
      </w:pPr>
      <w:rPr>
        <w:rFonts w:ascii="Wingdings" w:hAnsi="Wingdings" w:hint="default"/>
      </w:rPr>
    </w:lvl>
    <w:lvl w:ilvl="3" w:tplc="042A0001" w:tentative="1">
      <w:start w:val="1"/>
      <w:numFmt w:val="bullet"/>
      <w:lvlText w:val=""/>
      <w:lvlJc w:val="left"/>
      <w:pPr>
        <w:ind w:left="3821" w:hanging="360"/>
      </w:pPr>
      <w:rPr>
        <w:rFonts w:ascii="Symbol" w:hAnsi="Symbol" w:hint="default"/>
      </w:rPr>
    </w:lvl>
    <w:lvl w:ilvl="4" w:tplc="042A0003" w:tentative="1">
      <w:start w:val="1"/>
      <w:numFmt w:val="bullet"/>
      <w:lvlText w:val="o"/>
      <w:lvlJc w:val="left"/>
      <w:pPr>
        <w:ind w:left="4541" w:hanging="360"/>
      </w:pPr>
      <w:rPr>
        <w:rFonts w:ascii="Courier New" w:hAnsi="Courier New" w:cs="Courier New" w:hint="default"/>
      </w:rPr>
    </w:lvl>
    <w:lvl w:ilvl="5" w:tplc="042A0005" w:tentative="1">
      <w:start w:val="1"/>
      <w:numFmt w:val="bullet"/>
      <w:lvlText w:val=""/>
      <w:lvlJc w:val="left"/>
      <w:pPr>
        <w:ind w:left="5261" w:hanging="360"/>
      </w:pPr>
      <w:rPr>
        <w:rFonts w:ascii="Wingdings" w:hAnsi="Wingdings" w:hint="default"/>
      </w:rPr>
    </w:lvl>
    <w:lvl w:ilvl="6" w:tplc="042A0001" w:tentative="1">
      <w:start w:val="1"/>
      <w:numFmt w:val="bullet"/>
      <w:lvlText w:val=""/>
      <w:lvlJc w:val="left"/>
      <w:pPr>
        <w:ind w:left="5981" w:hanging="360"/>
      </w:pPr>
      <w:rPr>
        <w:rFonts w:ascii="Symbol" w:hAnsi="Symbol" w:hint="default"/>
      </w:rPr>
    </w:lvl>
    <w:lvl w:ilvl="7" w:tplc="042A0003" w:tentative="1">
      <w:start w:val="1"/>
      <w:numFmt w:val="bullet"/>
      <w:lvlText w:val="o"/>
      <w:lvlJc w:val="left"/>
      <w:pPr>
        <w:ind w:left="6701" w:hanging="360"/>
      </w:pPr>
      <w:rPr>
        <w:rFonts w:ascii="Courier New" w:hAnsi="Courier New" w:cs="Courier New" w:hint="default"/>
      </w:rPr>
    </w:lvl>
    <w:lvl w:ilvl="8" w:tplc="042A0005" w:tentative="1">
      <w:start w:val="1"/>
      <w:numFmt w:val="bullet"/>
      <w:lvlText w:val=""/>
      <w:lvlJc w:val="left"/>
      <w:pPr>
        <w:ind w:left="7421" w:hanging="360"/>
      </w:pPr>
      <w:rPr>
        <w:rFonts w:ascii="Wingdings" w:hAnsi="Wingdings" w:hint="default"/>
      </w:rPr>
    </w:lvl>
  </w:abstractNum>
  <w:abstractNum w:abstractNumId="13" w15:restartNumberingAfterBreak="0">
    <w:nsid w:val="3B532F89"/>
    <w:multiLevelType w:val="multilevel"/>
    <w:tmpl w:val="8EA6E10C"/>
    <w:lvl w:ilvl="0">
      <w:start w:val="2"/>
      <w:numFmt w:val="decimal"/>
      <w:lvlText w:val="%1"/>
      <w:lvlJc w:val="left"/>
      <w:pPr>
        <w:ind w:left="1301" w:hanging="1009"/>
      </w:pPr>
      <w:rPr>
        <w:rFonts w:hint="default"/>
        <w:lang w:val="vi" w:eastAsia="en-US" w:bidi="ar-SA"/>
      </w:rPr>
    </w:lvl>
    <w:lvl w:ilvl="1">
      <w:start w:val="4"/>
      <w:numFmt w:val="decimal"/>
      <w:lvlText w:val="%1.%2"/>
      <w:lvlJc w:val="left"/>
      <w:pPr>
        <w:ind w:left="1301" w:hanging="1009"/>
      </w:pPr>
      <w:rPr>
        <w:rFonts w:hint="default"/>
        <w:lang w:val="vi" w:eastAsia="en-US" w:bidi="ar-SA"/>
      </w:rPr>
    </w:lvl>
    <w:lvl w:ilvl="2">
      <w:start w:val="1"/>
      <w:numFmt w:val="decimal"/>
      <w:lvlText w:val="%1.%2.%3"/>
      <w:lvlJc w:val="left"/>
      <w:pPr>
        <w:ind w:left="1301" w:hanging="1009"/>
      </w:pPr>
      <w:rPr>
        <w:rFonts w:hint="default"/>
        <w:lang w:val="vi" w:eastAsia="en-US" w:bidi="ar-SA"/>
      </w:rPr>
    </w:lvl>
    <w:lvl w:ilvl="3">
      <w:start w:val="1"/>
      <w:numFmt w:val="decimal"/>
      <w:lvlText w:val="%1.%2.%3.%4"/>
      <w:lvlJc w:val="left"/>
      <w:pPr>
        <w:ind w:left="1301" w:hanging="1009"/>
      </w:pPr>
      <w:rPr>
        <w:rFonts w:hint="default"/>
        <w:lang w:val="vi" w:eastAsia="en-US" w:bidi="ar-SA"/>
      </w:rPr>
    </w:lvl>
    <w:lvl w:ilvl="4">
      <w:start w:val="1"/>
      <w:numFmt w:val="decimal"/>
      <w:lvlText w:val="%1.%2.%3.%4.%5"/>
      <w:lvlJc w:val="left"/>
      <w:pPr>
        <w:ind w:left="1301" w:hanging="1009"/>
      </w:pPr>
      <w:rPr>
        <w:rFonts w:ascii="Times New Roman" w:eastAsia="Times New Roman" w:hAnsi="Times New Roman" w:cs="Times New Roman" w:hint="default"/>
        <w:spacing w:val="-5"/>
        <w:w w:val="99"/>
        <w:sz w:val="26"/>
        <w:szCs w:val="26"/>
        <w:lang w:val="vi" w:eastAsia="en-US" w:bidi="ar-SA"/>
      </w:rPr>
    </w:lvl>
    <w:lvl w:ilvl="5">
      <w:numFmt w:val="bullet"/>
      <w:lvlText w:val="•"/>
      <w:lvlJc w:val="left"/>
      <w:pPr>
        <w:ind w:left="5820" w:hanging="1009"/>
      </w:pPr>
      <w:rPr>
        <w:rFonts w:hint="default"/>
        <w:lang w:val="vi" w:eastAsia="en-US" w:bidi="ar-SA"/>
      </w:rPr>
    </w:lvl>
    <w:lvl w:ilvl="6">
      <w:numFmt w:val="bullet"/>
      <w:lvlText w:val="•"/>
      <w:lvlJc w:val="left"/>
      <w:pPr>
        <w:ind w:left="6724" w:hanging="1009"/>
      </w:pPr>
      <w:rPr>
        <w:rFonts w:hint="default"/>
        <w:lang w:val="vi" w:eastAsia="en-US" w:bidi="ar-SA"/>
      </w:rPr>
    </w:lvl>
    <w:lvl w:ilvl="7">
      <w:numFmt w:val="bullet"/>
      <w:lvlText w:val="•"/>
      <w:lvlJc w:val="left"/>
      <w:pPr>
        <w:ind w:left="7628" w:hanging="1009"/>
      </w:pPr>
      <w:rPr>
        <w:rFonts w:hint="default"/>
        <w:lang w:val="vi" w:eastAsia="en-US" w:bidi="ar-SA"/>
      </w:rPr>
    </w:lvl>
    <w:lvl w:ilvl="8">
      <w:numFmt w:val="bullet"/>
      <w:lvlText w:val="•"/>
      <w:lvlJc w:val="left"/>
      <w:pPr>
        <w:ind w:left="8532" w:hanging="1009"/>
      </w:pPr>
      <w:rPr>
        <w:rFonts w:hint="default"/>
        <w:lang w:val="vi" w:eastAsia="en-US" w:bidi="ar-SA"/>
      </w:rPr>
    </w:lvl>
  </w:abstractNum>
  <w:abstractNum w:abstractNumId="14" w15:restartNumberingAfterBreak="0">
    <w:nsid w:val="412D0ED1"/>
    <w:multiLevelType w:val="hybridMultilevel"/>
    <w:tmpl w:val="C226E42C"/>
    <w:lvl w:ilvl="0" w:tplc="04090001">
      <w:start w:val="1"/>
      <w:numFmt w:val="bullet"/>
      <w:lvlText w:val=""/>
      <w:lvlJc w:val="left"/>
      <w:pPr>
        <w:ind w:left="1661" w:hanging="360"/>
      </w:pPr>
      <w:rPr>
        <w:rFonts w:ascii="Symbol" w:hAnsi="Symbol" w:hint="default"/>
      </w:rPr>
    </w:lvl>
    <w:lvl w:ilvl="1" w:tplc="04090003" w:tentative="1">
      <w:start w:val="1"/>
      <w:numFmt w:val="bullet"/>
      <w:lvlText w:val="o"/>
      <w:lvlJc w:val="left"/>
      <w:pPr>
        <w:ind w:left="2381" w:hanging="360"/>
      </w:pPr>
      <w:rPr>
        <w:rFonts w:ascii="Courier New" w:hAnsi="Courier New" w:cs="Courier New" w:hint="default"/>
      </w:rPr>
    </w:lvl>
    <w:lvl w:ilvl="2" w:tplc="04090005" w:tentative="1">
      <w:start w:val="1"/>
      <w:numFmt w:val="bullet"/>
      <w:lvlText w:val=""/>
      <w:lvlJc w:val="left"/>
      <w:pPr>
        <w:ind w:left="3101" w:hanging="360"/>
      </w:pPr>
      <w:rPr>
        <w:rFonts w:ascii="Wingdings" w:hAnsi="Wingdings" w:hint="default"/>
      </w:rPr>
    </w:lvl>
    <w:lvl w:ilvl="3" w:tplc="04090001" w:tentative="1">
      <w:start w:val="1"/>
      <w:numFmt w:val="bullet"/>
      <w:lvlText w:val=""/>
      <w:lvlJc w:val="left"/>
      <w:pPr>
        <w:ind w:left="3821" w:hanging="360"/>
      </w:pPr>
      <w:rPr>
        <w:rFonts w:ascii="Symbol" w:hAnsi="Symbol" w:hint="default"/>
      </w:rPr>
    </w:lvl>
    <w:lvl w:ilvl="4" w:tplc="04090003" w:tentative="1">
      <w:start w:val="1"/>
      <w:numFmt w:val="bullet"/>
      <w:lvlText w:val="o"/>
      <w:lvlJc w:val="left"/>
      <w:pPr>
        <w:ind w:left="4541" w:hanging="360"/>
      </w:pPr>
      <w:rPr>
        <w:rFonts w:ascii="Courier New" w:hAnsi="Courier New" w:cs="Courier New" w:hint="default"/>
      </w:rPr>
    </w:lvl>
    <w:lvl w:ilvl="5" w:tplc="04090005" w:tentative="1">
      <w:start w:val="1"/>
      <w:numFmt w:val="bullet"/>
      <w:lvlText w:val=""/>
      <w:lvlJc w:val="left"/>
      <w:pPr>
        <w:ind w:left="5261" w:hanging="360"/>
      </w:pPr>
      <w:rPr>
        <w:rFonts w:ascii="Wingdings" w:hAnsi="Wingdings" w:hint="default"/>
      </w:rPr>
    </w:lvl>
    <w:lvl w:ilvl="6" w:tplc="04090001" w:tentative="1">
      <w:start w:val="1"/>
      <w:numFmt w:val="bullet"/>
      <w:lvlText w:val=""/>
      <w:lvlJc w:val="left"/>
      <w:pPr>
        <w:ind w:left="5981" w:hanging="360"/>
      </w:pPr>
      <w:rPr>
        <w:rFonts w:ascii="Symbol" w:hAnsi="Symbol" w:hint="default"/>
      </w:rPr>
    </w:lvl>
    <w:lvl w:ilvl="7" w:tplc="04090003" w:tentative="1">
      <w:start w:val="1"/>
      <w:numFmt w:val="bullet"/>
      <w:lvlText w:val="o"/>
      <w:lvlJc w:val="left"/>
      <w:pPr>
        <w:ind w:left="6701" w:hanging="360"/>
      </w:pPr>
      <w:rPr>
        <w:rFonts w:ascii="Courier New" w:hAnsi="Courier New" w:cs="Courier New" w:hint="default"/>
      </w:rPr>
    </w:lvl>
    <w:lvl w:ilvl="8" w:tplc="04090005" w:tentative="1">
      <w:start w:val="1"/>
      <w:numFmt w:val="bullet"/>
      <w:lvlText w:val=""/>
      <w:lvlJc w:val="left"/>
      <w:pPr>
        <w:ind w:left="7421" w:hanging="360"/>
      </w:pPr>
      <w:rPr>
        <w:rFonts w:ascii="Wingdings" w:hAnsi="Wingdings" w:hint="default"/>
      </w:rPr>
    </w:lvl>
  </w:abstractNum>
  <w:abstractNum w:abstractNumId="15" w15:restartNumberingAfterBreak="0">
    <w:nsid w:val="43E0246E"/>
    <w:multiLevelType w:val="hybridMultilevel"/>
    <w:tmpl w:val="B02AC9A0"/>
    <w:lvl w:ilvl="0" w:tplc="92AEC3BA">
      <w:numFmt w:val="bullet"/>
      <w:lvlText w:val="-"/>
      <w:lvlJc w:val="left"/>
      <w:pPr>
        <w:ind w:left="1301" w:hanging="360"/>
      </w:pPr>
      <w:rPr>
        <w:rFonts w:ascii="Times New Roman" w:eastAsia="Times New Roman" w:hAnsi="Times New Roman" w:cs="Times New Roman" w:hint="default"/>
        <w:w w:val="100"/>
        <w:sz w:val="22"/>
        <w:szCs w:val="22"/>
        <w:lang w:val="vi" w:eastAsia="en-US" w:bidi="ar-SA"/>
      </w:rPr>
    </w:lvl>
    <w:lvl w:ilvl="1" w:tplc="67A6A7BE">
      <w:numFmt w:val="bullet"/>
      <w:lvlText w:val="•"/>
      <w:lvlJc w:val="left"/>
      <w:pPr>
        <w:ind w:left="2204" w:hanging="360"/>
      </w:pPr>
      <w:rPr>
        <w:rFonts w:hint="default"/>
        <w:lang w:val="vi" w:eastAsia="en-US" w:bidi="ar-SA"/>
      </w:rPr>
    </w:lvl>
    <w:lvl w:ilvl="2" w:tplc="CBE6D3CA">
      <w:numFmt w:val="bullet"/>
      <w:lvlText w:val="•"/>
      <w:lvlJc w:val="left"/>
      <w:pPr>
        <w:ind w:left="3108" w:hanging="360"/>
      </w:pPr>
      <w:rPr>
        <w:rFonts w:hint="default"/>
        <w:lang w:val="vi" w:eastAsia="en-US" w:bidi="ar-SA"/>
      </w:rPr>
    </w:lvl>
    <w:lvl w:ilvl="3" w:tplc="6F0C7DD6">
      <w:numFmt w:val="bullet"/>
      <w:lvlText w:val="•"/>
      <w:lvlJc w:val="left"/>
      <w:pPr>
        <w:ind w:left="4012" w:hanging="360"/>
      </w:pPr>
      <w:rPr>
        <w:rFonts w:hint="default"/>
        <w:lang w:val="vi" w:eastAsia="en-US" w:bidi="ar-SA"/>
      </w:rPr>
    </w:lvl>
    <w:lvl w:ilvl="4" w:tplc="035ACEA0">
      <w:numFmt w:val="bullet"/>
      <w:lvlText w:val="•"/>
      <w:lvlJc w:val="left"/>
      <w:pPr>
        <w:ind w:left="4916" w:hanging="360"/>
      </w:pPr>
      <w:rPr>
        <w:rFonts w:hint="default"/>
        <w:lang w:val="vi" w:eastAsia="en-US" w:bidi="ar-SA"/>
      </w:rPr>
    </w:lvl>
    <w:lvl w:ilvl="5" w:tplc="5DE22810">
      <w:numFmt w:val="bullet"/>
      <w:lvlText w:val="•"/>
      <w:lvlJc w:val="left"/>
      <w:pPr>
        <w:ind w:left="5820" w:hanging="360"/>
      </w:pPr>
      <w:rPr>
        <w:rFonts w:hint="default"/>
        <w:lang w:val="vi" w:eastAsia="en-US" w:bidi="ar-SA"/>
      </w:rPr>
    </w:lvl>
    <w:lvl w:ilvl="6" w:tplc="6ECE498A">
      <w:numFmt w:val="bullet"/>
      <w:lvlText w:val="•"/>
      <w:lvlJc w:val="left"/>
      <w:pPr>
        <w:ind w:left="6724" w:hanging="360"/>
      </w:pPr>
      <w:rPr>
        <w:rFonts w:hint="default"/>
        <w:lang w:val="vi" w:eastAsia="en-US" w:bidi="ar-SA"/>
      </w:rPr>
    </w:lvl>
    <w:lvl w:ilvl="7" w:tplc="81481A5A">
      <w:numFmt w:val="bullet"/>
      <w:lvlText w:val="•"/>
      <w:lvlJc w:val="left"/>
      <w:pPr>
        <w:ind w:left="7628" w:hanging="360"/>
      </w:pPr>
      <w:rPr>
        <w:rFonts w:hint="default"/>
        <w:lang w:val="vi" w:eastAsia="en-US" w:bidi="ar-SA"/>
      </w:rPr>
    </w:lvl>
    <w:lvl w:ilvl="8" w:tplc="67EAE764">
      <w:numFmt w:val="bullet"/>
      <w:lvlText w:val="•"/>
      <w:lvlJc w:val="left"/>
      <w:pPr>
        <w:ind w:left="8532" w:hanging="360"/>
      </w:pPr>
      <w:rPr>
        <w:rFonts w:hint="default"/>
        <w:lang w:val="vi" w:eastAsia="en-US" w:bidi="ar-SA"/>
      </w:rPr>
    </w:lvl>
  </w:abstractNum>
  <w:abstractNum w:abstractNumId="16" w15:restartNumberingAfterBreak="0">
    <w:nsid w:val="46625629"/>
    <w:multiLevelType w:val="multilevel"/>
    <w:tmpl w:val="7774362C"/>
    <w:lvl w:ilvl="0">
      <w:start w:val="2"/>
      <w:numFmt w:val="decimal"/>
      <w:lvlText w:val="%1"/>
      <w:lvlJc w:val="left"/>
      <w:pPr>
        <w:ind w:left="941" w:hanging="721"/>
      </w:pPr>
      <w:rPr>
        <w:rFonts w:hint="default"/>
        <w:lang w:val="vi" w:eastAsia="en-US" w:bidi="ar-SA"/>
      </w:rPr>
    </w:lvl>
    <w:lvl w:ilvl="1">
      <w:start w:val="5"/>
      <w:numFmt w:val="decimal"/>
      <w:lvlText w:val="%1.%2"/>
      <w:lvlJc w:val="left"/>
      <w:pPr>
        <w:ind w:left="941" w:hanging="721"/>
      </w:pPr>
      <w:rPr>
        <w:rFonts w:hint="default"/>
        <w:lang w:val="vi" w:eastAsia="en-US" w:bidi="ar-SA"/>
      </w:rPr>
    </w:lvl>
    <w:lvl w:ilvl="2">
      <w:start w:val="1"/>
      <w:numFmt w:val="decimal"/>
      <w:lvlText w:val="%1.%2.%3"/>
      <w:lvlJc w:val="left"/>
      <w:pPr>
        <w:ind w:left="941" w:hanging="721"/>
      </w:pPr>
      <w:rPr>
        <w:rFonts w:ascii="Times New Roman" w:eastAsia="Times New Roman" w:hAnsi="Times New Roman" w:cs="Times New Roman" w:hint="default"/>
        <w:b/>
        <w:bCs/>
        <w:w w:val="99"/>
        <w:sz w:val="26"/>
        <w:szCs w:val="26"/>
        <w:lang w:val="vi" w:eastAsia="en-US" w:bidi="ar-SA"/>
      </w:rPr>
    </w:lvl>
    <w:lvl w:ilvl="3">
      <w:numFmt w:val="bullet"/>
      <w:lvlText w:val=""/>
      <w:lvlJc w:val="left"/>
      <w:pPr>
        <w:ind w:left="1373" w:hanging="432"/>
      </w:pPr>
      <w:rPr>
        <w:rFonts w:hint="default"/>
        <w:w w:val="99"/>
        <w:lang w:val="vi" w:eastAsia="en-US" w:bidi="ar-SA"/>
      </w:rPr>
    </w:lvl>
    <w:lvl w:ilvl="4">
      <w:numFmt w:val="bullet"/>
      <w:lvlText w:val="•"/>
      <w:lvlJc w:val="left"/>
      <w:pPr>
        <w:ind w:left="4366" w:hanging="432"/>
      </w:pPr>
      <w:rPr>
        <w:rFonts w:hint="default"/>
        <w:lang w:val="vi" w:eastAsia="en-US" w:bidi="ar-SA"/>
      </w:rPr>
    </w:lvl>
    <w:lvl w:ilvl="5">
      <w:numFmt w:val="bullet"/>
      <w:lvlText w:val="•"/>
      <w:lvlJc w:val="left"/>
      <w:pPr>
        <w:ind w:left="5362" w:hanging="432"/>
      </w:pPr>
      <w:rPr>
        <w:rFonts w:hint="default"/>
        <w:lang w:val="vi" w:eastAsia="en-US" w:bidi="ar-SA"/>
      </w:rPr>
    </w:lvl>
    <w:lvl w:ilvl="6">
      <w:numFmt w:val="bullet"/>
      <w:lvlText w:val="•"/>
      <w:lvlJc w:val="left"/>
      <w:pPr>
        <w:ind w:left="6357" w:hanging="432"/>
      </w:pPr>
      <w:rPr>
        <w:rFonts w:hint="default"/>
        <w:lang w:val="vi" w:eastAsia="en-US" w:bidi="ar-SA"/>
      </w:rPr>
    </w:lvl>
    <w:lvl w:ilvl="7">
      <w:numFmt w:val="bullet"/>
      <w:lvlText w:val="•"/>
      <w:lvlJc w:val="left"/>
      <w:pPr>
        <w:ind w:left="7353" w:hanging="432"/>
      </w:pPr>
      <w:rPr>
        <w:rFonts w:hint="default"/>
        <w:lang w:val="vi" w:eastAsia="en-US" w:bidi="ar-SA"/>
      </w:rPr>
    </w:lvl>
    <w:lvl w:ilvl="8">
      <w:numFmt w:val="bullet"/>
      <w:lvlText w:val="•"/>
      <w:lvlJc w:val="left"/>
      <w:pPr>
        <w:ind w:left="8348" w:hanging="432"/>
      </w:pPr>
      <w:rPr>
        <w:rFonts w:hint="default"/>
        <w:lang w:val="vi" w:eastAsia="en-US" w:bidi="ar-SA"/>
      </w:rPr>
    </w:lvl>
  </w:abstractNum>
  <w:abstractNum w:abstractNumId="17" w15:restartNumberingAfterBreak="0">
    <w:nsid w:val="5CA03327"/>
    <w:multiLevelType w:val="multilevel"/>
    <w:tmpl w:val="13BC71A6"/>
    <w:lvl w:ilvl="0">
      <w:start w:val="2"/>
      <w:numFmt w:val="decimal"/>
      <w:lvlText w:val="%1"/>
      <w:lvlJc w:val="left"/>
      <w:pPr>
        <w:ind w:left="941" w:hanging="721"/>
      </w:pPr>
      <w:rPr>
        <w:rFonts w:hint="default"/>
        <w:lang w:val="vi" w:eastAsia="en-US" w:bidi="ar-SA"/>
      </w:rPr>
    </w:lvl>
    <w:lvl w:ilvl="1">
      <w:start w:val="2"/>
      <w:numFmt w:val="decimal"/>
      <w:lvlText w:val="%1.%2"/>
      <w:lvlJc w:val="left"/>
      <w:pPr>
        <w:ind w:left="941" w:hanging="721"/>
      </w:pPr>
      <w:rPr>
        <w:rFonts w:hint="default"/>
        <w:lang w:val="vi" w:eastAsia="en-US" w:bidi="ar-SA"/>
      </w:rPr>
    </w:lvl>
    <w:lvl w:ilvl="2">
      <w:start w:val="1"/>
      <w:numFmt w:val="decimal"/>
      <w:lvlText w:val="%1.%2.%3"/>
      <w:lvlJc w:val="left"/>
      <w:pPr>
        <w:ind w:left="941" w:hanging="721"/>
      </w:pPr>
      <w:rPr>
        <w:rFonts w:ascii="Times New Roman" w:eastAsia="Times New Roman" w:hAnsi="Times New Roman" w:cs="Times New Roman" w:hint="default"/>
        <w:b/>
        <w:bCs/>
        <w:w w:val="99"/>
        <w:sz w:val="26"/>
        <w:szCs w:val="26"/>
        <w:lang w:val="vi" w:eastAsia="en-US" w:bidi="ar-SA"/>
      </w:rPr>
    </w:lvl>
    <w:lvl w:ilvl="3">
      <w:numFmt w:val="bullet"/>
      <w:lvlText w:val=""/>
      <w:lvlJc w:val="left"/>
      <w:pPr>
        <w:ind w:left="1301" w:hanging="360"/>
      </w:pPr>
      <w:rPr>
        <w:rFonts w:ascii="Symbol" w:eastAsia="Symbol" w:hAnsi="Symbol" w:cs="Symbol" w:hint="default"/>
        <w:w w:val="99"/>
        <w:sz w:val="26"/>
        <w:szCs w:val="26"/>
        <w:lang w:val="vi" w:eastAsia="en-US" w:bidi="ar-SA"/>
      </w:rPr>
    </w:lvl>
    <w:lvl w:ilvl="4">
      <w:numFmt w:val="bullet"/>
      <w:lvlText w:val="•"/>
      <w:lvlJc w:val="left"/>
      <w:pPr>
        <w:ind w:left="4313" w:hanging="360"/>
      </w:pPr>
      <w:rPr>
        <w:rFonts w:hint="default"/>
        <w:lang w:val="vi" w:eastAsia="en-US" w:bidi="ar-SA"/>
      </w:rPr>
    </w:lvl>
    <w:lvl w:ilvl="5">
      <w:numFmt w:val="bullet"/>
      <w:lvlText w:val="•"/>
      <w:lvlJc w:val="left"/>
      <w:pPr>
        <w:ind w:left="5317" w:hanging="360"/>
      </w:pPr>
      <w:rPr>
        <w:rFonts w:hint="default"/>
        <w:lang w:val="vi" w:eastAsia="en-US" w:bidi="ar-SA"/>
      </w:rPr>
    </w:lvl>
    <w:lvl w:ilvl="6">
      <w:numFmt w:val="bullet"/>
      <w:lvlText w:val="•"/>
      <w:lvlJc w:val="left"/>
      <w:pPr>
        <w:ind w:left="6322" w:hanging="360"/>
      </w:pPr>
      <w:rPr>
        <w:rFonts w:hint="default"/>
        <w:lang w:val="vi" w:eastAsia="en-US" w:bidi="ar-SA"/>
      </w:rPr>
    </w:lvl>
    <w:lvl w:ilvl="7">
      <w:numFmt w:val="bullet"/>
      <w:lvlText w:val="•"/>
      <w:lvlJc w:val="left"/>
      <w:pPr>
        <w:ind w:left="7326" w:hanging="360"/>
      </w:pPr>
      <w:rPr>
        <w:rFonts w:hint="default"/>
        <w:lang w:val="vi" w:eastAsia="en-US" w:bidi="ar-SA"/>
      </w:rPr>
    </w:lvl>
    <w:lvl w:ilvl="8">
      <w:numFmt w:val="bullet"/>
      <w:lvlText w:val="•"/>
      <w:lvlJc w:val="left"/>
      <w:pPr>
        <w:ind w:left="8331" w:hanging="360"/>
      </w:pPr>
      <w:rPr>
        <w:rFonts w:hint="default"/>
        <w:lang w:val="vi" w:eastAsia="en-US" w:bidi="ar-SA"/>
      </w:rPr>
    </w:lvl>
  </w:abstractNum>
  <w:abstractNum w:abstractNumId="18" w15:restartNumberingAfterBreak="0">
    <w:nsid w:val="5DD87A99"/>
    <w:multiLevelType w:val="multilevel"/>
    <w:tmpl w:val="3AA2D012"/>
    <w:lvl w:ilvl="0">
      <w:start w:val="2"/>
      <w:numFmt w:val="decimal"/>
      <w:lvlText w:val="%1"/>
      <w:lvlJc w:val="left"/>
      <w:pPr>
        <w:ind w:left="1301" w:hanging="1009"/>
      </w:pPr>
      <w:rPr>
        <w:rFonts w:hint="default"/>
        <w:lang w:val="vi" w:eastAsia="en-US" w:bidi="ar-SA"/>
      </w:rPr>
    </w:lvl>
    <w:lvl w:ilvl="1">
      <w:start w:val="4"/>
      <w:numFmt w:val="decimal"/>
      <w:lvlText w:val="%1.%2"/>
      <w:lvlJc w:val="left"/>
      <w:pPr>
        <w:ind w:left="1301" w:hanging="1009"/>
      </w:pPr>
      <w:rPr>
        <w:rFonts w:hint="default"/>
        <w:lang w:val="vi" w:eastAsia="en-US" w:bidi="ar-SA"/>
      </w:rPr>
    </w:lvl>
    <w:lvl w:ilvl="2">
      <w:start w:val="1"/>
      <w:numFmt w:val="decimal"/>
      <w:lvlText w:val="%1.%2.%3"/>
      <w:lvlJc w:val="left"/>
      <w:pPr>
        <w:ind w:left="1301" w:hanging="1009"/>
      </w:pPr>
      <w:rPr>
        <w:rFonts w:hint="default"/>
        <w:lang w:val="vi" w:eastAsia="en-US" w:bidi="ar-SA"/>
      </w:rPr>
    </w:lvl>
    <w:lvl w:ilvl="3">
      <w:start w:val="2"/>
      <w:numFmt w:val="decimal"/>
      <w:lvlText w:val="%1.%2.%3.%4"/>
      <w:lvlJc w:val="left"/>
      <w:pPr>
        <w:ind w:left="1301" w:hanging="1009"/>
      </w:pPr>
      <w:rPr>
        <w:rFonts w:hint="default"/>
        <w:lang w:val="vi" w:eastAsia="en-US" w:bidi="ar-SA"/>
      </w:rPr>
    </w:lvl>
    <w:lvl w:ilvl="4">
      <w:start w:val="1"/>
      <w:numFmt w:val="decimal"/>
      <w:lvlText w:val="%1.%2.%3.%4.%5"/>
      <w:lvlJc w:val="left"/>
      <w:pPr>
        <w:ind w:left="1301" w:hanging="1009"/>
      </w:pPr>
      <w:rPr>
        <w:rFonts w:ascii="Times New Roman" w:eastAsia="Times New Roman" w:hAnsi="Times New Roman" w:cs="Times New Roman" w:hint="default"/>
        <w:spacing w:val="-5"/>
        <w:w w:val="99"/>
        <w:sz w:val="26"/>
        <w:szCs w:val="26"/>
        <w:lang w:val="vi" w:eastAsia="en-US" w:bidi="ar-SA"/>
      </w:rPr>
    </w:lvl>
    <w:lvl w:ilvl="5">
      <w:numFmt w:val="bullet"/>
      <w:lvlText w:val="•"/>
      <w:lvlJc w:val="left"/>
      <w:pPr>
        <w:ind w:left="5820" w:hanging="1009"/>
      </w:pPr>
      <w:rPr>
        <w:rFonts w:hint="default"/>
        <w:lang w:val="vi" w:eastAsia="en-US" w:bidi="ar-SA"/>
      </w:rPr>
    </w:lvl>
    <w:lvl w:ilvl="6">
      <w:numFmt w:val="bullet"/>
      <w:lvlText w:val="•"/>
      <w:lvlJc w:val="left"/>
      <w:pPr>
        <w:ind w:left="6724" w:hanging="1009"/>
      </w:pPr>
      <w:rPr>
        <w:rFonts w:hint="default"/>
        <w:lang w:val="vi" w:eastAsia="en-US" w:bidi="ar-SA"/>
      </w:rPr>
    </w:lvl>
    <w:lvl w:ilvl="7">
      <w:numFmt w:val="bullet"/>
      <w:lvlText w:val="•"/>
      <w:lvlJc w:val="left"/>
      <w:pPr>
        <w:ind w:left="7628" w:hanging="1009"/>
      </w:pPr>
      <w:rPr>
        <w:rFonts w:hint="default"/>
        <w:lang w:val="vi" w:eastAsia="en-US" w:bidi="ar-SA"/>
      </w:rPr>
    </w:lvl>
    <w:lvl w:ilvl="8">
      <w:numFmt w:val="bullet"/>
      <w:lvlText w:val="•"/>
      <w:lvlJc w:val="left"/>
      <w:pPr>
        <w:ind w:left="8532" w:hanging="1009"/>
      </w:pPr>
      <w:rPr>
        <w:rFonts w:hint="default"/>
        <w:lang w:val="vi" w:eastAsia="en-US" w:bidi="ar-SA"/>
      </w:rPr>
    </w:lvl>
  </w:abstractNum>
  <w:abstractNum w:abstractNumId="19" w15:restartNumberingAfterBreak="0">
    <w:nsid w:val="62494CB4"/>
    <w:multiLevelType w:val="hybridMultilevel"/>
    <w:tmpl w:val="4F76CC42"/>
    <w:lvl w:ilvl="0" w:tplc="042A0001">
      <w:start w:val="1"/>
      <w:numFmt w:val="bullet"/>
      <w:lvlText w:val=""/>
      <w:lvlJc w:val="left"/>
      <w:pPr>
        <w:ind w:left="1661" w:hanging="360"/>
      </w:pPr>
      <w:rPr>
        <w:rFonts w:ascii="Symbol" w:hAnsi="Symbol" w:hint="default"/>
      </w:rPr>
    </w:lvl>
    <w:lvl w:ilvl="1" w:tplc="042A0003" w:tentative="1">
      <w:start w:val="1"/>
      <w:numFmt w:val="bullet"/>
      <w:lvlText w:val="o"/>
      <w:lvlJc w:val="left"/>
      <w:pPr>
        <w:ind w:left="2381" w:hanging="360"/>
      </w:pPr>
      <w:rPr>
        <w:rFonts w:ascii="Courier New" w:hAnsi="Courier New" w:cs="Courier New" w:hint="default"/>
      </w:rPr>
    </w:lvl>
    <w:lvl w:ilvl="2" w:tplc="042A0005" w:tentative="1">
      <w:start w:val="1"/>
      <w:numFmt w:val="bullet"/>
      <w:lvlText w:val=""/>
      <w:lvlJc w:val="left"/>
      <w:pPr>
        <w:ind w:left="3101" w:hanging="360"/>
      </w:pPr>
      <w:rPr>
        <w:rFonts w:ascii="Wingdings" w:hAnsi="Wingdings" w:hint="default"/>
      </w:rPr>
    </w:lvl>
    <w:lvl w:ilvl="3" w:tplc="042A0001" w:tentative="1">
      <w:start w:val="1"/>
      <w:numFmt w:val="bullet"/>
      <w:lvlText w:val=""/>
      <w:lvlJc w:val="left"/>
      <w:pPr>
        <w:ind w:left="3821" w:hanging="360"/>
      </w:pPr>
      <w:rPr>
        <w:rFonts w:ascii="Symbol" w:hAnsi="Symbol" w:hint="default"/>
      </w:rPr>
    </w:lvl>
    <w:lvl w:ilvl="4" w:tplc="042A0003" w:tentative="1">
      <w:start w:val="1"/>
      <w:numFmt w:val="bullet"/>
      <w:lvlText w:val="o"/>
      <w:lvlJc w:val="left"/>
      <w:pPr>
        <w:ind w:left="4541" w:hanging="360"/>
      </w:pPr>
      <w:rPr>
        <w:rFonts w:ascii="Courier New" w:hAnsi="Courier New" w:cs="Courier New" w:hint="default"/>
      </w:rPr>
    </w:lvl>
    <w:lvl w:ilvl="5" w:tplc="042A0005" w:tentative="1">
      <w:start w:val="1"/>
      <w:numFmt w:val="bullet"/>
      <w:lvlText w:val=""/>
      <w:lvlJc w:val="left"/>
      <w:pPr>
        <w:ind w:left="5261" w:hanging="360"/>
      </w:pPr>
      <w:rPr>
        <w:rFonts w:ascii="Wingdings" w:hAnsi="Wingdings" w:hint="default"/>
      </w:rPr>
    </w:lvl>
    <w:lvl w:ilvl="6" w:tplc="042A0001" w:tentative="1">
      <w:start w:val="1"/>
      <w:numFmt w:val="bullet"/>
      <w:lvlText w:val=""/>
      <w:lvlJc w:val="left"/>
      <w:pPr>
        <w:ind w:left="5981" w:hanging="360"/>
      </w:pPr>
      <w:rPr>
        <w:rFonts w:ascii="Symbol" w:hAnsi="Symbol" w:hint="default"/>
      </w:rPr>
    </w:lvl>
    <w:lvl w:ilvl="7" w:tplc="042A0003" w:tentative="1">
      <w:start w:val="1"/>
      <w:numFmt w:val="bullet"/>
      <w:lvlText w:val="o"/>
      <w:lvlJc w:val="left"/>
      <w:pPr>
        <w:ind w:left="6701" w:hanging="360"/>
      </w:pPr>
      <w:rPr>
        <w:rFonts w:ascii="Courier New" w:hAnsi="Courier New" w:cs="Courier New" w:hint="default"/>
      </w:rPr>
    </w:lvl>
    <w:lvl w:ilvl="8" w:tplc="042A0005" w:tentative="1">
      <w:start w:val="1"/>
      <w:numFmt w:val="bullet"/>
      <w:lvlText w:val=""/>
      <w:lvlJc w:val="left"/>
      <w:pPr>
        <w:ind w:left="7421" w:hanging="360"/>
      </w:pPr>
      <w:rPr>
        <w:rFonts w:ascii="Wingdings" w:hAnsi="Wingdings" w:hint="default"/>
      </w:rPr>
    </w:lvl>
  </w:abstractNum>
  <w:abstractNum w:abstractNumId="20" w15:restartNumberingAfterBreak="0">
    <w:nsid w:val="685A0A95"/>
    <w:multiLevelType w:val="hybridMultilevel"/>
    <w:tmpl w:val="33A0CC6C"/>
    <w:lvl w:ilvl="0" w:tplc="2D02007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692A3F45"/>
    <w:multiLevelType w:val="multilevel"/>
    <w:tmpl w:val="15526EB0"/>
    <w:lvl w:ilvl="0">
      <w:start w:val="2"/>
      <w:numFmt w:val="decimal"/>
      <w:lvlText w:val="%1"/>
      <w:lvlJc w:val="left"/>
      <w:pPr>
        <w:ind w:left="1661" w:hanging="1009"/>
      </w:pPr>
      <w:rPr>
        <w:rFonts w:hint="default"/>
        <w:lang w:val="vi" w:eastAsia="en-US" w:bidi="ar-SA"/>
      </w:rPr>
    </w:lvl>
    <w:lvl w:ilvl="1">
      <w:start w:val="3"/>
      <w:numFmt w:val="decimal"/>
      <w:lvlText w:val="%1.%2"/>
      <w:lvlJc w:val="left"/>
      <w:pPr>
        <w:ind w:left="1661" w:hanging="1009"/>
      </w:pPr>
      <w:rPr>
        <w:rFonts w:hint="default"/>
        <w:lang w:val="vi" w:eastAsia="en-US" w:bidi="ar-SA"/>
      </w:rPr>
    </w:lvl>
    <w:lvl w:ilvl="2">
      <w:start w:val="4"/>
      <w:numFmt w:val="decimal"/>
      <w:lvlText w:val="%1.%2.%3"/>
      <w:lvlJc w:val="left"/>
      <w:pPr>
        <w:ind w:left="1661" w:hanging="1009"/>
      </w:pPr>
      <w:rPr>
        <w:rFonts w:hint="default"/>
        <w:lang w:val="vi" w:eastAsia="en-US" w:bidi="ar-SA"/>
      </w:rPr>
    </w:lvl>
    <w:lvl w:ilvl="3">
      <w:start w:val="2"/>
      <w:numFmt w:val="decimal"/>
      <w:lvlText w:val="%1.%2.%3.%4"/>
      <w:lvlJc w:val="left"/>
      <w:pPr>
        <w:ind w:left="1661" w:hanging="1009"/>
      </w:pPr>
      <w:rPr>
        <w:rFonts w:hint="default"/>
        <w:lang w:val="vi" w:eastAsia="en-US" w:bidi="ar-SA"/>
      </w:rPr>
    </w:lvl>
    <w:lvl w:ilvl="4">
      <w:start w:val="1"/>
      <w:numFmt w:val="decimal"/>
      <w:lvlText w:val="%1.%2.%3.%4.%5"/>
      <w:lvlJc w:val="left"/>
      <w:pPr>
        <w:ind w:left="1661" w:hanging="1009"/>
      </w:pPr>
      <w:rPr>
        <w:rFonts w:ascii="Times New Roman" w:eastAsia="Times New Roman" w:hAnsi="Times New Roman" w:cs="Times New Roman" w:hint="default"/>
        <w:spacing w:val="-5"/>
        <w:w w:val="99"/>
        <w:sz w:val="26"/>
        <w:szCs w:val="26"/>
        <w:lang w:val="vi" w:eastAsia="en-US" w:bidi="ar-SA"/>
      </w:rPr>
    </w:lvl>
    <w:lvl w:ilvl="5">
      <w:numFmt w:val="bullet"/>
      <w:lvlText w:val="•"/>
      <w:lvlJc w:val="left"/>
      <w:pPr>
        <w:ind w:left="6000" w:hanging="1009"/>
      </w:pPr>
      <w:rPr>
        <w:rFonts w:hint="default"/>
        <w:lang w:val="vi" w:eastAsia="en-US" w:bidi="ar-SA"/>
      </w:rPr>
    </w:lvl>
    <w:lvl w:ilvl="6">
      <w:numFmt w:val="bullet"/>
      <w:lvlText w:val="•"/>
      <w:lvlJc w:val="left"/>
      <w:pPr>
        <w:ind w:left="6868" w:hanging="1009"/>
      </w:pPr>
      <w:rPr>
        <w:rFonts w:hint="default"/>
        <w:lang w:val="vi" w:eastAsia="en-US" w:bidi="ar-SA"/>
      </w:rPr>
    </w:lvl>
    <w:lvl w:ilvl="7">
      <w:numFmt w:val="bullet"/>
      <w:lvlText w:val="•"/>
      <w:lvlJc w:val="left"/>
      <w:pPr>
        <w:ind w:left="7736" w:hanging="1009"/>
      </w:pPr>
      <w:rPr>
        <w:rFonts w:hint="default"/>
        <w:lang w:val="vi" w:eastAsia="en-US" w:bidi="ar-SA"/>
      </w:rPr>
    </w:lvl>
    <w:lvl w:ilvl="8">
      <w:numFmt w:val="bullet"/>
      <w:lvlText w:val="•"/>
      <w:lvlJc w:val="left"/>
      <w:pPr>
        <w:ind w:left="8604" w:hanging="1009"/>
      </w:pPr>
      <w:rPr>
        <w:rFonts w:hint="default"/>
        <w:lang w:val="vi" w:eastAsia="en-US" w:bidi="ar-SA"/>
      </w:rPr>
    </w:lvl>
  </w:abstractNum>
  <w:abstractNum w:abstractNumId="22" w15:restartNumberingAfterBreak="0">
    <w:nsid w:val="6F735623"/>
    <w:multiLevelType w:val="multilevel"/>
    <w:tmpl w:val="A8402682"/>
    <w:lvl w:ilvl="0">
      <w:start w:val="1"/>
      <w:numFmt w:val="decimal"/>
      <w:lvlText w:val="%1"/>
      <w:lvlJc w:val="left"/>
      <w:pPr>
        <w:ind w:left="662" w:hanging="443"/>
      </w:pPr>
      <w:rPr>
        <w:rFonts w:ascii="Carlito" w:eastAsia="Carlito" w:hAnsi="Carlito" w:cs="Carlito" w:hint="default"/>
        <w:w w:val="100"/>
        <w:sz w:val="22"/>
        <w:szCs w:val="22"/>
        <w:lang w:val="vi" w:eastAsia="en-US" w:bidi="ar-SA"/>
      </w:rPr>
    </w:lvl>
    <w:lvl w:ilvl="1">
      <w:start w:val="1"/>
      <w:numFmt w:val="decimal"/>
      <w:lvlText w:val="%1.%2"/>
      <w:lvlJc w:val="left"/>
      <w:pPr>
        <w:ind w:left="1099" w:hanging="659"/>
      </w:pPr>
      <w:rPr>
        <w:rFonts w:ascii="Carlito" w:eastAsia="Carlito" w:hAnsi="Carlito" w:cs="Carlito" w:hint="default"/>
        <w:spacing w:val="-2"/>
        <w:w w:val="100"/>
        <w:sz w:val="22"/>
        <w:szCs w:val="22"/>
        <w:lang w:val="vi" w:eastAsia="en-US" w:bidi="ar-SA"/>
      </w:rPr>
    </w:lvl>
    <w:lvl w:ilvl="2">
      <w:start w:val="1"/>
      <w:numFmt w:val="decimal"/>
      <w:lvlText w:val="%1.%2.%3"/>
      <w:lvlJc w:val="left"/>
      <w:pPr>
        <w:ind w:left="1541" w:hanging="879"/>
      </w:pPr>
      <w:rPr>
        <w:rFonts w:ascii="Carlito" w:eastAsia="Carlito" w:hAnsi="Carlito" w:cs="Carlito" w:hint="default"/>
        <w:spacing w:val="-2"/>
        <w:w w:val="100"/>
        <w:sz w:val="22"/>
        <w:szCs w:val="22"/>
        <w:lang w:val="vi" w:eastAsia="en-US" w:bidi="ar-SA"/>
      </w:rPr>
    </w:lvl>
    <w:lvl w:ilvl="3">
      <w:numFmt w:val="bullet"/>
      <w:lvlText w:val="•"/>
      <w:lvlJc w:val="left"/>
      <w:pPr>
        <w:ind w:left="2640" w:hanging="879"/>
      </w:pPr>
      <w:rPr>
        <w:rFonts w:hint="default"/>
        <w:lang w:val="vi" w:eastAsia="en-US" w:bidi="ar-SA"/>
      </w:rPr>
    </w:lvl>
    <w:lvl w:ilvl="4">
      <w:numFmt w:val="bullet"/>
      <w:lvlText w:val="•"/>
      <w:lvlJc w:val="left"/>
      <w:pPr>
        <w:ind w:left="3740" w:hanging="879"/>
      </w:pPr>
      <w:rPr>
        <w:rFonts w:hint="default"/>
        <w:lang w:val="vi" w:eastAsia="en-US" w:bidi="ar-SA"/>
      </w:rPr>
    </w:lvl>
    <w:lvl w:ilvl="5">
      <w:numFmt w:val="bullet"/>
      <w:lvlText w:val="•"/>
      <w:lvlJc w:val="left"/>
      <w:pPr>
        <w:ind w:left="4840" w:hanging="879"/>
      </w:pPr>
      <w:rPr>
        <w:rFonts w:hint="default"/>
        <w:lang w:val="vi" w:eastAsia="en-US" w:bidi="ar-SA"/>
      </w:rPr>
    </w:lvl>
    <w:lvl w:ilvl="6">
      <w:numFmt w:val="bullet"/>
      <w:lvlText w:val="•"/>
      <w:lvlJc w:val="left"/>
      <w:pPr>
        <w:ind w:left="5940" w:hanging="879"/>
      </w:pPr>
      <w:rPr>
        <w:rFonts w:hint="default"/>
        <w:lang w:val="vi" w:eastAsia="en-US" w:bidi="ar-SA"/>
      </w:rPr>
    </w:lvl>
    <w:lvl w:ilvl="7">
      <w:numFmt w:val="bullet"/>
      <w:lvlText w:val="•"/>
      <w:lvlJc w:val="left"/>
      <w:pPr>
        <w:ind w:left="7040" w:hanging="879"/>
      </w:pPr>
      <w:rPr>
        <w:rFonts w:hint="default"/>
        <w:lang w:val="vi" w:eastAsia="en-US" w:bidi="ar-SA"/>
      </w:rPr>
    </w:lvl>
    <w:lvl w:ilvl="8">
      <w:numFmt w:val="bullet"/>
      <w:lvlText w:val="•"/>
      <w:lvlJc w:val="left"/>
      <w:pPr>
        <w:ind w:left="8140" w:hanging="879"/>
      </w:pPr>
      <w:rPr>
        <w:rFonts w:hint="default"/>
        <w:lang w:val="vi" w:eastAsia="en-US" w:bidi="ar-SA"/>
      </w:rPr>
    </w:lvl>
  </w:abstractNum>
  <w:abstractNum w:abstractNumId="23" w15:restartNumberingAfterBreak="0">
    <w:nsid w:val="75225CEC"/>
    <w:multiLevelType w:val="hybridMultilevel"/>
    <w:tmpl w:val="491E5F86"/>
    <w:lvl w:ilvl="0" w:tplc="042A0001">
      <w:start w:val="1"/>
      <w:numFmt w:val="bullet"/>
      <w:lvlText w:val=""/>
      <w:lvlJc w:val="left"/>
      <w:pPr>
        <w:ind w:left="1661" w:hanging="360"/>
      </w:pPr>
      <w:rPr>
        <w:rFonts w:ascii="Symbol" w:hAnsi="Symbol" w:hint="default"/>
      </w:rPr>
    </w:lvl>
    <w:lvl w:ilvl="1" w:tplc="042A0003" w:tentative="1">
      <w:start w:val="1"/>
      <w:numFmt w:val="bullet"/>
      <w:lvlText w:val="o"/>
      <w:lvlJc w:val="left"/>
      <w:pPr>
        <w:ind w:left="2381" w:hanging="360"/>
      </w:pPr>
      <w:rPr>
        <w:rFonts w:ascii="Courier New" w:hAnsi="Courier New" w:cs="Courier New" w:hint="default"/>
      </w:rPr>
    </w:lvl>
    <w:lvl w:ilvl="2" w:tplc="042A0005" w:tentative="1">
      <w:start w:val="1"/>
      <w:numFmt w:val="bullet"/>
      <w:lvlText w:val=""/>
      <w:lvlJc w:val="left"/>
      <w:pPr>
        <w:ind w:left="3101" w:hanging="360"/>
      </w:pPr>
      <w:rPr>
        <w:rFonts w:ascii="Wingdings" w:hAnsi="Wingdings" w:hint="default"/>
      </w:rPr>
    </w:lvl>
    <w:lvl w:ilvl="3" w:tplc="042A0001" w:tentative="1">
      <w:start w:val="1"/>
      <w:numFmt w:val="bullet"/>
      <w:lvlText w:val=""/>
      <w:lvlJc w:val="left"/>
      <w:pPr>
        <w:ind w:left="3821" w:hanging="360"/>
      </w:pPr>
      <w:rPr>
        <w:rFonts w:ascii="Symbol" w:hAnsi="Symbol" w:hint="default"/>
      </w:rPr>
    </w:lvl>
    <w:lvl w:ilvl="4" w:tplc="042A0003" w:tentative="1">
      <w:start w:val="1"/>
      <w:numFmt w:val="bullet"/>
      <w:lvlText w:val="o"/>
      <w:lvlJc w:val="left"/>
      <w:pPr>
        <w:ind w:left="4541" w:hanging="360"/>
      </w:pPr>
      <w:rPr>
        <w:rFonts w:ascii="Courier New" w:hAnsi="Courier New" w:cs="Courier New" w:hint="default"/>
      </w:rPr>
    </w:lvl>
    <w:lvl w:ilvl="5" w:tplc="042A0005" w:tentative="1">
      <w:start w:val="1"/>
      <w:numFmt w:val="bullet"/>
      <w:lvlText w:val=""/>
      <w:lvlJc w:val="left"/>
      <w:pPr>
        <w:ind w:left="5261" w:hanging="360"/>
      </w:pPr>
      <w:rPr>
        <w:rFonts w:ascii="Wingdings" w:hAnsi="Wingdings" w:hint="default"/>
      </w:rPr>
    </w:lvl>
    <w:lvl w:ilvl="6" w:tplc="042A0001" w:tentative="1">
      <w:start w:val="1"/>
      <w:numFmt w:val="bullet"/>
      <w:lvlText w:val=""/>
      <w:lvlJc w:val="left"/>
      <w:pPr>
        <w:ind w:left="5981" w:hanging="360"/>
      </w:pPr>
      <w:rPr>
        <w:rFonts w:ascii="Symbol" w:hAnsi="Symbol" w:hint="default"/>
      </w:rPr>
    </w:lvl>
    <w:lvl w:ilvl="7" w:tplc="042A0003" w:tentative="1">
      <w:start w:val="1"/>
      <w:numFmt w:val="bullet"/>
      <w:lvlText w:val="o"/>
      <w:lvlJc w:val="left"/>
      <w:pPr>
        <w:ind w:left="6701" w:hanging="360"/>
      </w:pPr>
      <w:rPr>
        <w:rFonts w:ascii="Courier New" w:hAnsi="Courier New" w:cs="Courier New" w:hint="default"/>
      </w:rPr>
    </w:lvl>
    <w:lvl w:ilvl="8" w:tplc="042A0005" w:tentative="1">
      <w:start w:val="1"/>
      <w:numFmt w:val="bullet"/>
      <w:lvlText w:val=""/>
      <w:lvlJc w:val="left"/>
      <w:pPr>
        <w:ind w:left="7421" w:hanging="360"/>
      </w:pPr>
      <w:rPr>
        <w:rFonts w:ascii="Wingdings" w:hAnsi="Wingdings" w:hint="default"/>
      </w:rPr>
    </w:lvl>
  </w:abstractNum>
  <w:abstractNum w:abstractNumId="24" w15:restartNumberingAfterBreak="0">
    <w:nsid w:val="7CFF116E"/>
    <w:multiLevelType w:val="hybridMultilevel"/>
    <w:tmpl w:val="ACB29CDE"/>
    <w:lvl w:ilvl="0" w:tplc="042A0001">
      <w:start w:val="1"/>
      <w:numFmt w:val="bullet"/>
      <w:lvlText w:val=""/>
      <w:lvlJc w:val="left"/>
      <w:pPr>
        <w:ind w:left="1661" w:hanging="360"/>
      </w:pPr>
      <w:rPr>
        <w:rFonts w:ascii="Symbol" w:hAnsi="Symbol" w:hint="default"/>
      </w:rPr>
    </w:lvl>
    <w:lvl w:ilvl="1" w:tplc="042A0003" w:tentative="1">
      <w:start w:val="1"/>
      <w:numFmt w:val="bullet"/>
      <w:lvlText w:val="o"/>
      <w:lvlJc w:val="left"/>
      <w:pPr>
        <w:ind w:left="2381" w:hanging="360"/>
      </w:pPr>
      <w:rPr>
        <w:rFonts w:ascii="Courier New" w:hAnsi="Courier New" w:cs="Courier New" w:hint="default"/>
      </w:rPr>
    </w:lvl>
    <w:lvl w:ilvl="2" w:tplc="042A0005" w:tentative="1">
      <w:start w:val="1"/>
      <w:numFmt w:val="bullet"/>
      <w:lvlText w:val=""/>
      <w:lvlJc w:val="left"/>
      <w:pPr>
        <w:ind w:left="3101" w:hanging="360"/>
      </w:pPr>
      <w:rPr>
        <w:rFonts w:ascii="Wingdings" w:hAnsi="Wingdings" w:hint="default"/>
      </w:rPr>
    </w:lvl>
    <w:lvl w:ilvl="3" w:tplc="042A0001" w:tentative="1">
      <w:start w:val="1"/>
      <w:numFmt w:val="bullet"/>
      <w:lvlText w:val=""/>
      <w:lvlJc w:val="left"/>
      <w:pPr>
        <w:ind w:left="3821" w:hanging="360"/>
      </w:pPr>
      <w:rPr>
        <w:rFonts w:ascii="Symbol" w:hAnsi="Symbol" w:hint="default"/>
      </w:rPr>
    </w:lvl>
    <w:lvl w:ilvl="4" w:tplc="042A0003" w:tentative="1">
      <w:start w:val="1"/>
      <w:numFmt w:val="bullet"/>
      <w:lvlText w:val="o"/>
      <w:lvlJc w:val="left"/>
      <w:pPr>
        <w:ind w:left="4541" w:hanging="360"/>
      </w:pPr>
      <w:rPr>
        <w:rFonts w:ascii="Courier New" w:hAnsi="Courier New" w:cs="Courier New" w:hint="default"/>
      </w:rPr>
    </w:lvl>
    <w:lvl w:ilvl="5" w:tplc="042A0005" w:tentative="1">
      <w:start w:val="1"/>
      <w:numFmt w:val="bullet"/>
      <w:lvlText w:val=""/>
      <w:lvlJc w:val="left"/>
      <w:pPr>
        <w:ind w:left="5261" w:hanging="360"/>
      </w:pPr>
      <w:rPr>
        <w:rFonts w:ascii="Wingdings" w:hAnsi="Wingdings" w:hint="default"/>
      </w:rPr>
    </w:lvl>
    <w:lvl w:ilvl="6" w:tplc="042A0001" w:tentative="1">
      <w:start w:val="1"/>
      <w:numFmt w:val="bullet"/>
      <w:lvlText w:val=""/>
      <w:lvlJc w:val="left"/>
      <w:pPr>
        <w:ind w:left="5981" w:hanging="360"/>
      </w:pPr>
      <w:rPr>
        <w:rFonts w:ascii="Symbol" w:hAnsi="Symbol" w:hint="default"/>
      </w:rPr>
    </w:lvl>
    <w:lvl w:ilvl="7" w:tplc="042A0003" w:tentative="1">
      <w:start w:val="1"/>
      <w:numFmt w:val="bullet"/>
      <w:lvlText w:val="o"/>
      <w:lvlJc w:val="left"/>
      <w:pPr>
        <w:ind w:left="6701" w:hanging="360"/>
      </w:pPr>
      <w:rPr>
        <w:rFonts w:ascii="Courier New" w:hAnsi="Courier New" w:cs="Courier New" w:hint="default"/>
      </w:rPr>
    </w:lvl>
    <w:lvl w:ilvl="8" w:tplc="042A0005" w:tentative="1">
      <w:start w:val="1"/>
      <w:numFmt w:val="bullet"/>
      <w:lvlText w:val=""/>
      <w:lvlJc w:val="left"/>
      <w:pPr>
        <w:ind w:left="7421" w:hanging="360"/>
      </w:pPr>
      <w:rPr>
        <w:rFonts w:ascii="Wingdings" w:hAnsi="Wingdings" w:hint="default"/>
      </w:rPr>
    </w:lvl>
  </w:abstractNum>
  <w:abstractNum w:abstractNumId="25" w15:restartNumberingAfterBreak="0">
    <w:nsid w:val="7D8D7018"/>
    <w:multiLevelType w:val="multilevel"/>
    <w:tmpl w:val="0C00A402"/>
    <w:lvl w:ilvl="0">
      <w:start w:val="2"/>
      <w:numFmt w:val="decimal"/>
      <w:lvlText w:val="%1"/>
      <w:lvlJc w:val="left"/>
      <w:pPr>
        <w:ind w:left="941" w:hanging="721"/>
      </w:pPr>
      <w:rPr>
        <w:rFonts w:hint="default"/>
        <w:lang w:val="vi" w:eastAsia="en-US" w:bidi="ar-SA"/>
      </w:rPr>
    </w:lvl>
    <w:lvl w:ilvl="1">
      <w:start w:val="4"/>
      <w:numFmt w:val="decimal"/>
      <w:lvlText w:val="%1.%2"/>
      <w:lvlJc w:val="left"/>
      <w:pPr>
        <w:ind w:left="941" w:hanging="721"/>
      </w:pPr>
      <w:rPr>
        <w:rFonts w:hint="default"/>
        <w:lang w:val="vi" w:eastAsia="en-US" w:bidi="ar-SA"/>
      </w:rPr>
    </w:lvl>
    <w:lvl w:ilvl="2">
      <w:start w:val="1"/>
      <w:numFmt w:val="decimal"/>
      <w:lvlText w:val="%1.%2.%3"/>
      <w:lvlJc w:val="left"/>
      <w:pPr>
        <w:ind w:left="941" w:hanging="721"/>
      </w:pPr>
      <w:rPr>
        <w:rFonts w:ascii="Times New Roman" w:eastAsia="Times New Roman" w:hAnsi="Times New Roman" w:cs="Times New Roman" w:hint="default"/>
        <w:b/>
        <w:bCs/>
        <w:w w:val="99"/>
        <w:sz w:val="26"/>
        <w:szCs w:val="26"/>
        <w:lang w:val="vi" w:eastAsia="en-US" w:bidi="ar-SA"/>
      </w:rPr>
    </w:lvl>
    <w:lvl w:ilvl="3">
      <w:numFmt w:val="bullet"/>
      <w:lvlText w:val=""/>
      <w:lvlJc w:val="left"/>
      <w:pPr>
        <w:ind w:left="1373" w:hanging="432"/>
      </w:pPr>
      <w:rPr>
        <w:rFonts w:hint="default"/>
        <w:w w:val="100"/>
        <w:lang w:val="vi" w:eastAsia="en-US" w:bidi="ar-SA"/>
      </w:rPr>
    </w:lvl>
    <w:lvl w:ilvl="4">
      <w:numFmt w:val="bullet"/>
      <w:lvlText w:val="•"/>
      <w:lvlJc w:val="left"/>
      <w:pPr>
        <w:ind w:left="4366" w:hanging="432"/>
      </w:pPr>
      <w:rPr>
        <w:rFonts w:hint="default"/>
        <w:lang w:val="vi" w:eastAsia="en-US" w:bidi="ar-SA"/>
      </w:rPr>
    </w:lvl>
    <w:lvl w:ilvl="5">
      <w:numFmt w:val="bullet"/>
      <w:lvlText w:val="•"/>
      <w:lvlJc w:val="left"/>
      <w:pPr>
        <w:ind w:left="5362" w:hanging="432"/>
      </w:pPr>
      <w:rPr>
        <w:rFonts w:hint="default"/>
        <w:lang w:val="vi" w:eastAsia="en-US" w:bidi="ar-SA"/>
      </w:rPr>
    </w:lvl>
    <w:lvl w:ilvl="6">
      <w:numFmt w:val="bullet"/>
      <w:lvlText w:val="•"/>
      <w:lvlJc w:val="left"/>
      <w:pPr>
        <w:ind w:left="6357" w:hanging="432"/>
      </w:pPr>
      <w:rPr>
        <w:rFonts w:hint="default"/>
        <w:lang w:val="vi" w:eastAsia="en-US" w:bidi="ar-SA"/>
      </w:rPr>
    </w:lvl>
    <w:lvl w:ilvl="7">
      <w:numFmt w:val="bullet"/>
      <w:lvlText w:val="•"/>
      <w:lvlJc w:val="left"/>
      <w:pPr>
        <w:ind w:left="7353" w:hanging="432"/>
      </w:pPr>
      <w:rPr>
        <w:rFonts w:hint="default"/>
        <w:lang w:val="vi" w:eastAsia="en-US" w:bidi="ar-SA"/>
      </w:rPr>
    </w:lvl>
    <w:lvl w:ilvl="8">
      <w:numFmt w:val="bullet"/>
      <w:lvlText w:val="•"/>
      <w:lvlJc w:val="left"/>
      <w:pPr>
        <w:ind w:left="8348" w:hanging="432"/>
      </w:pPr>
      <w:rPr>
        <w:rFonts w:hint="default"/>
        <w:lang w:val="vi" w:eastAsia="en-US" w:bidi="ar-SA"/>
      </w:rPr>
    </w:lvl>
  </w:abstractNum>
  <w:num w:numId="1" w16cid:durableId="929193713">
    <w:abstractNumId w:val="10"/>
  </w:num>
  <w:num w:numId="2" w16cid:durableId="809829821">
    <w:abstractNumId w:val="16"/>
  </w:num>
  <w:num w:numId="3" w16cid:durableId="1071925109">
    <w:abstractNumId w:val="2"/>
  </w:num>
  <w:num w:numId="4" w16cid:durableId="1369530334">
    <w:abstractNumId w:val="18"/>
  </w:num>
  <w:num w:numId="5" w16cid:durableId="19742813">
    <w:abstractNumId w:val="13"/>
  </w:num>
  <w:num w:numId="6" w16cid:durableId="1769038840">
    <w:abstractNumId w:val="25"/>
  </w:num>
  <w:num w:numId="7" w16cid:durableId="720057553">
    <w:abstractNumId w:val="6"/>
  </w:num>
  <w:num w:numId="8" w16cid:durableId="1183857065">
    <w:abstractNumId w:val="21"/>
  </w:num>
  <w:num w:numId="9" w16cid:durableId="1131898418">
    <w:abstractNumId w:val="11"/>
  </w:num>
  <w:num w:numId="10" w16cid:durableId="65036750">
    <w:abstractNumId w:val="5"/>
  </w:num>
  <w:num w:numId="11" w16cid:durableId="820273752">
    <w:abstractNumId w:val="15"/>
  </w:num>
  <w:num w:numId="12" w16cid:durableId="1467165694">
    <w:abstractNumId w:val="17"/>
  </w:num>
  <w:num w:numId="13" w16cid:durableId="631836386">
    <w:abstractNumId w:val="8"/>
  </w:num>
  <w:num w:numId="14" w16cid:durableId="1223834468">
    <w:abstractNumId w:val="0"/>
  </w:num>
  <w:num w:numId="15" w16cid:durableId="257637465">
    <w:abstractNumId w:val="3"/>
  </w:num>
  <w:num w:numId="16" w16cid:durableId="289435366">
    <w:abstractNumId w:val="22"/>
  </w:num>
  <w:num w:numId="17" w16cid:durableId="2131120517">
    <w:abstractNumId w:val="20"/>
  </w:num>
  <w:num w:numId="18" w16cid:durableId="459156005">
    <w:abstractNumId w:val="23"/>
  </w:num>
  <w:num w:numId="19" w16cid:durableId="2034845817">
    <w:abstractNumId w:val="4"/>
  </w:num>
  <w:num w:numId="20" w16cid:durableId="576133024">
    <w:abstractNumId w:val="24"/>
  </w:num>
  <w:num w:numId="21" w16cid:durableId="1306621822">
    <w:abstractNumId w:val="3"/>
  </w:num>
  <w:num w:numId="22" w16cid:durableId="1674532867">
    <w:abstractNumId w:val="12"/>
  </w:num>
  <w:num w:numId="23" w16cid:durableId="586696371">
    <w:abstractNumId w:val="1"/>
  </w:num>
  <w:num w:numId="24" w16cid:durableId="1047140739">
    <w:abstractNumId w:val="19"/>
  </w:num>
  <w:num w:numId="25" w16cid:durableId="35589000">
    <w:abstractNumId w:val="9"/>
  </w:num>
  <w:num w:numId="26" w16cid:durableId="1101953644">
    <w:abstractNumId w:val="14"/>
  </w:num>
  <w:num w:numId="27" w16cid:durableId="139030447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CE620A"/>
    <w:rsid w:val="00003EEE"/>
    <w:rsid w:val="00005457"/>
    <w:rsid w:val="0001063C"/>
    <w:rsid w:val="00011668"/>
    <w:rsid w:val="00011DCC"/>
    <w:rsid w:val="00012CC7"/>
    <w:rsid w:val="00013DF2"/>
    <w:rsid w:val="00015DDD"/>
    <w:rsid w:val="00015F76"/>
    <w:rsid w:val="000200A5"/>
    <w:rsid w:val="00020555"/>
    <w:rsid w:val="00021162"/>
    <w:rsid w:val="00021BE1"/>
    <w:rsid w:val="000221CE"/>
    <w:rsid w:val="00022BEE"/>
    <w:rsid w:val="00023175"/>
    <w:rsid w:val="00024051"/>
    <w:rsid w:val="000303C2"/>
    <w:rsid w:val="0003084E"/>
    <w:rsid w:val="00030DA6"/>
    <w:rsid w:val="00031CCA"/>
    <w:rsid w:val="000323D5"/>
    <w:rsid w:val="00032692"/>
    <w:rsid w:val="00035AF0"/>
    <w:rsid w:val="000364FC"/>
    <w:rsid w:val="000365AE"/>
    <w:rsid w:val="0003721C"/>
    <w:rsid w:val="00040BDC"/>
    <w:rsid w:val="00042DF8"/>
    <w:rsid w:val="000435F4"/>
    <w:rsid w:val="0005041F"/>
    <w:rsid w:val="00051455"/>
    <w:rsid w:val="00052406"/>
    <w:rsid w:val="00054AA5"/>
    <w:rsid w:val="00056475"/>
    <w:rsid w:val="000569AF"/>
    <w:rsid w:val="00061FED"/>
    <w:rsid w:val="00062F9F"/>
    <w:rsid w:val="00063C3F"/>
    <w:rsid w:val="00064345"/>
    <w:rsid w:val="00066AF7"/>
    <w:rsid w:val="00070C7C"/>
    <w:rsid w:val="00072BDD"/>
    <w:rsid w:val="000737A1"/>
    <w:rsid w:val="00074537"/>
    <w:rsid w:val="000749FB"/>
    <w:rsid w:val="00074CE3"/>
    <w:rsid w:val="00082038"/>
    <w:rsid w:val="00082DD3"/>
    <w:rsid w:val="00084EF6"/>
    <w:rsid w:val="0008519B"/>
    <w:rsid w:val="00086678"/>
    <w:rsid w:val="00086B79"/>
    <w:rsid w:val="000927D7"/>
    <w:rsid w:val="00092FC3"/>
    <w:rsid w:val="00093EC2"/>
    <w:rsid w:val="000944D3"/>
    <w:rsid w:val="000959C1"/>
    <w:rsid w:val="00095BDA"/>
    <w:rsid w:val="00097725"/>
    <w:rsid w:val="000A2A1A"/>
    <w:rsid w:val="000A37EB"/>
    <w:rsid w:val="000B061C"/>
    <w:rsid w:val="000B0FE8"/>
    <w:rsid w:val="000B1617"/>
    <w:rsid w:val="000B3926"/>
    <w:rsid w:val="000B4025"/>
    <w:rsid w:val="000B4B9F"/>
    <w:rsid w:val="000B6138"/>
    <w:rsid w:val="000C0929"/>
    <w:rsid w:val="000C52F3"/>
    <w:rsid w:val="000C66BC"/>
    <w:rsid w:val="000C67B6"/>
    <w:rsid w:val="000D257B"/>
    <w:rsid w:val="000D3A08"/>
    <w:rsid w:val="000D4130"/>
    <w:rsid w:val="000D549A"/>
    <w:rsid w:val="000D5C3D"/>
    <w:rsid w:val="000E1A02"/>
    <w:rsid w:val="000E2BF7"/>
    <w:rsid w:val="000E461D"/>
    <w:rsid w:val="000E46B7"/>
    <w:rsid w:val="000E5838"/>
    <w:rsid w:val="000E727D"/>
    <w:rsid w:val="000F00D4"/>
    <w:rsid w:val="000F028B"/>
    <w:rsid w:val="000F032A"/>
    <w:rsid w:val="000F087A"/>
    <w:rsid w:val="000F099E"/>
    <w:rsid w:val="000F2570"/>
    <w:rsid w:val="000F2753"/>
    <w:rsid w:val="000F60DC"/>
    <w:rsid w:val="000F6B35"/>
    <w:rsid w:val="00100B1C"/>
    <w:rsid w:val="00101AC5"/>
    <w:rsid w:val="00101C6E"/>
    <w:rsid w:val="00103715"/>
    <w:rsid w:val="001057CB"/>
    <w:rsid w:val="0010700B"/>
    <w:rsid w:val="00107B6C"/>
    <w:rsid w:val="0011029E"/>
    <w:rsid w:val="001115E3"/>
    <w:rsid w:val="00111D7F"/>
    <w:rsid w:val="001131ED"/>
    <w:rsid w:val="001135C7"/>
    <w:rsid w:val="00114A8C"/>
    <w:rsid w:val="001170D9"/>
    <w:rsid w:val="00121750"/>
    <w:rsid w:val="001217D3"/>
    <w:rsid w:val="0012350B"/>
    <w:rsid w:val="00123BCE"/>
    <w:rsid w:val="00126C9B"/>
    <w:rsid w:val="001303D9"/>
    <w:rsid w:val="00130524"/>
    <w:rsid w:val="001323DC"/>
    <w:rsid w:val="001324DF"/>
    <w:rsid w:val="00132A1A"/>
    <w:rsid w:val="00133CCE"/>
    <w:rsid w:val="00134AA4"/>
    <w:rsid w:val="001363AA"/>
    <w:rsid w:val="00136C7E"/>
    <w:rsid w:val="001417E4"/>
    <w:rsid w:val="001435F4"/>
    <w:rsid w:val="00146021"/>
    <w:rsid w:val="00146A25"/>
    <w:rsid w:val="001475EB"/>
    <w:rsid w:val="00147AE7"/>
    <w:rsid w:val="00147C65"/>
    <w:rsid w:val="00152176"/>
    <w:rsid w:val="00152652"/>
    <w:rsid w:val="00152EC3"/>
    <w:rsid w:val="00152EFC"/>
    <w:rsid w:val="00154EAD"/>
    <w:rsid w:val="001551F3"/>
    <w:rsid w:val="00155956"/>
    <w:rsid w:val="001637A0"/>
    <w:rsid w:val="00163AC3"/>
    <w:rsid w:val="00163D20"/>
    <w:rsid w:val="001658A5"/>
    <w:rsid w:val="00165C83"/>
    <w:rsid w:val="0017070D"/>
    <w:rsid w:val="001707CC"/>
    <w:rsid w:val="0017438A"/>
    <w:rsid w:val="0017522C"/>
    <w:rsid w:val="001767CE"/>
    <w:rsid w:val="00177A32"/>
    <w:rsid w:val="0018157C"/>
    <w:rsid w:val="00181943"/>
    <w:rsid w:val="001823AD"/>
    <w:rsid w:val="00186569"/>
    <w:rsid w:val="00187CAA"/>
    <w:rsid w:val="001927D0"/>
    <w:rsid w:val="00193022"/>
    <w:rsid w:val="0019453D"/>
    <w:rsid w:val="001946BD"/>
    <w:rsid w:val="00196682"/>
    <w:rsid w:val="001A2692"/>
    <w:rsid w:val="001A3D96"/>
    <w:rsid w:val="001A797C"/>
    <w:rsid w:val="001B0884"/>
    <w:rsid w:val="001B2336"/>
    <w:rsid w:val="001B3309"/>
    <w:rsid w:val="001B5024"/>
    <w:rsid w:val="001B539C"/>
    <w:rsid w:val="001B5980"/>
    <w:rsid w:val="001B6866"/>
    <w:rsid w:val="001B7FAB"/>
    <w:rsid w:val="001C03EB"/>
    <w:rsid w:val="001C0A63"/>
    <w:rsid w:val="001C14FA"/>
    <w:rsid w:val="001C228B"/>
    <w:rsid w:val="001C23FE"/>
    <w:rsid w:val="001C26C1"/>
    <w:rsid w:val="001C46E3"/>
    <w:rsid w:val="001C58AB"/>
    <w:rsid w:val="001C5E57"/>
    <w:rsid w:val="001C6377"/>
    <w:rsid w:val="001D06EE"/>
    <w:rsid w:val="001D1CB5"/>
    <w:rsid w:val="001D3E2D"/>
    <w:rsid w:val="001D521F"/>
    <w:rsid w:val="001D75AC"/>
    <w:rsid w:val="001D77B6"/>
    <w:rsid w:val="001E0A3E"/>
    <w:rsid w:val="001E1BD1"/>
    <w:rsid w:val="001E722F"/>
    <w:rsid w:val="001E7C03"/>
    <w:rsid w:val="001F0F92"/>
    <w:rsid w:val="001F24D7"/>
    <w:rsid w:val="001F70BF"/>
    <w:rsid w:val="001F7565"/>
    <w:rsid w:val="0020055E"/>
    <w:rsid w:val="002025BE"/>
    <w:rsid w:val="00203981"/>
    <w:rsid w:val="002041D1"/>
    <w:rsid w:val="0020613F"/>
    <w:rsid w:val="0020714D"/>
    <w:rsid w:val="00207F97"/>
    <w:rsid w:val="00211D80"/>
    <w:rsid w:val="0021231D"/>
    <w:rsid w:val="002133D1"/>
    <w:rsid w:val="0021353B"/>
    <w:rsid w:val="002143EE"/>
    <w:rsid w:val="00214ED8"/>
    <w:rsid w:val="00216A17"/>
    <w:rsid w:val="00217354"/>
    <w:rsid w:val="00221E40"/>
    <w:rsid w:val="00222BB7"/>
    <w:rsid w:val="00223AD8"/>
    <w:rsid w:val="00225B8C"/>
    <w:rsid w:val="00226CA6"/>
    <w:rsid w:val="00231483"/>
    <w:rsid w:val="00237D67"/>
    <w:rsid w:val="002401B8"/>
    <w:rsid w:val="002414A2"/>
    <w:rsid w:val="00241D4C"/>
    <w:rsid w:val="00242774"/>
    <w:rsid w:val="00242BE2"/>
    <w:rsid w:val="0024397E"/>
    <w:rsid w:val="00243AE9"/>
    <w:rsid w:val="00250C09"/>
    <w:rsid w:val="00250C24"/>
    <w:rsid w:val="00256514"/>
    <w:rsid w:val="0025676F"/>
    <w:rsid w:val="002613B3"/>
    <w:rsid w:val="00263461"/>
    <w:rsid w:val="002659DE"/>
    <w:rsid w:val="00265BCA"/>
    <w:rsid w:val="00265EF5"/>
    <w:rsid w:val="00271959"/>
    <w:rsid w:val="00273882"/>
    <w:rsid w:val="0027789B"/>
    <w:rsid w:val="00277982"/>
    <w:rsid w:val="00280184"/>
    <w:rsid w:val="00280896"/>
    <w:rsid w:val="00281104"/>
    <w:rsid w:val="002821EB"/>
    <w:rsid w:val="00284133"/>
    <w:rsid w:val="00285258"/>
    <w:rsid w:val="00286ADF"/>
    <w:rsid w:val="00286E26"/>
    <w:rsid w:val="00287483"/>
    <w:rsid w:val="00292151"/>
    <w:rsid w:val="00292B0E"/>
    <w:rsid w:val="002937F1"/>
    <w:rsid w:val="002952A1"/>
    <w:rsid w:val="00295507"/>
    <w:rsid w:val="0029609C"/>
    <w:rsid w:val="00296A65"/>
    <w:rsid w:val="00297083"/>
    <w:rsid w:val="002A2D90"/>
    <w:rsid w:val="002A35CB"/>
    <w:rsid w:val="002A38BD"/>
    <w:rsid w:val="002A5A8F"/>
    <w:rsid w:val="002A5D3F"/>
    <w:rsid w:val="002B08AA"/>
    <w:rsid w:val="002B0D1E"/>
    <w:rsid w:val="002B2400"/>
    <w:rsid w:val="002B272D"/>
    <w:rsid w:val="002B6113"/>
    <w:rsid w:val="002C01BD"/>
    <w:rsid w:val="002C06B7"/>
    <w:rsid w:val="002C0E0D"/>
    <w:rsid w:val="002C24E0"/>
    <w:rsid w:val="002C3884"/>
    <w:rsid w:val="002C4023"/>
    <w:rsid w:val="002C6C07"/>
    <w:rsid w:val="002D32BE"/>
    <w:rsid w:val="002D656B"/>
    <w:rsid w:val="002D77AB"/>
    <w:rsid w:val="002D7972"/>
    <w:rsid w:val="002D7C06"/>
    <w:rsid w:val="002D7F4F"/>
    <w:rsid w:val="002E08AB"/>
    <w:rsid w:val="002E42B6"/>
    <w:rsid w:val="002E4EC9"/>
    <w:rsid w:val="002E6025"/>
    <w:rsid w:val="002F1749"/>
    <w:rsid w:val="002F1CAE"/>
    <w:rsid w:val="002F3C19"/>
    <w:rsid w:val="002F4AF3"/>
    <w:rsid w:val="002F5B66"/>
    <w:rsid w:val="002F67D0"/>
    <w:rsid w:val="003000F0"/>
    <w:rsid w:val="00301ACE"/>
    <w:rsid w:val="00305BE8"/>
    <w:rsid w:val="003106F9"/>
    <w:rsid w:val="00311DF2"/>
    <w:rsid w:val="00314E3B"/>
    <w:rsid w:val="003159F4"/>
    <w:rsid w:val="00316C89"/>
    <w:rsid w:val="003219B2"/>
    <w:rsid w:val="00322E57"/>
    <w:rsid w:val="003243D8"/>
    <w:rsid w:val="00326092"/>
    <w:rsid w:val="0032788E"/>
    <w:rsid w:val="003304F4"/>
    <w:rsid w:val="0033361D"/>
    <w:rsid w:val="00333872"/>
    <w:rsid w:val="003405DB"/>
    <w:rsid w:val="00343BC7"/>
    <w:rsid w:val="00343DCC"/>
    <w:rsid w:val="003446A6"/>
    <w:rsid w:val="00344BDD"/>
    <w:rsid w:val="003450E8"/>
    <w:rsid w:val="00346CEF"/>
    <w:rsid w:val="003516B2"/>
    <w:rsid w:val="00351D7D"/>
    <w:rsid w:val="0035226D"/>
    <w:rsid w:val="003525B5"/>
    <w:rsid w:val="003550F3"/>
    <w:rsid w:val="00355D6C"/>
    <w:rsid w:val="003564E1"/>
    <w:rsid w:val="003577BE"/>
    <w:rsid w:val="003623A1"/>
    <w:rsid w:val="0036292F"/>
    <w:rsid w:val="003629F9"/>
    <w:rsid w:val="003635DD"/>
    <w:rsid w:val="00365708"/>
    <w:rsid w:val="0036653E"/>
    <w:rsid w:val="00373298"/>
    <w:rsid w:val="00374EAD"/>
    <w:rsid w:val="003755FD"/>
    <w:rsid w:val="00376337"/>
    <w:rsid w:val="00376A0E"/>
    <w:rsid w:val="00377772"/>
    <w:rsid w:val="003821CC"/>
    <w:rsid w:val="00385792"/>
    <w:rsid w:val="003860DA"/>
    <w:rsid w:val="003867D0"/>
    <w:rsid w:val="00386B9E"/>
    <w:rsid w:val="00390AD2"/>
    <w:rsid w:val="00391209"/>
    <w:rsid w:val="00391829"/>
    <w:rsid w:val="003928E2"/>
    <w:rsid w:val="003945EE"/>
    <w:rsid w:val="00394EA3"/>
    <w:rsid w:val="003976A7"/>
    <w:rsid w:val="003A3FA0"/>
    <w:rsid w:val="003A4D04"/>
    <w:rsid w:val="003A53B1"/>
    <w:rsid w:val="003A54E2"/>
    <w:rsid w:val="003A60BE"/>
    <w:rsid w:val="003A669E"/>
    <w:rsid w:val="003A6FFE"/>
    <w:rsid w:val="003A7151"/>
    <w:rsid w:val="003B0A59"/>
    <w:rsid w:val="003B0A83"/>
    <w:rsid w:val="003B1165"/>
    <w:rsid w:val="003B14CF"/>
    <w:rsid w:val="003B1E79"/>
    <w:rsid w:val="003B5589"/>
    <w:rsid w:val="003C1975"/>
    <w:rsid w:val="003C2974"/>
    <w:rsid w:val="003C5F23"/>
    <w:rsid w:val="003C6148"/>
    <w:rsid w:val="003C6907"/>
    <w:rsid w:val="003C7485"/>
    <w:rsid w:val="003C74CF"/>
    <w:rsid w:val="003D0662"/>
    <w:rsid w:val="003D0E8E"/>
    <w:rsid w:val="003D0F87"/>
    <w:rsid w:val="003D1392"/>
    <w:rsid w:val="003D4867"/>
    <w:rsid w:val="003E2949"/>
    <w:rsid w:val="003E4D7D"/>
    <w:rsid w:val="003E5D55"/>
    <w:rsid w:val="003E6C40"/>
    <w:rsid w:val="003E7F1F"/>
    <w:rsid w:val="003F0FA5"/>
    <w:rsid w:val="003F20B8"/>
    <w:rsid w:val="003F38F5"/>
    <w:rsid w:val="003F5B02"/>
    <w:rsid w:val="003F7860"/>
    <w:rsid w:val="004026CE"/>
    <w:rsid w:val="00403AEB"/>
    <w:rsid w:val="00404A0E"/>
    <w:rsid w:val="0040545F"/>
    <w:rsid w:val="004104C2"/>
    <w:rsid w:val="00412C51"/>
    <w:rsid w:val="0041324E"/>
    <w:rsid w:val="00417063"/>
    <w:rsid w:val="004232EF"/>
    <w:rsid w:val="00423863"/>
    <w:rsid w:val="00423E22"/>
    <w:rsid w:val="00430483"/>
    <w:rsid w:val="00431F8E"/>
    <w:rsid w:val="004350B7"/>
    <w:rsid w:val="0043554D"/>
    <w:rsid w:val="00435F9C"/>
    <w:rsid w:val="004371E2"/>
    <w:rsid w:val="00437AFD"/>
    <w:rsid w:val="00441022"/>
    <w:rsid w:val="004413A5"/>
    <w:rsid w:val="004427A8"/>
    <w:rsid w:val="004461F1"/>
    <w:rsid w:val="0045059E"/>
    <w:rsid w:val="004517BE"/>
    <w:rsid w:val="00451A49"/>
    <w:rsid w:val="0045520F"/>
    <w:rsid w:val="004561CE"/>
    <w:rsid w:val="00457DF8"/>
    <w:rsid w:val="00461605"/>
    <w:rsid w:val="00462ABF"/>
    <w:rsid w:val="004664E8"/>
    <w:rsid w:val="004665A6"/>
    <w:rsid w:val="00466EB8"/>
    <w:rsid w:val="004671E3"/>
    <w:rsid w:val="004708E0"/>
    <w:rsid w:val="004708F4"/>
    <w:rsid w:val="00471F84"/>
    <w:rsid w:val="00472008"/>
    <w:rsid w:val="00473CB2"/>
    <w:rsid w:val="00473FD1"/>
    <w:rsid w:val="004742BF"/>
    <w:rsid w:val="00474AAB"/>
    <w:rsid w:val="00474F94"/>
    <w:rsid w:val="00475068"/>
    <w:rsid w:val="00476506"/>
    <w:rsid w:val="0047655C"/>
    <w:rsid w:val="004773D8"/>
    <w:rsid w:val="0047793F"/>
    <w:rsid w:val="00477AD4"/>
    <w:rsid w:val="00480D13"/>
    <w:rsid w:val="00486822"/>
    <w:rsid w:val="004877E1"/>
    <w:rsid w:val="00490E2F"/>
    <w:rsid w:val="00491A18"/>
    <w:rsid w:val="004947F8"/>
    <w:rsid w:val="004A3A7E"/>
    <w:rsid w:val="004A4261"/>
    <w:rsid w:val="004A4C1D"/>
    <w:rsid w:val="004A5F8E"/>
    <w:rsid w:val="004A610E"/>
    <w:rsid w:val="004A65DD"/>
    <w:rsid w:val="004A7DEE"/>
    <w:rsid w:val="004B46BE"/>
    <w:rsid w:val="004B5C34"/>
    <w:rsid w:val="004B5C9D"/>
    <w:rsid w:val="004B6B49"/>
    <w:rsid w:val="004B7738"/>
    <w:rsid w:val="004B7DD7"/>
    <w:rsid w:val="004C1B3F"/>
    <w:rsid w:val="004C21D7"/>
    <w:rsid w:val="004C29F9"/>
    <w:rsid w:val="004C343D"/>
    <w:rsid w:val="004C5A8B"/>
    <w:rsid w:val="004C5D9C"/>
    <w:rsid w:val="004C6582"/>
    <w:rsid w:val="004D0E6E"/>
    <w:rsid w:val="004D232D"/>
    <w:rsid w:val="004D3C88"/>
    <w:rsid w:val="004D4B26"/>
    <w:rsid w:val="004D5EE9"/>
    <w:rsid w:val="004D7188"/>
    <w:rsid w:val="004E1ADA"/>
    <w:rsid w:val="004E2499"/>
    <w:rsid w:val="004E24DB"/>
    <w:rsid w:val="004E338F"/>
    <w:rsid w:val="004E6F88"/>
    <w:rsid w:val="004E7E02"/>
    <w:rsid w:val="004F28DD"/>
    <w:rsid w:val="004F2A89"/>
    <w:rsid w:val="004F35F4"/>
    <w:rsid w:val="004F39A4"/>
    <w:rsid w:val="004F457A"/>
    <w:rsid w:val="004F749D"/>
    <w:rsid w:val="00500A9E"/>
    <w:rsid w:val="00500C20"/>
    <w:rsid w:val="00501BB8"/>
    <w:rsid w:val="00502A34"/>
    <w:rsid w:val="005046B1"/>
    <w:rsid w:val="00504BE2"/>
    <w:rsid w:val="00507B6F"/>
    <w:rsid w:val="00511492"/>
    <w:rsid w:val="0051334B"/>
    <w:rsid w:val="005135D9"/>
    <w:rsid w:val="00514DAE"/>
    <w:rsid w:val="0052407D"/>
    <w:rsid w:val="0052760E"/>
    <w:rsid w:val="005324AA"/>
    <w:rsid w:val="00535EA1"/>
    <w:rsid w:val="00540660"/>
    <w:rsid w:val="00540E6F"/>
    <w:rsid w:val="00543CE4"/>
    <w:rsid w:val="00547401"/>
    <w:rsid w:val="00553235"/>
    <w:rsid w:val="0055699B"/>
    <w:rsid w:val="00557F3E"/>
    <w:rsid w:val="00561E33"/>
    <w:rsid w:val="00564A08"/>
    <w:rsid w:val="00564B5E"/>
    <w:rsid w:val="0056537B"/>
    <w:rsid w:val="005674B1"/>
    <w:rsid w:val="005703D7"/>
    <w:rsid w:val="00570DBA"/>
    <w:rsid w:val="00574354"/>
    <w:rsid w:val="00574579"/>
    <w:rsid w:val="00576EEA"/>
    <w:rsid w:val="0057747B"/>
    <w:rsid w:val="00580413"/>
    <w:rsid w:val="005824BD"/>
    <w:rsid w:val="00583A6C"/>
    <w:rsid w:val="00583CDC"/>
    <w:rsid w:val="00585A63"/>
    <w:rsid w:val="00586FE5"/>
    <w:rsid w:val="00591546"/>
    <w:rsid w:val="00592549"/>
    <w:rsid w:val="00592852"/>
    <w:rsid w:val="00594D2E"/>
    <w:rsid w:val="00595DCE"/>
    <w:rsid w:val="005A351F"/>
    <w:rsid w:val="005A3C89"/>
    <w:rsid w:val="005A4045"/>
    <w:rsid w:val="005A534F"/>
    <w:rsid w:val="005A5EDF"/>
    <w:rsid w:val="005A73A4"/>
    <w:rsid w:val="005A74AC"/>
    <w:rsid w:val="005B22FB"/>
    <w:rsid w:val="005B2AAE"/>
    <w:rsid w:val="005B35EB"/>
    <w:rsid w:val="005B3DD1"/>
    <w:rsid w:val="005B5AE8"/>
    <w:rsid w:val="005B6BC7"/>
    <w:rsid w:val="005B6BCE"/>
    <w:rsid w:val="005B6D2F"/>
    <w:rsid w:val="005B6E1B"/>
    <w:rsid w:val="005C4C27"/>
    <w:rsid w:val="005C5484"/>
    <w:rsid w:val="005C5B25"/>
    <w:rsid w:val="005C5C1F"/>
    <w:rsid w:val="005C64F0"/>
    <w:rsid w:val="005C6807"/>
    <w:rsid w:val="005C7A59"/>
    <w:rsid w:val="005D0C61"/>
    <w:rsid w:val="005D3652"/>
    <w:rsid w:val="005D36B4"/>
    <w:rsid w:val="005D6BC3"/>
    <w:rsid w:val="005D7355"/>
    <w:rsid w:val="005E0B13"/>
    <w:rsid w:val="005E137C"/>
    <w:rsid w:val="005E1652"/>
    <w:rsid w:val="005E1A6C"/>
    <w:rsid w:val="005E3EF1"/>
    <w:rsid w:val="005E40DE"/>
    <w:rsid w:val="005E51FE"/>
    <w:rsid w:val="005E6C4A"/>
    <w:rsid w:val="005E7386"/>
    <w:rsid w:val="005E7BA7"/>
    <w:rsid w:val="005F2556"/>
    <w:rsid w:val="005F28AB"/>
    <w:rsid w:val="005F420E"/>
    <w:rsid w:val="005F4EED"/>
    <w:rsid w:val="005F5E96"/>
    <w:rsid w:val="005F6890"/>
    <w:rsid w:val="005F6F06"/>
    <w:rsid w:val="00602774"/>
    <w:rsid w:val="006037AE"/>
    <w:rsid w:val="00607F8F"/>
    <w:rsid w:val="006105E3"/>
    <w:rsid w:val="00611BA1"/>
    <w:rsid w:val="0061308D"/>
    <w:rsid w:val="00613C51"/>
    <w:rsid w:val="006230D5"/>
    <w:rsid w:val="00623BD1"/>
    <w:rsid w:val="00627A46"/>
    <w:rsid w:val="00627B63"/>
    <w:rsid w:val="00627DB3"/>
    <w:rsid w:val="00631439"/>
    <w:rsid w:val="0063239A"/>
    <w:rsid w:val="00632D72"/>
    <w:rsid w:val="006335A9"/>
    <w:rsid w:val="0063397E"/>
    <w:rsid w:val="00640998"/>
    <w:rsid w:val="00644F11"/>
    <w:rsid w:val="006463CB"/>
    <w:rsid w:val="0064671C"/>
    <w:rsid w:val="00647B7B"/>
    <w:rsid w:val="00650851"/>
    <w:rsid w:val="00652994"/>
    <w:rsid w:val="00653965"/>
    <w:rsid w:val="00654107"/>
    <w:rsid w:val="00655143"/>
    <w:rsid w:val="00656AF8"/>
    <w:rsid w:val="00657DDB"/>
    <w:rsid w:val="006615F1"/>
    <w:rsid w:val="00661B3C"/>
    <w:rsid w:val="00661B99"/>
    <w:rsid w:val="00662B52"/>
    <w:rsid w:val="00663EF7"/>
    <w:rsid w:val="0066544E"/>
    <w:rsid w:val="0067056E"/>
    <w:rsid w:val="0067442A"/>
    <w:rsid w:val="00674830"/>
    <w:rsid w:val="00676228"/>
    <w:rsid w:val="00677A71"/>
    <w:rsid w:val="00680A8F"/>
    <w:rsid w:val="00680CF2"/>
    <w:rsid w:val="00684169"/>
    <w:rsid w:val="00684D7D"/>
    <w:rsid w:val="00686870"/>
    <w:rsid w:val="006871AC"/>
    <w:rsid w:val="0069094A"/>
    <w:rsid w:val="0069233C"/>
    <w:rsid w:val="0069266B"/>
    <w:rsid w:val="00692DFB"/>
    <w:rsid w:val="00693023"/>
    <w:rsid w:val="00693A7C"/>
    <w:rsid w:val="00694083"/>
    <w:rsid w:val="00697533"/>
    <w:rsid w:val="00697C99"/>
    <w:rsid w:val="006A0B00"/>
    <w:rsid w:val="006A0B9B"/>
    <w:rsid w:val="006A1FFC"/>
    <w:rsid w:val="006A20E4"/>
    <w:rsid w:val="006A54B7"/>
    <w:rsid w:val="006A7AF1"/>
    <w:rsid w:val="006B1ACE"/>
    <w:rsid w:val="006B207F"/>
    <w:rsid w:val="006B533D"/>
    <w:rsid w:val="006B58B9"/>
    <w:rsid w:val="006B6025"/>
    <w:rsid w:val="006B693B"/>
    <w:rsid w:val="006B76A4"/>
    <w:rsid w:val="006C12E6"/>
    <w:rsid w:val="006C19DF"/>
    <w:rsid w:val="006C2DE1"/>
    <w:rsid w:val="006C5A95"/>
    <w:rsid w:val="006C5CD0"/>
    <w:rsid w:val="006C63AA"/>
    <w:rsid w:val="006C6A7F"/>
    <w:rsid w:val="006C6C0B"/>
    <w:rsid w:val="006C7D27"/>
    <w:rsid w:val="006D0F05"/>
    <w:rsid w:val="006D4B61"/>
    <w:rsid w:val="006D72D1"/>
    <w:rsid w:val="006D7DF4"/>
    <w:rsid w:val="006E0663"/>
    <w:rsid w:val="006E145C"/>
    <w:rsid w:val="006E146D"/>
    <w:rsid w:val="006E24F4"/>
    <w:rsid w:val="006E3255"/>
    <w:rsid w:val="006E35FC"/>
    <w:rsid w:val="006E3A43"/>
    <w:rsid w:val="006E6B0D"/>
    <w:rsid w:val="006E75E6"/>
    <w:rsid w:val="006E7C6F"/>
    <w:rsid w:val="006F0CB4"/>
    <w:rsid w:val="006F122B"/>
    <w:rsid w:val="006F1466"/>
    <w:rsid w:val="006F159D"/>
    <w:rsid w:val="006F1D3F"/>
    <w:rsid w:val="006F230E"/>
    <w:rsid w:val="006F26F4"/>
    <w:rsid w:val="006F3E29"/>
    <w:rsid w:val="006F7A1B"/>
    <w:rsid w:val="007014F6"/>
    <w:rsid w:val="0070192D"/>
    <w:rsid w:val="007027D3"/>
    <w:rsid w:val="00704DDC"/>
    <w:rsid w:val="00704EE9"/>
    <w:rsid w:val="0070566D"/>
    <w:rsid w:val="00707B24"/>
    <w:rsid w:val="00710898"/>
    <w:rsid w:val="00712A71"/>
    <w:rsid w:val="00712B65"/>
    <w:rsid w:val="0071433B"/>
    <w:rsid w:val="007147D5"/>
    <w:rsid w:val="007151A8"/>
    <w:rsid w:val="007158A1"/>
    <w:rsid w:val="00715EA3"/>
    <w:rsid w:val="007230B7"/>
    <w:rsid w:val="00727D3C"/>
    <w:rsid w:val="00730187"/>
    <w:rsid w:val="00731056"/>
    <w:rsid w:val="007317AF"/>
    <w:rsid w:val="007321F0"/>
    <w:rsid w:val="0073249F"/>
    <w:rsid w:val="00733977"/>
    <w:rsid w:val="00733E36"/>
    <w:rsid w:val="0073418C"/>
    <w:rsid w:val="00735900"/>
    <w:rsid w:val="00740065"/>
    <w:rsid w:val="00740ACC"/>
    <w:rsid w:val="00740D40"/>
    <w:rsid w:val="007423E2"/>
    <w:rsid w:val="00744E94"/>
    <w:rsid w:val="00745BB0"/>
    <w:rsid w:val="00745E6C"/>
    <w:rsid w:val="007475B2"/>
    <w:rsid w:val="00747C30"/>
    <w:rsid w:val="00747EDB"/>
    <w:rsid w:val="007506F8"/>
    <w:rsid w:val="007519B2"/>
    <w:rsid w:val="007528E3"/>
    <w:rsid w:val="00753F20"/>
    <w:rsid w:val="00754BCC"/>
    <w:rsid w:val="00754DC4"/>
    <w:rsid w:val="00755F37"/>
    <w:rsid w:val="00760466"/>
    <w:rsid w:val="007605B1"/>
    <w:rsid w:val="00760B09"/>
    <w:rsid w:val="007640BF"/>
    <w:rsid w:val="007676D5"/>
    <w:rsid w:val="00767BDA"/>
    <w:rsid w:val="00767E9C"/>
    <w:rsid w:val="007767AF"/>
    <w:rsid w:val="00780DD2"/>
    <w:rsid w:val="00782FF5"/>
    <w:rsid w:val="00786F2F"/>
    <w:rsid w:val="00787A07"/>
    <w:rsid w:val="00792145"/>
    <w:rsid w:val="00792A41"/>
    <w:rsid w:val="00794EFD"/>
    <w:rsid w:val="00795D6D"/>
    <w:rsid w:val="00796A51"/>
    <w:rsid w:val="007A0156"/>
    <w:rsid w:val="007A0897"/>
    <w:rsid w:val="007A1562"/>
    <w:rsid w:val="007A1A33"/>
    <w:rsid w:val="007A3714"/>
    <w:rsid w:val="007A68BB"/>
    <w:rsid w:val="007A6E5E"/>
    <w:rsid w:val="007B0431"/>
    <w:rsid w:val="007B0E8E"/>
    <w:rsid w:val="007B53F2"/>
    <w:rsid w:val="007B6077"/>
    <w:rsid w:val="007B632E"/>
    <w:rsid w:val="007C170F"/>
    <w:rsid w:val="007C1CDB"/>
    <w:rsid w:val="007C384C"/>
    <w:rsid w:val="007C3C62"/>
    <w:rsid w:val="007C5650"/>
    <w:rsid w:val="007C5BEC"/>
    <w:rsid w:val="007C618F"/>
    <w:rsid w:val="007C6495"/>
    <w:rsid w:val="007C6E95"/>
    <w:rsid w:val="007C7CBA"/>
    <w:rsid w:val="007C7D9E"/>
    <w:rsid w:val="007D1993"/>
    <w:rsid w:val="007D2A1F"/>
    <w:rsid w:val="007D3C9E"/>
    <w:rsid w:val="007D3E97"/>
    <w:rsid w:val="007D557D"/>
    <w:rsid w:val="007D7585"/>
    <w:rsid w:val="007D7F3F"/>
    <w:rsid w:val="007E2718"/>
    <w:rsid w:val="007E4509"/>
    <w:rsid w:val="007F2145"/>
    <w:rsid w:val="007F28F3"/>
    <w:rsid w:val="007F2C2A"/>
    <w:rsid w:val="007F4CE8"/>
    <w:rsid w:val="007F628F"/>
    <w:rsid w:val="007F643C"/>
    <w:rsid w:val="007F6EE6"/>
    <w:rsid w:val="007F74FC"/>
    <w:rsid w:val="007F772D"/>
    <w:rsid w:val="008017D1"/>
    <w:rsid w:val="008026A2"/>
    <w:rsid w:val="00802772"/>
    <w:rsid w:val="008028DF"/>
    <w:rsid w:val="00802C54"/>
    <w:rsid w:val="00803FE7"/>
    <w:rsid w:val="00804F0E"/>
    <w:rsid w:val="00805889"/>
    <w:rsid w:val="00806AAF"/>
    <w:rsid w:val="00807284"/>
    <w:rsid w:val="0081028B"/>
    <w:rsid w:val="00810D1F"/>
    <w:rsid w:val="008122D1"/>
    <w:rsid w:val="008140F7"/>
    <w:rsid w:val="008155B3"/>
    <w:rsid w:val="008236B7"/>
    <w:rsid w:val="008237BB"/>
    <w:rsid w:val="00824ED1"/>
    <w:rsid w:val="0082601F"/>
    <w:rsid w:val="00833916"/>
    <w:rsid w:val="00833F83"/>
    <w:rsid w:val="00833FB2"/>
    <w:rsid w:val="008345ED"/>
    <w:rsid w:val="008353B5"/>
    <w:rsid w:val="0083663B"/>
    <w:rsid w:val="00837514"/>
    <w:rsid w:val="00840C81"/>
    <w:rsid w:val="008422F2"/>
    <w:rsid w:val="008422FD"/>
    <w:rsid w:val="00843A26"/>
    <w:rsid w:val="00843B8C"/>
    <w:rsid w:val="008446AD"/>
    <w:rsid w:val="00844FC3"/>
    <w:rsid w:val="008452E5"/>
    <w:rsid w:val="008453C4"/>
    <w:rsid w:val="008477C4"/>
    <w:rsid w:val="00847860"/>
    <w:rsid w:val="00851ED1"/>
    <w:rsid w:val="008529F5"/>
    <w:rsid w:val="00852D02"/>
    <w:rsid w:val="00853332"/>
    <w:rsid w:val="00857E11"/>
    <w:rsid w:val="008600F7"/>
    <w:rsid w:val="00860C5B"/>
    <w:rsid w:val="00861AF1"/>
    <w:rsid w:val="00864BB1"/>
    <w:rsid w:val="0086565C"/>
    <w:rsid w:val="0086637A"/>
    <w:rsid w:val="008702D7"/>
    <w:rsid w:val="00871417"/>
    <w:rsid w:val="00871B41"/>
    <w:rsid w:val="00871FBF"/>
    <w:rsid w:val="00874703"/>
    <w:rsid w:val="00880B17"/>
    <w:rsid w:val="00880BB8"/>
    <w:rsid w:val="00881407"/>
    <w:rsid w:val="00882B8A"/>
    <w:rsid w:val="0088662A"/>
    <w:rsid w:val="008936C8"/>
    <w:rsid w:val="008943D7"/>
    <w:rsid w:val="008977BA"/>
    <w:rsid w:val="00897C7A"/>
    <w:rsid w:val="008A36E9"/>
    <w:rsid w:val="008A5099"/>
    <w:rsid w:val="008A53FE"/>
    <w:rsid w:val="008B09B7"/>
    <w:rsid w:val="008B1A4B"/>
    <w:rsid w:val="008B2488"/>
    <w:rsid w:val="008B41B6"/>
    <w:rsid w:val="008B47BF"/>
    <w:rsid w:val="008C0370"/>
    <w:rsid w:val="008C1ABB"/>
    <w:rsid w:val="008C2707"/>
    <w:rsid w:val="008C4021"/>
    <w:rsid w:val="008C70A7"/>
    <w:rsid w:val="008C7BF8"/>
    <w:rsid w:val="008D4799"/>
    <w:rsid w:val="008D4E8B"/>
    <w:rsid w:val="008D5AFA"/>
    <w:rsid w:val="008D5CD1"/>
    <w:rsid w:val="008D7033"/>
    <w:rsid w:val="008E0567"/>
    <w:rsid w:val="008E0581"/>
    <w:rsid w:val="008E3881"/>
    <w:rsid w:val="008E412B"/>
    <w:rsid w:val="008E4747"/>
    <w:rsid w:val="008E58D2"/>
    <w:rsid w:val="008E69EB"/>
    <w:rsid w:val="008F0DD3"/>
    <w:rsid w:val="008F2029"/>
    <w:rsid w:val="008F4CFB"/>
    <w:rsid w:val="008F6D33"/>
    <w:rsid w:val="008F748E"/>
    <w:rsid w:val="0090142E"/>
    <w:rsid w:val="009034F2"/>
    <w:rsid w:val="00903BDF"/>
    <w:rsid w:val="00903DAE"/>
    <w:rsid w:val="00904623"/>
    <w:rsid w:val="00911A8B"/>
    <w:rsid w:val="009127B0"/>
    <w:rsid w:val="00912FA0"/>
    <w:rsid w:val="00913520"/>
    <w:rsid w:val="00915722"/>
    <w:rsid w:val="00922FAA"/>
    <w:rsid w:val="009276EC"/>
    <w:rsid w:val="0093316D"/>
    <w:rsid w:val="0093389D"/>
    <w:rsid w:val="00934DFB"/>
    <w:rsid w:val="0093510C"/>
    <w:rsid w:val="00935502"/>
    <w:rsid w:val="00936026"/>
    <w:rsid w:val="009361DA"/>
    <w:rsid w:val="009431CA"/>
    <w:rsid w:val="00944DB5"/>
    <w:rsid w:val="00945B6F"/>
    <w:rsid w:val="00946DC6"/>
    <w:rsid w:val="00950020"/>
    <w:rsid w:val="00953B10"/>
    <w:rsid w:val="00953DF2"/>
    <w:rsid w:val="00954DE4"/>
    <w:rsid w:val="00960469"/>
    <w:rsid w:val="0096087B"/>
    <w:rsid w:val="00961323"/>
    <w:rsid w:val="00961915"/>
    <w:rsid w:val="00961B52"/>
    <w:rsid w:val="009648E4"/>
    <w:rsid w:val="00966B81"/>
    <w:rsid w:val="00966E29"/>
    <w:rsid w:val="00970449"/>
    <w:rsid w:val="00971C29"/>
    <w:rsid w:val="00973A54"/>
    <w:rsid w:val="00977D8E"/>
    <w:rsid w:val="009827DF"/>
    <w:rsid w:val="00982E6B"/>
    <w:rsid w:val="00985430"/>
    <w:rsid w:val="00986BD1"/>
    <w:rsid w:val="0099022E"/>
    <w:rsid w:val="0099122A"/>
    <w:rsid w:val="009923D7"/>
    <w:rsid w:val="009923DD"/>
    <w:rsid w:val="009925B6"/>
    <w:rsid w:val="009970C2"/>
    <w:rsid w:val="00997FB4"/>
    <w:rsid w:val="009A0E47"/>
    <w:rsid w:val="009A3299"/>
    <w:rsid w:val="009A7011"/>
    <w:rsid w:val="009A7563"/>
    <w:rsid w:val="009A7F52"/>
    <w:rsid w:val="009B0178"/>
    <w:rsid w:val="009B08C3"/>
    <w:rsid w:val="009B10EB"/>
    <w:rsid w:val="009B4634"/>
    <w:rsid w:val="009B7A23"/>
    <w:rsid w:val="009C0558"/>
    <w:rsid w:val="009C1826"/>
    <w:rsid w:val="009C2170"/>
    <w:rsid w:val="009C2528"/>
    <w:rsid w:val="009C3DAA"/>
    <w:rsid w:val="009C493D"/>
    <w:rsid w:val="009C6795"/>
    <w:rsid w:val="009D6CF2"/>
    <w:rsid w:val="009D7759"/>
    <w:rsid w:val="009E1D29"/>
    <w:rsid w:val="009E3399"/>
    <w:rsid w:val="009E6179"/>
    <w:rsid w:val="009E7497"/>
    <w:rsid w:val="009F09BB"/>
    <w:rsid w:val="009F192B"/>
    <w:rsid w:val="009F2EEE"/>
    <w:rsid w:val="009F65D5"/>
    <w:rsid w:val="00A01743"/>
    <w:rsid w:val="00A02764"/>
    <w:rsid w:val="00A040E9"/>
    <w:rsid w:val="00A06B6D"/>
    <w:rsid w:val="00A06E5E"/>
    <w:rsid w:val="00A07AD8"/>
    <w:rsid w:val="00A11004"/>
    <w:rsid w:val="00A111DF"/>
    <w:rsid w:val="00A113BE"/>
    <w:rsid w:val="00A11C1C"/>
    <w:rsid w:val="00A11E06"/>
    <w:rsid w:val="00A13C44"/>
    <w:rsid w:val="00A15B9D"/>
    <w:rsid w:val="00A223D6"/>
    <w:rsid w:val="00A227A3"/>
    <w:rsid w:val="00A235BC"/>
    <w:rsid w:val="00A24694"/>
    <w:rsid w:val="00A24AAD"/>
    <w:rsid w:val="00A24E03"/>
    <w:rsid w:val="00A24EA9"/>
    <w:rsid w:val="00A261B7"/>
    <w:rsid w:val="00A27FE0"/>
    <w:rsid w:val="00A302EB"/>
    <w:rsid w:val="00A30AE2"/>
    <w:rsid w:val="00A32FA1"/>
    <w:rsid w:val="00A34DA1"/>
    <w:rsid w:val="00A35678"/>
    <w:rsid w:val="00A36BCF"/>
    <w:rsid w:val="00A372B8"/>
    <w:rsid w:val="00A40F21"/>
    <w:rsid w:val="00A42BE7"/>
    <w:rsid w:val="00A42C84"/>
    <w:rsid w:val="00A44E34"/>
    <w:rsid w:val="00A463EC"/>
    <w:rsid w:val="00A47BB6"/>
    <w:rsid w:val="00A500DA"/>
    <w:rsid w:val="00A51036"/>
    <w:rsid w:val="00A53ED4"/>
    <w:rsid w:val="00A54131"/>
    <w:rsid w:val="00A54E56"/>
    <w:rsid w:val="00A5556E"/>
    <w:rsid w:val="00A56017"/>
    <w:rsid w:val="00A6205A"/>
    <w:rsid w:val="00A632E1"/>
    <w:rsid w:val="00A63EA6"/>
    <w:rsid w:val="00A64B70"/>
    <w:rsid w:val="00A66EAD"/>
    <w:rsid w:val="00A67450"/>
    <w:rsid w:val="00A72C0C"/>
    <w:rsid w:val="00A72D40"/>
    <w:rsid w:val="00A73846"/>
    <w:rsid w:val="00A74E70"/>
    <w:rsid w:val="00A800A8"/>
    <w:rsid w:val="00A81DBC"/>
    <w:rsid w:val="00A84247"/>
    <w:rsid w:val="00A864DF"/>
    <w:rsid w:val="00A86947"/>
    <w:rsid w:val="00A87B61"/>
    <w:rsid w:val="00A9253F"/>
    <w:rsid w:val="00A94A38"/>
    <w:rsid w:val="00A95FBE"/>
    <w:rsid w:val="00A962F7"/>
    <w:rsid w:val="00AA1B74"/>
    <w:rsid w:val="00AA2DCA"/>
    <w:rsid w:val="00AB00BF"/>
    <w:rsid w:val="00AB0FC5"/>
    <w:rsid w:val="00AB5F79"/>
    <w:rsid w:val="00AB69FD"/>
    <w:rsid w:val="00AB6FEC"/>
    <w:rsid w:val="00AB73FB"/>
    <w:rsid w:val="00AC0625"/>
    <w:rsid w:val="00AC1382"/>
    <w:rsid w:val="00AC1924"/>
    <w:rsid w:val="00AC32FE"/>
    <w:rsid w:val="00AC350F"/>
    <w:rsid w:val="00AC59D2"/>
    <w:rsid w:val="00AC6C77"/>
    <w:rsid w:val="00AC6FB7"/>
    <w:rsid w:val="00AD034E"/>
    <w:rsid w:val="00AD1095"/>
    <w:rsid w:val="00AD2FDD"/>
    <w:rsid w:val="00AD377C"/>
    <w:rsid w:val="00AD3A31"/>
    <w:rsid w:val="00AD7DEE"/>
    <w:rsid w:val="00AE0DCA"/>
    <w:rsid w:val="00AE17E3"/>
    <w:rsid w:val="00AE18B6"/>
    <w:rsid w:val="00AE2A7C"/>
    <w:rsid w:val="00AE2BEF"/>
    <w:rsid w:val="00AF026B"/>
    <w:rsid w:val="00AF0C56"/>
    <w:rsid w:val="00AF0DE0"/>
    <w:rsid w:val="00AF19FC"/>
    <w:rsid w:val="00AF3721"/>
    <w:rsid w:val="00AF4090"/>
    <w:rsid w:val="00AF4142"/>
    <w:rsid w:val="00AF46E9"/>
    <w:rsid w:val="00AF4C9A"/>
    <w:rsid w:val="00B03643"/>
    <w:rsid w:val="00B05930"/>
    <w:rsid w:val="00B07E17"/>
    <w:rsid w:val="00B13527"/>
    <w:rsid w:val="00B16656"/>
    <w:rsid w:val="00B16BCA"/>
    <w:rsid w:val="00B17433"/>
    <w:rsid w:val="00B17590"/>
    <w:rsid w:val="00B17F47"/>
    <w:rsid w:val="00B209C6"/>
    <w:rsid w:val="00B20D88"/>
    <w:rsid w:val="00B21234"/>
    <w:rsid w:val="00B216EF"/>
    <w:rsid w:val="00B21AD7"/>
    <w:rsid w:val="00B24483"/>
    <w:rsid w:val="00B2610A"/>
    <w:rsid w:val="00B27AB5"/>
    <w:rsid w:val="00B33D79"/>
    <w:rsid w:val="00B35F3D"/>
    <w:rsid w:val="00B37F7F"/>
    <w:rsid w:val="00B406BA"/>
    <w:rsid w:val="00B40D2D"/>
    <w:rsid w:val="00B43905"/>
    <w:rsid w:val="00B44F22"/>
    <w:rsid w:val="00B456D5"/>
    <w:rsid w:val="00B4620E"/>
    <w:rsid w:val="00B475D8"/>
    <w:rsid w:val="00B515F0"/>
    <w:rsid w:val="00B5320D"/>
    <w:rsid w:val="00B544B4"/>
    <w:rsid w:val="00B55880"/>
    <w:rsid w:val="00B60D9F"/>
    <w:rsid w:val="00B61AC9"/>
    <w:rsid w:val="00B64E3F"/>
    <w:rsid w:val="00B666E8"/>
    <w:rsid w:val="00B67730"/>
    <w:rsid w:val="00B707B4"/>
    <w:rsid w:val="00B741BB"/>
    <w:rsid w:val="00B74E29"/>
    <w:rsid w:val="00B76273"/>
    <w:rsid w:val="00B84988"/>
    <w:rsid w:val="00B854CB"/>
    <w:rsid w:val="00B869F2"/>
    <w:rsid w:val="00B907A7"/>
    <w:rsid w:val="00B917F5"/>
    <w:rsid w:val="00B9221E"/>
    <w:rsid w:val="00B92824"/>
    <w:rsid w:val="00B92867"/>
    <w:rsid w:val="00B9549B"/>
    <w:rsid w:val="00B976B0"/>
    <w:rsid w:val="00BA092D"/>
    <w:rsid w:val="00BA0D46"/>
    <w:rsid w:val="00BA32BB"/>
    <w:rsid w:val="00BA4786"/>
    <w:rsid w:val="00BA62DA"/>
    <w:rsid w:val="00BB139E"/>
    <w:rsid w:val="00BB19F6"/>
    <w:rsid w:val="00BB2150"/>
    <w:rsid w:val="00BB2E3E"/>
    <w:rsid w:val="00BB396C"/>
    <w:rsid w:val="00BB41C0"/>
    <w:rsid w:val="00BB5B5A"/>
    <w:rsid w:val="00BB5BE9"/>
    <w:rsid w:val="00BB612F"/>
    <w:rsid w:val="00BB61AC"/>
    <w:rsid w:val="00BB7E5D"/>
    <w:rsid w:val="00BC3438"/>
    <w:rsid w:val="00BC6220"/>
    <w:rsid w:val="00BC6EA7"/>
    <w:rsid w:val="00BC6EFC"/>
    <w:rsid w:val="00BC6FF1"/>
    <w:rsid w:val="00BC74AA"/>
    <w:rsid w:val="00BC7B11"/>
    <w:rsid w:val="00BD00C0"/>
    <w:rsid w:val="00BD0280"/>
    <w:rsid w:val="00BD23B4"/>
    <w:rsid w:val="00BD2DE2"/>
    <w:rsid w:val="00BD40BE"/>
    <w:rsid w:val="00BD72E0"/>
    <w:rsid w:val="00BD7571"/>
    <w:rsid w:val="00BD7F46"/>
    <w:rsid w:val="00BE0CEE"/>
    <w:rsid w:val="00BE12D7"/>
    <w:rsid w:val="00BE5B55"/>
    <w:rsid w:val="00BF1987"/>
    <w:rsid w:val="00BF2185"/>
    <w:rsid w:val="00BF3BB2"/>
    <w:rsid w:val="00BF4D59"/>
    <w:rsid w:val="00BF73AA"/>
    <w:rsid w:val="00C02F97"/>
    <w:rsid w:val="00C03635"/>
    <w:rsid w:val="00C0443A"/>
    <w:rsid w:val="00C04FA9"/>
    <w:rsid w:val="00C05979"/>
    <w:rsid w:val="00C06AA5"/>
    <w:rsid w:val="00C07ECC"/>
    <w:rsid w:val="00C07F76"/>
    <w:rsid w:val="00C113BD"/>
    <w:rsid w:val="00C14C2C"/>
    <w:rsid w:val="00C170B8"/>
    <w:rsid w:val="00C21F28"/>
    <w:rsid w:val="00C24376"/>
    <w:rsid w:val="00C24FCB"/>
    <w:rsid w:val="00C27807"/>
    <w:rsid w:val="00C30B4D"/>
    <w:rsid w:val="00C3239E"/>
    <w:rsid w:val="00C32A72"/>
    <w:rsid w:val="00C33E72"/>
    <w:rsid w:val="00C346FD"/>
    <w:rsid w:val="00C349A4"/>
    <w:rsid w:val="00C403E2"/>
    <w:rsid w:val="00C42ED4"/>
    <w:rsid w:val="00C467E7"/>
    <w:rsid w:val="00C50FF3"/>
    <w:rsid w:val="00C52256"/>
    <w:rsid w:val="00C52963"/>
    <w:rsid w:val="00C529A1"/>
    <w:rsid w:val="00C542AC"/>
    <w:rsid w:val="00C54DEE"/>
    <w:rsid w:val="00C55C69"/>
    <w:rsid w:val="00C60A52"/>
    <w:rsid w:val="00C61D57"/>
    <w:rsid w:val="00C6293A"/>
    <w:rsid w:val="00C62A5D"/>
    <w:rsid w:val="00C633AF"/>
    <w:rsid w:val="00C651BF"/>
    <w:rsid w:val="00C65C3C"/>
    <w:rsid w:val="00C66EF5"/>
    <w:rsid w:val="00C67071"/>
    <w:rsid w:val="00C70FF7"/>
    <w:rsid w:val="00C71AD6"/>
    <w:rsid w:val="00C720D1"/>
    <w:rsid w:val="00C77BB7"/>
    <w:rsid w:val="00C80F63"/>
    <w:rsid w:val="00C814A3"/>
    <w:rsid w:val="00C8216D"/>
    <w:rsid w:val="00C85F62"/>
    <w:rsid w:val="00C864FA"/>
    <w:rsid w:val="00C87D21"/>
    <w:rsid w:val="00C9008B"/>
    <w:rsid w:val="00C906B0"/>
    <w:rsid w:val="00C91398"/>
    <w:rsid w:val="00C9181C"/>
    <w:rsid w:val="00C91DA3"/>
    <w:rsid w:val="00C928C5"/>
    <w:rsid w:val="00C92F2B"/>
    <w:rsid w:val="00C93193"/>
    <w:rsid w:val="00C93440"/>
    <w:rsid w:val="00C9415B"/>
    <w:rsid w:val="00C9453B"/>
    <w:rsid w:val="00C94942"/>
    <w:rsid w:val="00C951C3"/>
    <w:rsid w:val="00C96BAA"/>
    <w:rsid w:val="00CA121E"/>
    <w:rsid w:val="00CA1934"/>
    <w:rsid w:val="00CA2AAA"/>
    <w:rsid w:val="00CA47B2"/>
    <w:rsid w:val="00CA64CB"/>
    <w:rsid w:val="00CA67D0"/>
    <w:rsid w:val="00CB0001"/>
    <w:rsid w:val="00CB2157"/>
    <w:rsid w:val="00CB264C"/>
    <w:rsid w:val="00CB561F"/>
    <w:rsid w:val="00CB6551"/>
    <w:rsid w:val="00CB726C"/>
    <w:rsid w:val="00CB79A5"/>
    <w:rsid w:val="00CC06F1"/>
    <w:rsid w:val="00CC142B"/>
    <w:rsid w:val="00CC25BC"/>
    <w:rsid w:val="00CC3AD1"/>
    <w:rsid w:val="00CC4D22"/>
    <w:rsid w:val="00CC5A93"/>
    <w:rsid w:val="00CC67AA"/>
    <w:rsid w:val="00CC690E"/>
    <w:rsid w:val="00CD119F"/>
    <w:rsid w:val="00CD232A"/>
    <w:rsid w:val="00CD45C7"/>
    <w:rsid w:val="00CD5F4E"/>
    <w:rsid w:val="00CE05C4"/>
    <w:rsid w:val="00CE083D"/>
    <w:rsid w:val="00CE0A3B"/>
    <w:rsid w:val="00CE1035"/>
    <w:rsid w:val="00CE10DC"/>
    <w:rsid w:val="00CE26F5"/>
    <w:rsid w:val="00CE2E72"/>
    <w:rsid w:val="00CE4BEE"/>
    <w:rsid w:val="00CE5ACF"/>
    <w:rsid w:val="00CE620A"/>
    <w:rsid w:val="00CF2F85"/>
    <w:rsid w:val="00CF37F1"/>
    <w:rsid w:val="00CF4E96"/>
    <w:rsid w:val="00CF65DC"/>
    <w:rsid w:val="00CF751A"/>
    <w:rsid w:val="00CF7922"/>
    <w:rsid w:val="00CF797A"/>
    <w:rsid w:val="00D018EE"/>
    <w:rsid w:val="00D02935"/>
    <w:rsid w:val="00D0321A"/>
    <w:rsid w:val="00D03ACE"/>
    <w:rsid w:val="00D041A9"/>
    <w:rsid w:val="00D04E31"/>
    <w:rsid w:val="00D0593C"/>
    <w:rsid w:val="00D10121"/>
    <w:rsid w:val="00D12414"/>
    <w:rsid w:val="00D15C67"/>
    <w:rsid w:val="00D163CA"/>
    <w:rsid w:val="00D16ED9"/>
    <w:rsid w:val="00D21E6F"/>
    <w:rsid w:val="00D24E2E"/>
    <w:rsid w:val="00D25747"/>
    <w:rsid w:val="00D25803"/>
    <w:rsid w:val="00D27177"/>
    <w:rsid w:val="00D30B15"/>
    <w:rsid w:val="00D318AC"/>
    <w:rsid w:val="00D32D4A"/>
    <w:rsid w:val="00D33122"/>
    <w:rsid w:val="00D33EBF"/>
    <w:rsid w:val="00D37F78"/>
    <w:rsid w:val="00D40188"/>
    <w:rsid w:val="00D40F2A"/>
    <w:rsid w:val="00D4196B"/>
    <w:rsid w:val="00D44434"/>
    <w:rsid w:val="00D454D5"/>
    <w:rsid w:val="00D45A19"/>
    <w:rsid w:val="00D46D5E"/>
    <w:rsid w:val="00D5002A"/>
    <w:rsid w:val="00D5209F"/>
    <w:rsid w:val="00D56E09"/>
    <w:rsid w:val="00D57744"/>
    <w:rsid w:val="00D57A83"/>
    <w:rsid w:val="00D606AD"/>
    <w:rsid w:val="00D61C2F"/>
    <w:rsid w:val="00D61C4D"/>
    <w:rsid w:val="00D64544"/>
    <w:rsid w:val="00D6477C"/>
    <w:rsid w:val="00D64AAD"/>
    <w:rsid w:val="00D66353"/>
    <w:rsid w:val="00D6794C"/>
    <w:rsid w:val="00D67A70"/>
    <w:rsid w:val="00D70CF4"/>
    <w:rsid w:val="00D75E6E"/>
    <w:rsid w:val="00D76416"/>
    <w:rsid w:val="00D77375"/>
    <w:rsid w:val="00D80030"/>
    <w:rsid w:val="00D80934"/>
    <w:rsid w:val="00D809AA"/>
    <w:rsid w:val="00D8358C"/>
    <w:rsid w:val="00D848A4"/>
    <w:rsid w:val="00D84EDB"/>
    <w:rsid w:val="00D87CC9"/>
    <w:rsid w:val="00D9201D"/>
    <w:rsid w:val="00D921B1"/>
    <w:rsid w:val="00D93646"/>
    <w:rsid w:val="00D954F7"/>
    <w:rsid w:val="00D972CB"/>
    <w:rsid w:val="00DA1788"/>
    <w:rsid w:val="00DA3508"/>
    <w:rsid w:val="00DA41B0"/>
    <w:rsid w:val="00DA4A90"/>
    <w:rsid w:val="00DA5AC2"/>
    <w:rsid w:val="00DA5FD6"/>
    <w:rsid w:val="00DA6154"/>
    <w:rsid w:val="00DA7384"/>
    <w:rsid w:val="00DB0BA8"/>
    <w:rsid w:val="00DB0C6C"/>
    <w:rsid w:val="00DB196C"/>
    <w:rsid w:val="00DB2F44"/>
    <w:rsid w:val="00DB3063"/>
    <w:rsid w:val="00DB4831"/>
    <w:rsid w:val="00DB6B8B"/>
    <w:rsid w:val="00DC26B9"/>
    <w:rsid w:val="00DC32FB"/>
    <w:rsid w:val="00DC38BB"/>
    <w:rsid w:val="00DC63A8"/>
    <w:rsid w:val="00DD14F0"/>
    <w:rsid w:val="00DD1A0B"/>
    <w:rsid w:val="00DD22D6"/>
    <w:rsid w:val="00DD2766"/>
    <w:rsid w:val="00DD33D5"/>
    <w:rsid w:val="00DD6678"/>
    <w:rsid w:val="00DE21D0"/>
    <w:rsid w:val="00DE39CE"/>
    <w:rsid w:val="00DE3B23"/>
    <w:rsid w:val="00DE782A"/>
    <w:rsid w:val="00DE7CD9"/>
    <w:rsid w:val="00DF2C6F"/>
    <w:rsid w:val="00DF7A14"/>
    <w:rsid w:val="00E00778"/>
    <w:rsid w:val="00E01D55"/>
    <w:rsid w:val="00E0218F"/>
    <w:rsid w:val="00E03176"/>
    <w:rsid w:val="00E03193"/>
    <w:rsid w:val="00E05469"/>
    <w:rsid w:val="00E06375"/>
    <w:rsid w:val="00E0702C"/>
    <w:rsid w:val="00E101F0"/>
    <w:rsid w:val="00E108CA"/>
    <w:rsid w:val="00E1166E"/>
    <w:rsid w:val="00E127D4"/>
    <w:rsid w:val="00E202D7"/>
    <w:rsid w:val="00E205AE"/>
    <w:rsid w:val="00E24170"/>
    <w:rsid w:val="00E241D5"/>
    <w:rsid w:val="00E30AE2"/>
    <w:rsid w:val="00E32293"/>
    <w:rsid w:val="00E33CD4"/>
    <w:rsid w:val="00E33EA4"/>
    <w:rsid w:val="00E34CB1"/>
    <w:rsid w:val="00E41368"/>
    <w:rsid w:val="00E41C76"/>
    <w:rsid w:val="00E41D17"/>
    <w:rsid w:val="00E42B79"/>
    <w:rsid w:val="00E43023"/>
    <w:rsid w:val="00E437C6"/>
    <w:rsid w:val="00E43A13"/>
    <w:rsid w:val="00E464F7"/>
    <w:rsid w:val="00E55166"/>
    <w:rsid w:val="00E5752D"/>
    <w:rsid w:val="00E576D1"/>
    <w:rsid w:val="00E61ECF"/>
    <w:rsid w:val="00E63042"/>
    <w:rsid w:val="00E639B9"/>
    <w:rsid w:val="00E6439B"/>
    <w:rsid w:val="00E64D28"/>
    <w:rsid w:val="00E654DA"/>
    <w:rsid w:val="00E65754"/>
    <w:rsid w:val="00E6601F"/>
    <w:rsid w:val="00E66EB0"/>
    <w:rsid w:val="00E67DA8"/>
    <w:rsid w:val="00E71833"/>
    <w:rsid w:val="00E71A9E"/>
    <w:rsid w:val="00E734B4"/>
    <w:rsid w:val="00E7361D"/>
    <w:rsid w:val="00E73FEE"/>
    <w:rsid w:val="00E74260"/>
    <w:rsid w:val="00E75493"/>
    <w:rsid w:val="00E7624C"/>
    <w:rsid w:val="00E81336"/>
    <w:rsid w:val="00E82B18"/>
    <w:rsid w:val="00E85C9D"/>
    <w:rsid w:val="00E874F4"/>
    <w:rsid w:val="00E8766D"/>
    <w:rsid w:val="00E9128C"/>
    <w:rsid w:val="00E91481"/>
    <w:rsid w:val="00E91F93"/>
    <w:rsid w:val="00E926C5"/>
    <w:rsid w:val="00E92A87"/>
    <w:rsid w:val="00E93448"/>
    <w:rsid w:val="00E93483"/>
    <w:rsid w:val="00E944BA"/>
    <w:rsid w:val="00E94BFC"/>
    <w:rsid w:val="00E9512C"/>
    <w:rsid w:val="00E9697E"/>
    <w:rsid w:val="00E97DE9"/>
    <w:rsid w:val="00EA0E23"/>
    <w:rsid w:val="00EA1499"/>
    <w:rsid w:val="00EA33FF"/>
    <w:rsid w:val="00EA409D"/>
    <w:rsid w:val="00EA5B5A"/>
    <w:rsid w:val="00EB1870"/>
    <w:rsid w:val="00EB1B2C"/>
    <w:rsid w:val="00EB3C0D"/>
    <w:rsid w:val="00EB49A4"/>
    <w:rsid w:val="00EB5A51"/>
    <w:rsid w:val="00EB7476"/>
    <w:rsid w:val="00EB7EF5"/>
    <w:rsid w:val="00EC0EBB"/>
    <w:rsid w:val="00EC19D9"/>
    <w:rsid w:val="00EC5265"/>
    <w:rsid w:val="00EC5465"/>
    <w:rsid w:val="00EC7E07"/>
    <w:rsid w:val="00ED2338"/>
    <w:rsid w:val="00ED2BB7"/>
    <w:rsid w:val="00ED52C6"/>
    <w:rsid w:val="00ED79B8"/>
    <w:rsid w:val="00ED7CCF"/>
    <w:rsid w:val="00EE2CCD"/>
    <w:rsid w:val="00EE56A0"/>
    <w:rsid w:val="00EE6E30"/>
    <w:rsid w:val="00EF0D6B"/>
    <w:rsid w:val="00EF1625"/>
    <w:rsid w:val="00EF16C4"/>
    <w:rsid w:val="00EF2426"/>
    <w:rsid w:val="00EF2609"/>
    <w:rsid w:val="00EF2B13"/>
    <w:rsid w:val="00EF4614"/>
    <w:rsid w:val="00F00709"/>
    <w:rsid w:val="00F03C72"/>
    <w:rsid w:val="00F0553A"/>
    <w:rsid w:val="00F05BE1"/>
    <w:rsid w:val="00F0615B"/>
    <w:rsid w:val="00F0753A"/>
    <w:rsid w:val="00F07A1C"/>
    <w:rsid w:val="00F10496"/>
    <w:rsid w:val="00F10499"/>
    <w:rsid w:val="00F1073A"/>
    <w:rsid w:val="00F1144A"/>
    <w:rsid w:val="00F12092"/>
    <w:rsid w:val="00F133BC"/>
    <w:rsid w:val="00F13C00"/>
    <w:rsid w:val="00F14C6A"/>
    <w:rsid w:val="00F1502A"/>
    <w:rsid w:val="00F152DE"/>
    <w:rsid w:val="00F16A4D"/>
    <w:rsid w:val="00F16EF3"/>
    <w:rsid w:val="00F2137B"/>
    <w:rsid w:val="00F23510"/>
    <w:rsid w:val="00F23C4F"/>
    <w:rsid w:val="00F2421E"/>
    <w:rsid w:val="00F24AFE"/>
    <w:rsid w:val="00F256D6"/>
    <w:rsid w:val="00F3388B"/>
    <w:rsid w:val="00F34470"/>
    <w:rsid w:val="00F412CF"/>
    <w:rsid w:val="00F42F45"/>
    <w:rsid w:val="00F430E7"/>
    <w:rsid w:val="00F44298"/>
    <w:rsid w:val="00F44C14"/>
    <w:rsid w:val="00F4520C"/>
    <w:rsid w:val="00F45ADD"/>
    <w:rsid w:val="00F5034D"/>
    <w:rsid w:val="00F5054F"/>
    <w:rsid w:val="00F509BF"/>
    <w:rsid w:val="00F50FFB"/>
    <w:rsid w:val="00F536E1"/>
    <w:rsid w:val="00F53A65"/>
    <w:rsid w:val="00F568CD"/>
    <w:rsid w:val="00F57DE9"/>
    <w:rsid w:val="00F60DA3"/>
    <w:rsid w:val="00F6203D"/>
    <w:rsid w:val="00F64F1C"/>
    <w:rsid w:val="00F651E5"/>
    <w:rsid w:val="00F6531A"/>
    <w:rsid w:val="00F65E8E"/>
    <w:rsid w:val="00F67FC9"/>
    <w:rsid w:val="00F7092F"/>
    <w:rsid w:val="00F70FE7"/>
    <w:rsid w:val="00F73E7B"/>
    <w:rsid w:val="00F74765"/>
    <w:rsid w:val="00F75B70"/>
    <w:rsid w:val="00F762ED"/>
    <w:rsid w:val="00F8056B"/>
    <w:rsid w:val="00F8069A"/>
    <w:rsid w:val="00F8093A"/>
    <w:rsid w:val="00F8462A"/>
    <w:rsid w:val="00F85F94"/>
    <w:rsid w:val="00F865A8"/>
    <w:rsid w:val="00F86A00"/>
    <w:rsid w:val="00F924D4"/>
    <w:rsid w:val="00F93909"/>
    <w:rsid w:val="00F94E36"/>
    <w:rsid w:val="00F96C28"/>
    <w:rsid w:val="00FA241D"/>
    <w:rsid w:val="00FA4308"/>
    <w:rsid w:val="00FA518F"/>
    <w:rsid w:val="00FA5476"/>
    <w:rsid w:val="00FA552C"/>
    <w:rsid w:val="00FB066C"/>
    <w:rsid w:val="00FB0F9E"/>
    <w:rsid w:val="00FB265A"/>
    <w:rsid w:val="00FB271D"/>
    <w:rsid w:val="00FB4F43"/>
    <w:rsid w:val="00FB528F"/>
    <w:rsid w:val="00FB5A05"/>
    <w:rsid w:val="00FB627D"/>
    <w:rsid w:val="00FB63CE"/>
    <w:rsid w:val="00FB6856"/>
    <w:rsid w:val="00FB7094"/>
    <w:rsid w:val="00FC4ADA"/>
    <w:rsid w:val="00FC4DEB"/>
    <w:rsid w:val="00FC7F54"/>
    <w:rsid w:val="00FD1575"/>
    <w:rsid w:val="00FD2C3D"/>
    <w:rsid w:val="00FD3AA5"/>
    <w:rsid w:val="00FD5725"/>
    <w:rsid w:val="00FD5919"/>
    <w:rsid w:val="00FD5EAA"/>
    <w:rsid w:val="00FD6085"/>
    <w:rsid w:val="00FD6E09"/>
    <w:rsid w:val="00FE0944"/>
    <w:rsid w:val="00FE3454"/>
    <w:rsid w:val="00FE566D"/>
    <w:rsid w:val="00FF1405"/>
    <w:rsid w:val="00FF226E"/>
    <w:rsid w:val="00FF6BED"/>
    <w:rsid w:val="00FF6F29"/>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rules v:ext="edit">
        <o:r id="V:Rule1" type="connector" idref="#Line 180"/>
        <o:r id="V:Rule2" type="connector" idref="#Line 178"/>
        <o:r id="V:Rule3" type="connector" idref="#Line 179"/>
        <o:r id="V:Rule4" type="connector" idref="#Line 175"/>
        <o:r id="V:Rule5" type="connector" idref="#Line 174"/>
        <o:r id="V:Rule6" type="connector" idref="#Line 176"/>
        <o:r id="V:Rule7" type="connector" idref="#Line 177"/>
      </o:rules>
    </o:shapelayout>
  </w:shapeDefaults>
  <w:decimalSymbol w:val="."/>
  <w:listSeparator w:val=","/>
  <w14:docId w14:val="62CE1911"/>
  <w15:docId w15:val="{3FF0D43E-86ED-460E-BEDF-0CD8BB635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309"/>
    <w:pPr>
      <w:spacing w:before="160" w:line="288" w:lineRule="auto"/>
      <w:ind w:left="941"/>
    </w:pPr>
    <w:rPr>
      <w:rFonts w:ascii="Times New Roman" w:eastAsia="Times New Roman" w:hAnsi="Times New Roman" w:cs="Times New Roman"/>
      <w:sz w:val="26"/>
      <w:lang w:val="vi"/>
    </w:rPr>
  </w:style>
  <w:style w:type="paragraph" w:styleId="Heading1">
    <w:name w:val="heading 1"/>
    <w:basedOn w:val="Normal"/>
    <w:uiPriority w:val="9"/>
    <w:qFormat/>
    <w:rsid w:val="006A0B00"/>
    <w:pPr>
      <w:spacing w:after="160"/>
      <w:ind w:right="539"/>
      <w:jc w:val="center"/>
      <w:outlineLvl w:val="0"/>
    </w:pPr>
    <w:rPr>
      <w:b/>
      <w:bCs/>
      <w:sz w:val="34"/>
      <w:szCs w:val="32"/>
    </w:rPr>
  </w:style>
  <w:style w:type="paragraph" w:styleId="Heading2">
    <w:name w:val="heading 2"/>
    <w:basedOn w:val="Normal"/>
    <w:uiPriority w:val="9"/>
    <w:unhideWhenUsed/>
    <w:qFormat/>
    <w:rsid w:val="006A0B00"/>
    <w:pPr>
      <w:numPr>
        <w:numId w:val="21"/>
      </w:numPr>
      <w:spacing w:after="160"/>
      <w:outlineLvl w:val="1"/>
    </w:pPr>
    <w:rPr>
      <w:b/>
      <w:bCs/>
      <w:sz w:val="32"/>
      <w:szCs w:val="30"/>
    </w:rPr>
  </w:style>
  <w:style w:type="paragraph" w:styleId="Heading3">
    <w:name w:val="heading 3"/>
    <w:basedOn w:val="Normal"/>
    <w:uiPriority w:val="9"/>
    <w:unhideWhenUsed/>
    <w:qFormat/>
    <w:rsid w:val="006A0B00"/>
    <w:pPr>
      <w:numPr>
        <w:ilvl w:val="1"/>
        <w:numId w:val="21"/>
      </w:numPr>
      <w:spacing w:after="160"/>
      <w:outlineLvl w:val="2"/>
    </w:pPr>
    <w:rPr>
      <w:b/>
      <w:bCs/>
      <w:sz w:val="30"/>
      <w:szCs w:val="28"/>
    </w:rPr>
  </w:style>
  <w:style w:type="paragraph" w:styleId="Heading4">
    <w:name w:val="heading 4"/>
    <w:basedOn w:val="Normal"/>
    <w:link w:val="Heading4Char"/>
    <w:uiPriority w:val="9"/>
    <w:unhideWhenUsed/>
    <w:qFormat/>
    <w:rsid w:val="006A0B00"/>
    <w:pPr>
      <w:numPr>
        <w:ilvl w:val="2"/>
        <w:numId w:val="21"/>
      </w:numPr>
      <w:spacing w:after="160"/>
      <w:outlineLvl w:val="3"/>
    </w:pPr>
    <w:rPr>
      <w:b/>
      <w:bCs/>
      <w:sz w:val="28"/>
      <w:szCs w:val="26"/>
    </w:rPr>
  </w:style>
  <w:style w:type="paragraph" w:styleId="Heading5">
    <w:name w:val="heading 5"/>
    <w:basedOn w:val="Normal"/>
    <w:link w:val="Heading5Char"/>
    <w:uiPriority w:val="9"/>
    <w:unhideWhenUsed/>
    <w:qFormat/>
    <w:rsid w:val="006A0B00"/>
    <w:pPr>
      <w:numPr>
        <w:ilvl w:val="3"/>
        <w:numId w:val="21"/>
      </w:numPr>
      <w:spacing w:after="160"/>
      <w:outlineLvl w:val="4"/>
    </w:pPr>
    <w:rPr>
      <w:b/>
      <w:bCs/>
      <w:szCs w:val="26"/>
    </w:rPr>
  </w:style>
  <w:style w:type="paragraph" w:styleId="Heading6">
    <w:name w:val="heading 6"/>
    <w:basedOn w:val="Normal"/>
    <w:next w:val="Normal"/>
    <w:link w:val="Heading6Char"/>
    <w:uiPriority w:val="9"/>
    <w:unhideWhenUsed/>
    <w:qFormat/>
    <w:rsid w:val="006A0B00"/>
    <w:pPr>
      <w:keepNext/>
      <w:keepLines/>
      <w:numPr>
        <w:ilvl w:val="4"/>
        <w:numId w:val="21"/>
      </w:numPr>
      <w:spacing w:after="160"/>
      <w:outlineLvl w:val="5"/>
    </w:pPr>
    <w:rPr>
      <w:rFonts w:asciiTheme="majorHAnsi" w:eastAsiaTheme="majorEastAsia" w:hAnsiTheme="majorHAnsi" w:cstheme="majorBidi"/>
      <w:i/>
    </w:rPr>
  </w:style>
  <w:style w:type="paragraph" w:styleId="Heading7">
    <w:name w:val="heading 7"/>
    <w:basedOn w:val="Normal"/>
    <w:next w:val="Normal"/>
    <w:link w:val="Heading7Char"/>
    <w:uiPriority w:val="9"/>
    <w:semiHidden/>
    <w:unhideWhenUsed/>
    <w:qFormat/>
    <w:rsid w:val="00DC38BB"/>
    <w:pPr>
      <w:keepNext/>
      <w:keepLines/>
      <w:numPr>
        <w:ilvl w:val="6"/>
        <w:numId w:val="21"/>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DC38BB"/>
    <w:pPr>
      <w:keepNext/>
      <w:keepLines/>
      <w:numPr>
        <w:ilvl w:val="7"/>
        <w:numId w:val="21"/>
      </w:numPr>
      <w:tabs>
        <w:tab w:val="num" w:pos="360"/>
      </w:tabs>
      <w:spacing w:before="40"/>
      <w:ind w:left="941" w:firstLine="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DC38BB"/>
    <w:pPr>
      <w:keepNext/>
      <w:keepLines/>
      <w:numPr>
        <w:ilvl w:val="8"/>
        <w:numId w:val="21"/>
      </w:numPr>
      <w:tabs>
        <w:tab w:val="num" w:pos="360"/>
      </w:tabs>
      <w:spacing w:before="40"/>
      <w:ind w:left="941" w:firstLine="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20" w:after="120"/>
      <w:ind w:left="0"/>
    </w:pPr>
    <w:rPr>
      <w:rFonts w:asciiTheme="minorHAnsi" w:hAnsiTheme="minorHAnsi" w:cstheme="minorHAnsi"/>
      <w:b/>
      <w:bCs/>
      <w:caps/>
      <w:sz w:val="20"/>
      <w:szCs w:val="20"/>
    </w:rPr>
  </w:style>
  <w:style w:type="paragraph" w:styleId="TOC2">
    <w:name w:val="toc 2"/>
    <w:basedOn w:val="Normal"/>
    <w:uiPriority w:val="39"/>
    <w:qFormat/>
    <w:pPr>
      <w:spacing w:before="0"/>
      <w:ind w:left="260"/>
    </w:pPr>
    <w:rPr>
      <w:rFonts w:asciiTheme="minorHAnsi" w:hAnsiTheme="minorHAnsi" w:cstheme="minorHAnsi"/>
      <w:smallCaps/>
      <w:sz w:val="20"/>
      <w:szCs w:val="20"/>
    </w:rPr>
  </w:style>
  <w:style w:type="paragraph" w:styleId="TOC3">
    <w:name w:val="toc 3"/>
    <w:basedOn w:val="Normal"/>
    <w:uiPriority w:val="39"/>
    <w:qFormat/>
    <w:pPr>
      <w:spacing w:before="0"/>
      <w:ind w:left="520"/>
    </w:pPr>
    <w:rPr>
      <w:rFonts w:asciiTheme="minorHAnsi" w:hAnsiTheme="minorHAnsi" w:cstheme="minorHAnsi"/>
      <w:i/>
      <w:iCs/>
      <w:sz w:val="20"/>
      <w:szCs w:val="20"/>
    </w:rPr>
  </w:style>
  <w:style w:type="paragraph" w:styleId="TOC4">
    <w:name w:val="toc 4"/>
    <w:basedOn w:val="Normal"/>
    <w:uiPriority w:val="39"/>
    <w:qFormat/>
    <w:pPr>
      <w:spacing w:before="0"/>
      <w:ind w:left="780"/>
    </w:pPr>
    <w:rPr>
      <w:rFonts w:asciiTheme="minorHAnsi" w:hAnsiTheme="minorHAnsi" w:cstheme="minorHAnsi"/>
      <w:sz w:val="18"/>
      <w:szCs w:val="18"/>
    </w:rPr>
  </w:style>
  <w:style w:type="paragraph" w:styleId="BodyText">
    <w:name w:val="Body Text"/>
    <w:basedOn w:val="Normal"/>
    <w:link w:val="BodyTextChar"/>
    <w:uiPriority w:val="1"/>
    <w:qFormat/>
    <w:rPr>
      <w:szCs w:val="26"/>
    </w:rPr>
  </w:style>
  <w:style w:type="paragraph" w:styleId="ListParagraph">
    <w:name w:val="List Paragraph"/>
    <w:basedOn w:val="Normal"/>
    <w:uiPriority w:val="1"/>
    <w:qFormat/>
    <w:pPr>
      <w:spacing w:before="173"/>
      <w:ind w:left="1373" w:hanging="432"/>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DC38BB"/>
    <w:rPr>
      <w:color w:val="0000FF" w:themeColor="hyperlink"/>
      <w:u w:val="single"/>
    </w:rPr>
  </w:style>
  <w:style w:type="character" w:customStyle="1" w:styleId="Heading6Char">
    <w:name w:val="Heading 6 Char"/>
    <w:basedOn w:val="DefaultParagraphFont"/>
    <w:link w:val="Heading6"/>
    <w:uiPriority w:val="9"/>
    <w:rsid w:val="006A0B00"/>
    <w:rPr>
      <w:rFonts w:asciiTheme="majorHAnsi" w:eastAsiaTheme="majorEastAsia" w:hAnsiTheme="majorHAnsi" w:cstheme="majorBidi"/>
      <w:i/>
      <w:sz w:val="26"/>
      <w:lang w:val="vi"/>
    </w:rPr>
  </w:style>
  <w:style w:type="character" w:customStyle="1" w:styleId="Heading7Char">
    <w:name w:val="Heading 7 Char"/>
    <w:basedOn w:val="DefaultParagraphFont"/>
    <w:link w:val="Heading7"/>
    <w:uiPriority w:val="9"/>
    <w:semiHidden/>
    <w:rsid w:val="00DC38BB"/>
    <w:rPr>
      <w:rFonts w:asciiTheme="majorHAnsi" w:eastAsiaTheme="majorEastAsia" w:hAnsiTheme="majorHAnsi" w:cstheme="majorBidi"/>
      <w:i/>
      <w:iCs/>
      <w:color w:val="243F60" w:themeColor="accent1" w:themeShade="7F"/>
      <w:sz w:val="26"/>
      <w:lang w:val="vi"/>
    </w:rPr>
  </w:style>
  <w:style w:type="character" w:customStyle="1" w:styleId="Heading8Char">
    <w:name w:val="Heading 8 Char"/>
    <w:basedOn w:val="DefaultParagraphFont"/>
    <w:link w:val="Heading8"/>
    <w:uiPriority w:val="9"/>
    <w:semiHidden/>
    <w:rsid w:val="00DC38BB"/>
    <w:rPr>
      <w:rFonts w:asciiTheme="majorHAnsi" w:eastAsiaTheme="majorEastAsia" w:hAnsiTheme="majorHAnsi" w:cstheme="majorBidi"/>
      <w:color w:val="272727" w:themeColor="text1" w:themeTint="D8"/>
      <w:sz w:val="21"/>
      <w:szCs w:val="21"/>
      <w:lang w:val="vi"/>
    </w:rPr>
  </w:style>
  <w:style w:type="character" w:customStyle="1" w:styleId="Heading9Char">
    <w:name w:val="Heading 9 Char"/>
    <w:basedOn w:val="DefaultParagraphFont"/>
    <w:link w:val="Heading9"/>
    <w:uiPriority w:val="9"/>
    <w:semiHidden/>
    <w:rsid w:val="00DC38BB"/>
    <w:rPr>
      <w:rFonts w:asciiTheme="majorHAnsi" w:eastAsiaTheme="majorEastAsia" w:hAnsiTheme="majorHAnsi" w:cstheme="majorBidi"/>
      <w:i/>
      <w:iCs/>
      <w:color w:val="272727" w:themeColor="text1" w:themeTint="D8"/>
      <w:sz w:val="21"/>
      <w:szCs w:val="21"/>
      <w:lang w:val="vi"/>
    </w:rPr>
  </w:style>
  <w:style w:type="character" w:customStyle="1" w:styleId="BodyTextChar">
    <w:name w:val="Body Text Char"/>
    <w:basedOn w:val="DefaultParagraphFont"/>
    <w:link w:val="BodyText"/>
    <w:uiPriority w:val="1"/>
    <w:rsid w:val="00DC38BB"/>
    <w:rPr>
      <w:rFonts w:ascii="Times New Roman" w:eastAsia="Times New Roman" w:hAnsi="Times New Roman" w:cs="Times New Roman"/>
      <w:sz w:val="26"/>
      <w:szCs w:val="26"/>
      <w:lang w:val="vi"/>
    </w:rPr>
  </w:style>
  <w:style w:type="character" w:customStyle="1" w:styleId="Heading5Char">
    <w:name w:val="Heading 5 Char"/>
    <w:basedOn w:val="DefaultParagraphFont"/>
    <w:link w:val="Heading5"/>
    <w:uiPriority w:val="9"/>
    <w:rsid w:val="006A0B00"/>
    <w:rPr>
      <w:rFonts w:ascii="Times New Roman" w:eastAsia="Times New Roman" w:hAnsi="Times New Roman" w:cs="Times New Roman"/>
      <w:b/>
      <w:bCs/>
      <w:sz w:val="26"/>
      <w:szCs w:val="26"/>
      <w:lang w:val="vi"/>
    </w:rPr>
  </w:style>
  <w:style w:type="paragraph" w:customStyle="1" w:styleId="Code">
    <w:name w:val="Code"/>
    <w:basedOn w:val="Normal"/>
    <w:link w:val="CodeChar"/>
    <w:qFormat/>
    <w:rsid w:val="00C349A4"/>
    <w:pPr>
      <w:pBdr>
        <w:top w:val="single" w:sz="4" w:space="1" w:color="auto"/>
        <w:left w:val="single" w:sz="4" w:space="31" w:color="auto"/>
        <w:bottom w:val="single" w:sz="4" w:space="1" w:color="auto"/>
        <w:right w:val="single" w:sz="4" w:space="4" w:color="auto"/>
      </w:pBdr>
      <w:contextualSpacing/>
    </w:pPr>
    <w:rPr>
      <w:rFonts w:ascii="Carlito" w:hAnsi="Carlito"/>
      <w:i/>
      <w:iCs/>
      <w:sz w:val="22"/>
    </w:rPr>
  </w:style>
  <w:style w:type="paragraph" w:customStyle="1" w:styleId="Command">
    <w:name w:val="Command"/>
    <w:link w:val="CommandChar"/>
    <w:qFormat/>
    <w:rsid w:val="00C349A4"/>
    <w:pPr>
      <w:spacing w:before="160" w:line="288" w:lineRule="auto"/>
      <w:ind w:left="941"/>
    </w:pPr>
    <w:rPr>
      <w:rFonts w:ascii="Times New Roman" w:eastAsia="Times New Roman" w:hAnsi="Times New Roman" w:cs="Times New Roman"/>
      <w:b/>
      <w:i/>
      <w:sz w:val="26"/>
      <w:szCs w:val="26"/>
      <w:lang w:val="vi"/>
    </w:rPr>
  </w:style>
  <w:style w:type="character" w:customStyle="1" w:styleId="CodeChar">
    <w:name w:val="Code Char"/>
    <w:basedOn w:val="DefaultParagraphFont"/>
    <w:link w:val="Code"/>
    <w:rsid w:val="00C349A4"/>
    <w:rPr>
      <w:rFonts w:ascii="Carlito" w:eastAsia="Times New Roman" w:hAnsi="Carlito" w:cs="Times New Roman"/>
      <w:i/>
      <w:iCs/>
      <w:lang w:val="vi"/>
    </w:rPr>
  </w:style>
  <w:style w:type="character" w:customStyle="1" w:styleId="Heading4Char">
    <w:name w:val="Heading 4 Char"/>
    <w:basedOn w:val="DefaultParagraphFont"/>
    <w:link w:val="Heading4"/>
    <w:uiPriority w:val="9"/>
    <w:rsid w:val="006A0B00"/>
    <w:rPr>
      <w:rFonts w:ascii="Times New Roman" w:eastAsia="Times New Roman" w:hAnsi="Times New Roman" w:cs="Times New Roman"/>
      <w:b/>
      <w:bCs/>
      <w:sz w:val="28"/>
      <w:szCs w:val="26"/>
      <w:lang w:val="vi"/>
    </w:rPr>
  </w:style>
  <w:style w:type="character" w:customStyle="1" w:styleId="CommandChar">
    <w:name w:val="Command Char"/>
    <w:basedOn w:val="DefaultParagraphFont"/>
    <w:link w:val="Command"/>
    <w:rsid w:val="00C349A4"/>
    <w:rPr>
      <w:rFonts w:ascii="Times New Roman" w:eastAsia="Times New Roman" w:hAnsi="Times New Roman" w:cs="Times New Roman"/>
      <w:b/>
      <w:i/>
      <w:sz w:val="26"/>
      <w:szCs w:val="26"/>
      <w:lang w:val="vi"/>
    </w:rPr>
  </w:style>
  <w:style w:type="paragraph" w:styleId="TOCHeading">
    <w:name w:val="TOC Heading"/>
    <w:basedOn w:val="Heading1"/>
    <w:next w:val="Normal"/>
    <w:uiPriority w:val="39"/>
    <w:unhideWhenUsed/>
    <w:qFormat/>
    <w:rsid w:val="006A0B00"/>
    <w:pPr>
      <w:keepNext/>
      <w:keepLines/>
      <w:widowControl/>
      <w:autoSpaceDE/>
      <w:autoSpaceDN/>
      <w:spacing w:before="240" w:after="0" w:line="259" w:lineRule="auto"/>
      <w:ind w:left="0" w:right="0"/>
      <w:jc w:val="left"/>
      <w:outlineLvl w:val="9"/>
    </w:pPr>
    <w:rPr>
      <w:rFonts w:asciiTheme="majorHAnsi" w:eastAsiaTheme="majorEastAsia" w:hAnsiTheme="majorHAnsi" w:cstheme="majorBidi"/>
      <w:b w:val="0"/>
      <w:bCs w:val="0"/>
      <w:color w:val="365F91" w:themeColor="accent1" w:themeShade="BF"/>
      <w:sz w:val="32"/>
      <w:lang w:val="en-US"/>
    </w:rPr>
  </w:style>
  <w:style w:type="paragraph" w:styleId="Header">
    <w:name w:val="header"/>
    <w:basedOn w:val="Normal"/>
    <w:link w:val="HeaderChar"/>
    <w:uiPriority w:val="99"/>
    <w:unhideWhenUsed/>
    <w:rsid w:val="00E24170"/>
    <w:pPr>
      <w:tabs>
        <w:tab w:val="center" w:pos="4513"/>
        <w:tab w:val="right" w:pos="9026"/>
      </w:tabs>
      <w:spacing w:before="0" w:line="240" w:lineRule="auto"/>
    </w:pPr>
  </w:style>
  <w:style w:type="character" w:customStyle="1" w:styleId="HeaderChar">
    <w:name w:val="Header Char"/>
    <w:basedOn w:val="DefaultParagraphFont"/>
    <w:link w:val="Header"/>
    <w:uiPriority w:val="99"/>
    <w:rsid w:val="00E24170"/>
    <w:rPr>
      <w:rFonts w:ascii="Times New Roman" w:eastAsia="Times New Roman" w:hAnsi="Times New Roman" w:cs="Times New Roman"/>
      <w:sz w:val="26"/>
      <w:lang w:val="vi"/>
    </w:rPr>
  </w:style>
  <w:style w:type="paragraph" w:styleId="Footer">
    <w:name w:val="footer"/>
    <w:basedOn w:val="Normal"/>
    <w:link w:val="FooterChar"/>
    <w:uiPriority w:val="99"/>
    <w:unhideWhenUsed/>
    <w:rsid w:val="00E24170"/>
    <w:pPr>
      <w:tabs>
        <w:tab w:val="center" w:pos="4513"/>
        <w:tab w:val="right" w:pos="9026"/>
      </w:tabs>
      <w:spacing w:before="0" w:line="240" w:lineRule="auto"/>
    </w:pPr>
  </w:style>
  <w:style w:type="character" w:customStyle="1" w:styleId="FooterChar">
    <w:name w:val="Footer Char"/>
    <w:basedOn w:val="DefaultParagraphFont"/>
    <w:link w:val="Footer"/>
    <w:uiPriority w:val="99"/>
    <w:rsid w:val="00E24170"/>
    <w:rPr>
      <w:rFonts w:ascii="Times New Roman" w:eastAsia="Times New Roman" w:hAnsi="Times New Roman" w:cs="Times New Roman"/>
      <w:sz w:val="26"/>
      <w:lang w:val="vi"/>
    </w:rPr>
  </w:style>
  <w:style w:type="table" w:styleId="TableGrid">
    <w:name w:val="Table Grid"/>
    <w:basedOn w:val="TableNormal"/>
    <w:uiPriority w:val="39"/>
    <w:rsid w:val="00BB41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5">
    <w:name w:val="toc 5"/>
    <w:basedOn w:val="Normal"/>
    <w:next w:val="Normal"/>
    <w:autoRedefine/>
    <w:uiPriority w:val="39"/>
    <w:unhideWhenUsed/>
    <w:rsid w:val="00250C09"/>
    <w:pPr>
      <w:spacing w:before="0"/>
      <w:ind w:left="1040"/>
    </w:pPr>
    <w:rPr>
      <w:rFonts w:asciiTheme="minorHAnsi" w:hAnsiTheme="minorHAnsi" w:cstheme="minorHAnsi"/>
      <w:sz w:val="18"/>
      <w:szCs w:val="18"/>
    </w:rPr>
  </w:style>
  <w:style w:type="paragraph" w:styleId="TOC6">
    <w:name w:val="toc 6"/>
    <w:basedOn w:val="Normal"/>
    <w:next w:val="Normal"/>
    <w:autoRedefine/>
    <w:uiPriority w:val="39"/>
    <w:unhideWhenUsed/>
    <w:rsid w:val="00250C09"/>
    <w:pPr>
      <w:spacing w:before="0"/>
      <w:ind w:left="1300"/>
    </w:pPr>
    <w:rPr>
      <w:rFonts w:asciiTheme="minorHAnsi" w:hAnsiTheme="minorHAnsi" w:cstheme="minorHAnsi"/>
      <w:sz w:val="18"/>
      <w:szCs w:val="18"/>
    </w:rPr>
  </w:style>
  <w:style w:type="paragraph" w:styleId="TOC7">
    <w:name w:val="toc 7"/>
    <w:basedOn w:val="Normal"/>
    <w:next w:val="Normal"/>
    <w:autoRedefine/>
    <w:uiPriority w:val="39"/>
    <w:unhideWhenUsed/>
    <w:rsid w:val="00250C09"/>
    <w:pPr>
      <w:spacing w:before="0"/>
      <w:ind w:left="1560"/>
    </w:pPr>
    <w:rPr>
      <w:rFonts w:asciiTheme="minorHAnsi" w:hAnsiTheme="minorHAnsi" w:cstheme="minorHAnsi"/>
      <w:sz w:val="18"/>
      <w:szCs w:val="18"/>
    </w:rPr>
  </w:style>
  <w:style w:type="paragraph" w:styleId="TOC8">
    <w:name w:val="toc 8"/>
    <w:basedOn w:val="Normal"/>
    <w:next w:val="Normal"/>
    <w:autoRedefine/>
    <w:uiPriority w:val="39"/>
    <w:unhideWhenUsed/>
    <w:rsid w:val="00250C09"/>
    <w:pPr>
      <w:spacing w:before="0"/>
      <w:ind w:left="1820"/>
    </w:pPr>
    <w:rPr>
      <w:rFonts w:asciiTheme="minorHAnsi" w:hAnsiTheme="minorHAnsi" w:cstheme="minorHAnsi"/>
      <w:sz w:val="18"/>
      <w:szCs w:val="18"/>
    </w:rPr>
  </w:style>
  <w:style w:type="paragraph" w:styleId="TOC9">
    <w:name w:val="toc 9"/>
    <w:basedOn w:val="Normal"/>
    <w:next w:val="Normal"/>
    <w:autoRedefine/>
    <w:uiPriority w:val="39"/>
    <w:unhideWhenUsed/>
    <w:rsid w:val="00250C09"/>
    <w:pPr>
      <w:spacing w:before="0"/>
      <w:ind w:left="2080"/>
    </w:pPr>
    <w:rPr>
      <w:rFonts w:asciiTheme="minorHAnsi" w:hAnsiTheme="minorHAnsi" w:cstheme="minorHAnsi"/>
      <w:sz w:val="18"/>
      <w:szCs w:val="18"/>
    </w:rPr>
  </w:style>
  <w:style w:type="character" w:styleId="UnresolvedMention">
    <w:name w:val="Unresolved Mention"/>
    <w:basedOn w:val="DefaultParagraphFont"/>
    <w:uiPriority w:val="99"/>
    <w:semiHidden/>
    <w:unhideWhenUsed/>
    <w:rsid w:val="00250C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465210">
      <w:bodyDiv w:val="1"/>
      <w:marLeft w:val="0"/>
      <w:marRight w:val="0"/>
      <w:marTop w:val="0"/>
      <w:marBottom w:val="0"/>
      <w:divBdr>
        <w:top w:val="none" w:sz="0" w:space="0" w:color="auto"/>
        <w:left w:val="none" w:sz="0" w:space="0" w:color="auto"/>
        <w:bottom w:val="none" w:sz="0" w:space="0" w:color="auto"/>
        <w:right w:val="none" w:sz="0" w:space="0" w:color="auto"/>
      </w:divBdr>
      <w:divsChild>
        <w:div w:id="91441080">
          <w:marLeft w:val="0"/>
          <w:marRight w:val="0"/>
          <w:marTop w:val="0"/>
          <w:marBottom w:val="0"/>
          <w:divBdr>
            <w:top w:val="none" w:sz="0" w:space="0" w:color="auto"/>
            <w:left w:val="none" w:sz="0" w:space="0" w:color="auto"/>
            <w:bottom w:val="none" w:sz="0" w:space="0" w:color="auto"/>
            <w:right w:val="none" w:sz="0" w:space="0" w:color="auto"/>
          </w:divBdr>
          <w:divsChild>
            <w:div w:id="675111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73607">
      <w:bodyDiv w:val="1"/>
      <w:marLeft w:val="0"/>
      <w:marRight w:val="0"/>
      <w:marTop w:val="0"/>
      <w:marBottom w:val="0"/>
      <w:divBdr>
        <w:top w:val="none" w:sz="0" w:space="0" w:color="auto"/>
        <w:left w:val="none" w:sz="0" w:space="0" w:color="auto"/>
        <w:bottom w:val="none" w:sz="0" w:space="0" w:color="auto"/>
        <w:right w:val="none" w:sz="0" w:space="0" w:color="auto"/>
      </w:divBdr>
    </w:div>
    <w:div w:id="655493964">
      <w:bodyDiv w:val="1"/>
      <w:marLeft w:val="0"/>
      <w:marRight w:val="0"/>
      <w:marTop w:val="0"/>
      <w:marBottom w:val="0"/>
      <w:divBdr>
        <w:top w:val="none" w:sz="0" w:space="0" w:color="auto"/>
        <w:left w:val="none" w:sz="0" w:space="0" w:color="auto"/>
        <w:bottom w:val="none" w:sz="0" w:space="0" w:color="auto"/>
        <w:right w:val="none" w:sz="0" w:space="0" w:color="auto"/>
      </w:divBdr>
      <w:divsChild>
        <w:div w:id="1353264449">
          <w:marLeft w:val="0"/>
          <w:marRight w:val="0"/>
          <w:marTop w:val="0"/>
          <w:marBottom w:val="0"/>
          <w:divBdr>
            <w:top w:val="none" w:sz="0" w:space="0" w:color="auto"/>
            <w:left w:val="none" w:sz="0" w:space="0" w:color="auto"/>
            <w:bottom w:val="none" w:sz="0" w:space="0" w:color="auto"/>
            <w:right w:val="none" w:sz="0" w:space="0" w:color="auto"/>
          </w:divBdr>
          <w:divsChild>
            <w:div w:id="1169978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736076">
      <w:bodyDiv w:val="1"/>
      <w:marLeft w:val="0"/>
      <w:marRight w:val="0"/>
      <w:marTop w:val="0"/>
      <w:marBottom w:val="0"/>
      <w:divBdr>
        <w:top w:val="none" w:sz="0" w:space="0" w:color="auto"/>
        <w:left w:val="none" w:sz="0" w:space="0" w:color="auto"/>
        <w:bottom w:val="none" w:sz="0" w:space="0" w:color="auto"/>
        <w:right w:val="none" w:sz="0" w:space="0" w:color="auto"/>
      </w:divBdr>
    </w:div>
    <w:div w:id="780804589">
      <w:bodyDiv w:val="1"/>
      <w:marLeft w:val="0"/>
      <w:marRight w:val="0"/>
      <w:marTop w:val="0"/>
      <w:marBottom w:val="0"/>
      <w:divBdr>
        <w:top w:val="none" w:sz="0" w:space="0" w:color="auto"/>
        <w:left w:val="none" w:sz="0" w:space="0" w:color="auto"/>
        <w:bottom w:val="none" w:sz="0" w:space="0" w:color="auto"/>
        <w:right w:val="none" w:sz="0" w:space="0" w:color="auto"/>
      </w:divBdr>
      <w:divsChild>
        <w:div w:id="423459026">
          <w:marLeft w:val="0"/>
          <w:marRight w:val="0"/>
          <w:marTop w:val="0"/>
          <w:marBottom w:val="0"/>
          <w:divBdr>
            <w:top w:val="none" w:sz="0" w:space="0" w:color="auto"/>
            <w:left w:val="none" w:sz="0" w:space="0" w:color="auto"/>
            <w:bottom w:val="none" w:sz="0" w:space="0" w:color="auto"/>
            <w:right w:val="none" w:sz="0" w:space="0" w:color="auto"/>
          </w:divBdr>
          <w:divsChild>
            <w:div w:id="1017462653">
              <w:marLeft w:val="0"/>
              <w:marRight w:val="0"/>
              <w:marTop w:val="0"/>
              <w:marBottom w:val="0"/>
              <w:divBdr>
                <w:top w:val="none" w:sz="0" w:space="0" w:color="auto"/>
                <w:left w:val="none" w:sz="0" w:space="0" w:color="auto"/>
                <w:bottom w:val="none" w:sz="0" w:space="0" w:color="auto"/>
                <w:right w:val="none" w:sz="0" w:space="0" w:color="auto"/>
              </w:divBdr>
            </w:div>
            <w:div w:id="1189413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580390">
      <w:bodyDiv w:val="1"/>
      <w:marLeft w:val="0"/>
      <w:marRight w:val="0"/>
      <w:marTop w:val="0"/>
      <w:marBottom w:val="0"/>
      <w:divBdr>
        <w:top w:val="none" w:sz="0" w:space="0" w:color="auto"/>
        <w:left w:val="none" w:sz="0" w:space="0" w:color="auto"/>
        <w:bottom w:val="none" w:sz="0" w:space="0" w:color="auto"/>
        <w:right w:val="none" w:sz="0" w:space="0" w:color="auto"/>
      </w:divBdr>
      <w:divsChild>
        <w:div w:id="466432959">
          <w:marLeft w:val="0"/>
          <w:marRight w:val="0"/>
          <w:marTop w:val="0"/>
          <w:marBottom w:val="0"/>
          <w:divBdr>
            <w:top w:val="none" w:sz="0" w:space="0" w:color="auto"/>
            <w:left w:val="none" w:sz="0" w:space="0" w:color="auto"/>
            <w:bottom w:val="none" w:sz="0" w:space="0" w:color="auto"/>
            <w:right w:val="none" w:sz="0" w:space="0" w:color="auto"/>
          </w:divBdr>
          <w:divsChild>
            <w:div w:id="600143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84268">
      <w:bodyDiv w:val="1"/>
      <w:marLeft w:val="0"/>
      <w:marRight w:val="0"/>
      <w:marTop w:val="0"/>
      <w:marBottom w:val="0"/>
      <w:divBdr>
        <w:top w:val="none" w:sz="0" w:space="0" w:color="auto"/>
        <w:left w:val="none" w:sz="0" w:space="0" w:color="auto"/>
        <w:bottom w:val="none" w:sz="0" w:space="0" w:color="auto"/>
        <w:right w:val="none" w:sz="0" w:space="0" w:color="auto"/>
      </w:divBdr>
      <w:divsChild>
        <w:div w:id="357004117">
          <w:marLeft w:val="0"/>
          <w:marRight w:val="0"/>
          <w:marTop w:val="0"/>
          <w:marBottom w:val="0"/>
          <w:divBdr>
            <w:top w:val="none" w:sz="0" w:space="0" w:color="auto"/>
            <w:left w:val="none" w:sz="0" w:space="0" w:color="auto"/>
            <w:bottom w:val="none" w:sz="0" w:space="0" w:color="auto"/>
            <w:right w:val="none" w:sz="0" w:space="0" w:color="auto"/>
          </w:divBdr>
          <w:divsChild>
            <w:div w:id="1698503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540124">
      <w:bodyDiv w:val="1"/>
      <w:marLeft w:val="0"/>
      <w:marRight w:val="0"/>
      <w:marTop w:val="0"/>
      <w:marBottom w:val="0"/>
      <w:divBdr>
        <w:top w:val="none" w:sz="0" w:space="0" w:color="auto"/>
        <w:left w:val="none" w:sz="0" w:space="0" w:color="auto"/>
        <w:bottom w:val="none" w:sz="0" w:space="0" w:color="auto"/>
        <w:right w:val="none" w:sz="0" w:space="0" w:color="auto"/>
      </w:divBdr>
      <w:divsChild>
        <w:div w:id="1492989580">
          <w:marLeft w:val="0"/>
          <w:marRight w:val="0"/>
          <w:marTop w:val="0"/>
          <w:marBottom w:val="0"/>
          <w:divBdr>
            <w:top w:val="none" w:sz="0" w:space="0" w:color="auto"/>
            <w:left w:val="none" w:sz="0" w:space="0" w:color="auto"/>
            <w:bottom w:val="none" w:sz="0" w:space="0" w:color="auto"/>
            <w:right w:val="none" w:sz="0" w:space="0" w:color="auto"/>
          </w:divBdr>
          <w:divsChild>
            <w:div w:id="306130732">
              <w:marLeft w:val="0"/>
              <w:marRight w:val="0"/>
              <w:marTop w:val="0"/>
              <w:marBottom w:val="0"/>
              <w:divBdr>
                <w:top w:val="none" w:sz="0" w:space="0" w:color="auto"/>
                <w:left w:val="none" w:sz="0" w:space="0" w:color="auto"/>
                <w:bottom w:val="none" w:sz="0" w:space="0" w:color="auto"/>
                <w:right w:val="none" w:sz="0" w:space="0" w:color="auto"/>
              </w:divBdr>
            </w:div>
            <w:div w:id="448819053">
              <w:marLeft w:val="0"/>
              <w:marRight w:val="0"/>
              <w:marTop w:val="0"/>
              <w:marBottom w:val="0"/>
              <w:divBdr>
                <w:top w:val="none" w:sz="0" w:space="0" w:color="auto"/>
                <w:left w:val="none" w:sz="0" w:space="0" w:color="auto"/>
                <w:bottom w:val="none" w:sz="0" w:space="0" w:color="auto"/>
                <w:right w:val="none" w:sz="0" w:space="0" w:color="auto"/>
              </w:divBdr>
            </w:div>
            <w:div w:id="568926536">
              <w:marLeft w:val="0"/>
              <w:marRight w:val="0"/>
              <w:marTop w:val="0"/>
              <w:marBottom w:val="0"/>
              <w:divBdr>
                <w:top w:val="none" w:sz="0" w:space="0" w:color="auto"/>
                <w:left w:val="none" w:sz="0" w:space="0" w:color="auto"/>
                <w:bottom w:val="none" w:sz="0" w:space="0" w:color="auto"/>
                <w:right w:val="none" w:sz="0" w:space="0" w:color="auto"/>
              </w:divBdr>
            </w:div>
            <w:div w:id="574049877">
              <w:marLeft w:val="0"/>
              <w:marRight w:val="0"/>
              <w:marTop w:val="0"/>
              <w:marBottom w:val="0"/>
              <w:divBdr>
                <w:top w:val="none" w:sz="0" w:space="0" w:color="auto"/>
                <w:left w:val="none" w:sz="0" w:space="0" w:color="auto"/>
                <w:bottom w:val="none" w:sz="0" w:space="0" w:color="auto"/>
                <w:right w:val="none" w:sz="0" w:space="0" w:color="auto"/>
              </w:divBdr>
            </w:div>
            <w:div w:id="834303227">
              <w:marLeft w:val="0"/>
              <w:marRight w:val="0"/>
              <w:marTop w:val="0"/>
              <w:marBottom w:val="0"/>
              <w:divBdr>
                <w:top w:val="none" w:sz="0" w:space="0" w:color="auto"/>
                <w:left w:val="none" w:sz="0" w:space="0" w:color="auto"/>
                <w:bottom w:val="none" w:sz="0" w:space="0" w:color="auto"/>
                <w:right w:val="none" w:sz="0" w:space="0" w:color="auto"/>
              </w:divBdr>
            </w:div>
            <w:div w:id="1189493474">
              <w:marLeft w:val="0"/>
              <w:marRight w:val="0"/>
              <w:marTop w:val="0"/>
              <w:marBottom w:val="0"/>
              <w:divBdr>
                <w:top w:val="none" w:sz="0" w:space="0" w:color="auto"/>
                <w:left w:val="none" w:sz="0" w:space="0" w:color="auto"/>
                <w:bottom w:val="none" w:sz="0" w:space="0" w:color="auto"/>
                <w:right w:val="none" w:sz="0" w:space="0" w:color="auto"/>
              </w:divBdr>
            </w:div>
            <w:div w:id="1202287062">
              <w:marLeft w:val="0"/>
              <w:marRight w:val="0"/>
              <w:marTop w:val="0"/>
              <w:marBottom w:val="0"/>
              <w:divBdr>
                <w:top w:val="none" w:sz="0" w:space="0" w:color="auto"/>
                <w:left w:val="none" w:sz="0" w:space="0" w:color="auto"/>
                <w:bottom w:val="none" w:sz="0" w:space="0" w:color="auto"/>
                <w:right w:val="none" w:sz="0" w:space="0" w:color="auto"/>
              </w:divBdr>
            </w:div>
            <w:div w:id="1442604543">
              <w:marLeft w:val="0"/>
              <w:marRight w:val="0"/>
              <w:marTop w:val="0"/>
              <w:marBottom w:val="0"/>
              <w:divBdr>
                <w:top w:val="none" w:sz="0" w:space="0" w:color="auto"/>
                <w:left w:val="none" w:sz="0" w:space="0" w:color="auto"/>
                <w:bottom w:val="none" w:sz="0" w:space="0" w:color="auto"/>
                <w:right w:val="none" w:sz="0" w:space="0" w:color="auto"/>
              </w:divBdr>
            </w:div>
            <w:div w:id="1500998933">
              <w:marLeft w:val="0"/>
              <w:marRight w:val="0"/>
              <w:marTop w:val="0"/>
              <w:marBottom w:val="0"/>
              <w:divBdr>
                <w:top w:val="none" w:sz="0" w:space="0" w:color="auto"/>
                <w:left w:val="none" w:sz="0" w:space="0" w:color="auto"/>
                <w:bottom w:val="none" w:sz="0" w:space="0" w:color="auto"/>
                <w:right w:val="none" w:sz="0" w:space="0" w:color="auto"/>
              </w:divBdr>
            </w:div>
            <w:div w:id="1566724963">
              <w:marLeft w:val="0"/>
              <w:marRight w:val="0"/>
              <w:marTop w:val="0"/>
              <w:marBottom w:val="0"/>
              <w:divBdr>
                <w:top w:val="none" w:sz="0" w:space="0" w:color="auto"/>
                <w:left w:val="none" w:sz="0" w:space="0" w:color="auto"/>
                <w:bottom w:val="none" w:sz="0" w:space="0" w:color="auto"/>
                <w:right w:val="none" w:sz="0" w:space="0" w:color="auto"/>
              </w:divBdr>
            </w:div>
            <w:div w:id="1674408075">
              <w:marLeft w:val="0"/>
              <w:marRight w:val="0"/>
              <w:marTop w:val="0"/>
              <w:marBottom w:val="0"/>
              <w:divBdr>
                <w:top w:val="none" w:sz="0" w:space="0" w:color="auto"/>
                <w:left w:val="none" w:sz="0" w:space="0" w:color="auto"/>
                <w:bottom w:val="none" w:sz="0" w:space="0" w:color="auto"/>
                <w:right w:val="none" w:sz="0" w:space="0" w:color="auto"/>
              </w:divBdr>
            </w:div>
            <w:div w:id="1728534424">
              <w:marLeft w:val="0"/>
              <w:marRight w:val="0"/>
              <w:marTop w:val="0"/>
              <w:marBottom w:val="0"/>
              <w:divBdr>
                <w:top w:val="none" w:sz="0" w:space="0" w:color="auto"/>
                <w:left w:val="none" w:sz="0" w:space="0" w:color="auto"/>
                <w:bottom w:val="none" w:sz="0" w:space="0" w:color="auto"/>
                <w:right w:val="none" w:sz="0" w:space="0" w:color="auto"/>
              </w:divBdr>
            </w:div>
            <w:div w:id="1990668736">
              <w:marLeft w:val="0"/>
              <w:marRight w:val="0"/>
              <w:marTop w:val="0"/>
              <w:marBottom w:val="0"/>
              <w:divBdr>
                <w:top w:val="none" w:sz="0" w:space="0" w:color="auto"/>
                <w:left w:val="none" w:sz="0" w:space="0" w:color="auto"/>
                <w:bottom w:val="none" w:sz="0" w:space="0" w:color="auto"/>
                <w:right w:val="none" w:sz="0" w:space="0" w:color="auto"/>
              </w:divBdr>
            </w:div>
            <w:div w:id="204232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683271">
      <w:bodyDiv w:val="1"/>
      <w:marLeft w:val="0"/>
      <w:marRight w:val="0"/>
      <w:marTop w:val="0"/>
      <w:marBottom w:val="0"/>
      <w:divBdr>
        <w:top w:val="none" w:sz="0" w:space="0" w:color="auto"/>
        <w:left w:val="none" w:sz="0" w:space="0" w:color="auto"/>
        <w:bottom w:val="none" w:sz="0" w:space="0" w:color="auto"/>
        <w:right w:val="none" w:sz="0" w:space="0" w:color="auto"/>
      </w:divBdr>
    </w:div>
    <w:div w:id="919142836">
      <w:bodyDiv w:val="1"/>
      <w:marLeft w:val="0"/>
      <w:marRight w:val="0"/>
      <w:marTop w:val="0"/>
      <w:marBottom w:val="0"/>
      <w:divBdr>
        <w:top w:val="none" w:sz="0" w:space="0" w:color="auto"/>
        <w:left w:val="none" w:sz="0" w:space="0" w:color="auto"/>
        <w:bottom w:val="none" w:sz="0" w:space="0" w:color="auto"/>
        <w:right w:val="none" w:sz="0" w:space="0" w:color="auto"/>
      </w:divBdr>
    </w:div>
    <w:div w:id="937181464">
      <w:bodyDiv w:val="1"/>
      <w:marLeft w:val="0"/>
      <w:marRight w:val="0"/>
      <w:marTop w:val="0"/>
      <w:marBottom w:val="0"/>
      <w:divBdr>
        <w:top w:val="none" w:sz="0" w:space="0" w:color="auto"/>
        <w:left w:val="none" w:sz="0" w:space="0" w:color="auto"/>
        <w:bottom w:val="none" w:sz="0" w:space="0" w:color="auto"/>
        <w:right w:val="none" w:sz="0" w:space="0" w:color="auto"/>
      </w:divBdr>
      <w:divsChild>
        <w:div w:id="476263886">
          <w:marLeft w:val="0"/>
          <w:marRight w:val="0"/>
          <w:marTop w:val="0"/>
          <w:marBottom w:val="0"/>
          <w:divBdr>
            <w:top w:val="none" w:sz="0" w:space="0" w:color="auto"/>
            <w:left w:val="none" w:sz="0" w:space="0" w:color="auto"/>
            <w:bottom w:val="none" w:sz="0" w:space="0" w:color="auto"/>
            <w:right w:val="none" w:sz="0" w:space="0" w:color="auto"/>
          </w:divBdr>
          <w:divsChild>
            <w:div w:id="1088311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344504">
      <w:bodyDiv w:val="1"/>
      <w:marLeft w:val="0"/>
      <w:marRight w:val="0"/>
      <w:marTop w:val="0"/>
      <w:marBottom w:val="0"/>
      <w:divBdr>
        <w:top w:val="none" w:sz="0" w:space="0" w:color="auto"/>
        <w:left w:val="none" w:sz="0" w:space="0" w:color="auto"/>
        <w:bottom w:val="none" w:sz="0" w:space="0" w:color="auto"/>
        <w:right w:val="none" w:sz="0" w:space="0" w:color="auto"/>
      </w:divBdr>
      <w:divsChild>
        <w:div w:id="1241863335">
          <w:marLeft w:val="0"/>
          <w:marRight w:val="0"/>
          <w:marTop w:val="0"/>
          <w:marBottom w:val="0"/>
          <w:divBdr>
            <w:top w:val="none" w:sz="0" w:space="0" w:color="auto"/>
            <w:left w:val="none" w:sz="0" w:space="0" w:color="auto"/>
            <w:bottom w:val="none" w:sz="0" w:space="0" w:color="auto"/>
            <w:right w:val="none" w:sz="0" w:space="0" w:color="auto"/>
          </w:divBdr>
          <w:divsChild>
            <w:div w:id="367797141">
              <w:marLeft w:val="0"/>
              <w:marRight w:val="0"/>
              <w:marTop w:val="0"/>
              <w:marBottom w:val="0"/>
              <w:divBdr>
                <w:top w:val="none" w:sz="0" w:space="0" w:color="auto"/>
                <w:left w:val="none" w:sz="0" w:space="0" w:color="auto"/>
                <w:bottom w:val="none" w:sz="0" w:space="0" w:color="auto"/>
                <w:right w:val="none" w:sz="0" w:space="0" w:color="auto"/>
              </w:divBdr>
            </w:div>
            <w:div w:id="646325773">
              <w:marLeft w:val="0"/>
              <w:marRight w:val="0"/>
              <w:marTop w:val="0"/>
              <w:marBottom w:val="0"/>
              <w:divBdr>
                <w:top w:val="none" w:sz="0" w:space="0" w:color="auto"/>
                <w:left w:val="none" w:sz="0" w:space="0" w:color="auto"/>
                <w:bottom w:val="none" w:sz="0" w:space="0" w:color="auto"/>
                <w:right w:val="none" w:sz="0" w:space="0" w:color="auto"/>
              </w:divBdr>
            </w:div>
            <w:div w:id="1402098523">
              <w:marLeft w:val="0"/>
              <w:marRight w:val="0"/>
              <w:marTop w:val="0"/>
              <w:marBottom w:val="0"/>
              <w:divBdr>
                <w:top w:val="none" w:sz="0" w:space="0" w:color="auto"/>
                <w:left w:val="none" w:sz="0" w:space="0" w:color="auto"/>
                <w:bottom w:val="none" w:sz="0" w:space="0" w:color="auto"/>
                <w:right w:val="none" w:sz="0" w:space="0" w:color="auto"/>
              </w:divBdr>
            </w:div>
            <w:div w:id="1475222595">
              <w:marLeft w:val="0"/>
              <w:marRight w:val="0"/>
              <w:marTop w:val="0"/>
              <w:marBottom w:val="0"/>
              <w:divBdr>
                <w:top w:val="none" w:sz="0" w:space="0" w:color="auto"/>
                <w:left w:val="none" w:sz="0" w:space="0" w:color="auto"/>
                <w:bottom w:val="none" w:sz="0" w:space="0" w:color="auto"/>
                <w:right w:val="none" w:sz="0" w:space="0" w:color="auto"/>
              </w:divBdr>
            </w:div>
            <w:div w:id="1638222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411927">
      <w:bodyDiv w:val="1"/>
      <w:marLeft w:val="0"/>
      <w:marRight w:val="0"/>
      <w:marTop w:val="0"/>
      <w:marBottom w:val="0"/>
      <w:divBdr>
        <w:top w:val="none" w:sz="0" w:space="0" w:color="auto"/>
        <w:left w:val="none" w:sz="0" w:space="0" w:color="auto"/>
        <w:bottom w:val="none" w:sz="0" w:space="0" w:color="auto"/>
        <w:right w:val="none" w:sz="0" w:space="0" w:color="auto"/>
      </w:divBdr>
    </w:div>
    <w:div w:id="1179931021">
      <w:bodyDiv w:val="1"/>
      <w:marLeft w:val="0"/>
      <w:marRight w:val="0"/>
      <w:marTop w:val="0"/>
      <w:marBottom w:val="0"/>
      <w:divBdr>
        <w:top w:val="none" w:sz="0" w:space="0" w:color="auto"/>
        <w:left w:val="none" w:sz="0" w:space="0" w:color="auto"/>
        <w:bottom w:val="none" w:sz="0" w:space="0" w:color="auto"/>
        <w:right w:val="none" w:sz="0" w:space="0" w:color="auto"/>
      </w:divBdr>
    </w:div>
    <w:div w:id="1214807599">
      <w:bodyDiv w:val="1"/>
      <w:marLeft w:val="0"/>
      <w:marRight w:val="0"/>
      <w:marTop w:val="0"/>
      <w:marBottom w:val="0"/>
      <w:divBdr>
        <w:top w:val="none" w:sz="0" w:space="0" w:color="auto"/>
        <w:left w:val="none" w:sz="0" w:space="0" w:color="auto"/>
        <w:bottom w:val="none" w:sz="0" w:space="0" w:color="auto"/>
        <w:right w:val="none" w:sz="0" w:space="0" w:color="auto"/>
      </w:divBdr>
    </w:div>
    <w:div w:id="1284192549">
      <w:bodyDiv w:val="1"/>
      <w:marLeft w:val="0"/>
      <w:marRight w:val="0"/>
      <w:marTop w:val="0"/>
      <w:marBottom w:val="0"/>
      <w:divBdr>
        <w:top w:val="none" w:sz="0" w:space="0" w:color="auto"/>
        <w:left w:val="none" w:sz="0" w:space="0" w:color="auto"/>
        <w:bottom w:val="none" w:sz="0" w:space="0" w:color="auto"/>
        <w:right w:val="none" w:sz="0" w:space="0" w:color="auto"/>
      </w:divBdr>
      <w:divsChild>
        <w:div w:id="2036346425">
          <w:marLeft w:val="0"/>
          <w:marRight w:val="0"/>
          <w:marTop w:val="0"/>
          <w:marBottom w:val="0"/>
          <w:divBdr>
            <w:top w:val="none" w:sz="0" w:space="0" w:color="auto"/>
            <w:left w:val="none" w:sz="0" w:space="0" w:color="auto"/>
            <w:bottom w:val="none" w:sz="0" w:space="0" w:color="auto"/>
            <w:right w:val="none" w:sz="0" w:space="0" w:color="auto"/>
          </w:divBdr>
          <w:divsChild>
            <w:div w:id="550963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157359">
      <w:bodyDiv w:val="1"/>
      <w:marLeft w:val="0"/>
      <w:marRight w:val="0"/>
      <w:marTop w:val="0"/>
      <w:marBottom w:val="0"/>
      <w:divBdr>
        <w:top w:val="none" w:sz="0" w:space="0" w:color="auto"/>
        <w:left w:val="none" w:sz="0" w:space="0" w:color="auto"/>
        <w:bottom w:val="none" w:sz="0" w:space="0" w:color="auto"/>
        <w:right w:val="none" w:sz="0" w:space="0" w:color="auto"/>
      </w:divBdr>
      <w:divsChild>
        <w:div w:id="1212503278">
          <w:marLeft w:val="0"/>
          <w:marRight w:val="0"/>
          <w:marTop w:val="0"/>
          <w:marBottom w:val="0"/>
          <w:divBdr>
            <w:top w:val="none" w:sz="0" w:space="0" w:color="auto"/>
            <w:left w:val="none" w:sz="0" w:space="0" w:color="auto"/>
            <w:bottom w:val="none" w:sz="0" w:space="0" w:color="auto"/>
            <w:right w:val="none" w:sz="0" w:space="0" w:color="auto"/>
          </w:divBdr>
          <w:divsChild>
            <w:div w:id="1694064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617906">
      <w:bodyDiv w:val="1"/>
      <w:marLeft w:val="0"/>
      <w:marRight w:val="0"/>
      <w:marTop w:val="0"/>
      <w:marBottom w:val="0"/>
      <w:divBdr>
        <w:top w:val="none" w:sz="0" w:space="0" w:color="auto"/>
        <w:left w:val="none" w:sz="0" w:space="0" w:color="auto"/>
        <w:bottom w:val="none" w:sz="0" w:space="0" w:color="auto"/>
        <w:right w:val="none" w:sz="0" w:space="0" w:color="auto"/>
      </w:divBdr>
    </w:div>
    <w:div w:id="1414668157">
      <w:bodyDiv w:val="1"/>
      <w:marLeft w:val="0"/>
      <w:marRight w:val="0"/>
      <w:marTop w:val="0"/>
      <w:marBottom w:val="0"/>
      <w:divBdr>
        <w:top w:val="none" w:sz="0" w:space="0" w:color="auto"/>
        <w:left w:val="none" w:sz="0" w:space="0" w:color="auto"/>
        <w:bottom w:val="none" w:sz="0" w:space="0" w:color="auto"/>
        <w:right w:val="none" w:sz="0" w:space="0" w:color="auto"/>
      </w:divBdr>
    </w:div>
    <w:div w:id="1437293592">
      <w:bodyDiv w:val="1"/>
      <w:marLeft w:val="0"/>
      <w:marRight w:val="0"/>
      <w:marTop w:val="0"/>
      <w:marBottom w:val="0"/>
      <w:divBdr>
        <w:top w:val="none" w:sz="0" w:space="0" w:color="auto"/>
        <w:left w:val="none" w:sz="0" w:space="0" w:color="auto"/>
        <w:bottom w:val="none" w:sz="0" w:space="0" w:color="auto"/>
        <w:right w:val="none" w:sz="0" w:space="0" w:color="auto"/>
      </w:divBdr>
    </w:div>
    <w:div w:id="1633094733">
      <w:bodyDiv w:val="1"/>
      <w:marLeft w:val="0"/>
      <w:marRight w:val="0"/>
      <w:marTop w:val="0"/>
      <w:marBottom w:val="0"/>
      <w:divBdr>
        <w:top w:val="none" w:sz="0" w:space="0" w:color="auto"/>
        <w:left w:val="none" w:sz="0" w:space="0" w:color="auto"/>
        <w:bottom w:val="none" w:sz="0" w:space="0" w:color="auto"/>
        <w:right w:val="none" w:sz="0" w:space="0" w:color="auto"/>
      </w:divBdr>
      <w:divsChild>
        <w:div w:id="700210328">
          <w:marLeft w:val="0"/>
          <w:marRight w:val="0"/>
          <w:marTop w:val="0"/>
          <w:marBottom w:val="0"/>
          <w:divBdr>
            <w:top w:val="none" w:sz="0" w:space="0" w:color="auto"/>
            <w:left w:val="none" w:sz="0" w:space="0" w:color="auto"/>
            <w:bottom w:val="none" w:sz="0" w:space="0" w:color="auto"/>
            <w:right w:val="none" w:sz="0" w:space="0" w:color="auto"/>
          </w:divBdr>
          <w:divsChild>
            <w:div w:id="973757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6772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ream\Downloads\TC%20Windows_OS%20Harderning_v2.0.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241339-7150-4876-BED8-E928B002A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TC Windows_OS Harderning_v2.0.docx</Template>
  <TotalTime>6152</TotalTime>
  <Pages>72</Pages>
  <Words>19141</Words>
  <Characters>82310</Characters>
  <Application>Microsoft Office Word</Application>
  <DocSecurity>0</DocSecurity>
  <Lines>2939</Lines>
  <Paragraphs>2305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Duy Anh</dc:creator>
  <cp:keywords/>
  <dc:description/>
  <cp:lastModifiedBy>Dũng Lê</cp:lastModifiedBy>
  <cp:revision>9</cp:revision>
  <dcterms:created xsi:type="dcterms:W3CDTF">2023-07-20T08:38:00Z</dcterms:created>
  <dcterms:modified xsi:type="dcterms:W3CDTF">2025-10-03T06:47:00Z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2021-04-12T00:00:00Z</vt:filetime>
  </property>
  <property fmtid="{D5CDD505-2E9C-101B-9397-08002B2CF9AE}" pid="3" name="Creator">
    <vt:lpwstr>Microsoft® Word for Microsoft 365</vt:lpwstr>
  </property>
  <property fmtid="{D5CDD505-2E9C-101B-9397-08002B2CF9AE}" pid="4" name="LastSaved">
    <vt:filetime>2023-04-14T00:00:00Z</vt:filetime>
  </property>
  <property fmtid="{D5CDD505-2E9C-101B-9397-08002B2CF9AE}" pid="5" name="MSIP_Label_defa4170-0d19-0005-0004-bc88714345d2_Enabled">
    <vt:lpwstr>true</vt:lpwstr>
  </property>
  <property fmtid="{D5CDD505-2E9C-101B-9397-08002B2CF9AE}" pid="6" name="MSIP_Label_defa4170-0d19-0005-0004-bc88714345d2_SetDate">
    <vt:lpwstr>2025-09-10T07:41:36Z</vt:lpwstr>
  </property>
  <property fmtid="{D5CDD505-2E9C-101B-9397-08002B2CF9AE}" pid="7" name="MSIP_Label_defa4170-0d19-0005-0004-bc88714345d2_Method">
    <vt:lpwstr>Standard</vt:lpwstr>
  </property>
  <property fmtid="{D5CDD505-2E9C-101B-9397-08002B2CF9AE}" pid="8" name="MSIP_Label_defa4170-0d19-0005-0004-bc88714345d2_Name">
    <vt:lpwstr>defa4170-0d19-0005-0004-bc88714345d2</vt:lpwstr>
  </property>
  <property fmtid="{D5CDD505-2E9C-101B-9397-08002B2CF9AE}" pid="9" name="MSIP_Label_defa4170-0d19-0005-0004-bc88714345d2_SiteId">
    <vt:lpwstr>285ba6ac-d734-4e97-8ac4-fb27a1fd1c91</vt:lpwstr>
  </property>
  <property fmtid="{D5CDD505-2E9C-101B-9397-08002B2CF9AE}" pid="10" name="MSIP_Label_defa4170-0d19-0005-0004-bc88714345d2_ActionId">
    <vt:lpwstr>2b3db366-7562-44d1-adb1-2ecb3776061c</vt:lpwstr>
  </property>
  <property fmtid="{D5CDD505-2E9C-101B-9397-08002B2CF9AE}" pid="11" name="MSIP_Label_defa4170-0d19-0005-0004-bc88714345d2_ContentBits">
    <vt:lpwstr>0</vt:lpwstr>
  </property>
  <property fmtid="{D5CDD505-2E9C-101B-9397-08002B2CF9AE}" pid="12" name="MSIP_Label_defa4170-0d19-0005-0004-bc88714345d2_Tag">
    <vt:lpwstr>10, 3, 0, 1</vt:lpwstr>
  </property>
</Properties>
</file>